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C5FA2" w14:textId="77777777" w:rsidR="00FF69EA" w:rsidRDefault="00000000">
      <w:pPr>
        <w:spacing w:after="0"/>
        <w:contextualSpacing/>
        <w:rPr>
          <w:rFonts w:ascii="Calibri Light" w:hAnsi="Calibri Light"/>
          <w:b/>
          <w:bCs/>
          <w:sz w:val="24"/>
          <w:szCs w:val="24"/>
        </w:rPr>
      </w:pPr>
      <w:r>
        <w:rPr>
          <w:rFonts w:ascii="Calibri Light" w:hAnsi="Calibri Light"/>
          <w:b/>
          <w:bCs/>
          <w:sz w:val="24"/>
          <w:szCs w:val="24"/>
        </w:rPr>
        <w:t>PHPC1</w:t>
      </w:r>
    </w:p>
    <w:p w14:paraId="421DB90C" w14:textId="77777777" w:rsidR="00FF69EA" w:rsidRDefault="00FF69EA">
      <w:pPr>
        <w:spacing w:after="0"/>
        <w:contextualSpacing/>
        <w:rPr>
          <w:rFonts w:ascii="Calibri Light" w:hAnsi="Calibri Light"/>
          <w:b/>
          <w:bCs/>
          <w:sz w:val="24"/>
          <w:szCs w:val="24"/>
        </w:rPr>
      </w:pPr>
    </w:p>
    <w:p w14:paraId="0950CA1E" w14:textId="77777777" w:rsidR="00FF69EA" w:rsidRDefault="00000000">
      <w:pPr>
        <w:spacing w:after="0"/>
        <w:contextualSpacing/>
        <w:rPr>
          <w:rFonts w:ascii="Calibri Light" w:hAnsi="Calibri Light"/>
          <w:b/>
          <w:bCs/>
          <w:sz w:val="24"/>
          <w:szCs w:val="24"/>
        </w:rPr>
      </w:pPr>
      <w:r>
        <w:rPr>
          <w:rFonts w:ascii="Calibri Light" w:hAnsi="Calibri Light"/>
          <w:b/>
          <w:bCs/>
          <w:sz w:val="24"/>
          <w:szCs w:val="24"/>
        </w:rPr>
        <w:t xml:space="preserve">Parish Chair: Ms Sheridan Turner </w:t>
      </w:r>
      <w:r>
        <w:rPr>
          <w:rFonts w:ascii="Calibri Light" w:hAnsi="Calibri Light"/>
          <w:b/>
          <w:bCs/>
          <w:sz w:val="24"/>
          <w:szCs w:val="24"/>
        </w:rPr>
        <w:tab/>
      </w:r>
      <w:r>
        <w:rPr>
          <w:rFonts w:ascii="Calibri Light" w:hAnsi="Calibri Light"/>
          <w:b/>
          <w:bCs/>
          <w:sz w:val="24"/>
          <w:szCs w:val="24"/>
        </w:rPr>
        <w:tab/>
        <w:t>Locum Parish Clerk: Dan Futter</w:t>
      </w:r>
    </w:p>
    <w:p w14:paraId="7B66A2AF" w14:textId="77777777" w:rsidR="00FF69EA" w:rsidRDefault="00FF69EA">
      <w:pPr>
        <w:spacing w:after="0"/>
        <w:contextualSpacing/>
        <w:rPr>
          <w:rFonts w:ascii="Calibri Light" w:hAnsi="Calibri Light"/>
          <w:b/>
          <w:bCs/>
          <w:sz w:val="24"/>
          <w:szCs w:val="24"/>
        </w:rPr>
      </w:pPr>
    </w:p>
    <w:p w14:paraId="2B7BFFD9" w14:textId="77777777" w:rsidR="00FF69EA" w:rsidRDefault="00000000">
      <w:pPr>
        <w:spacing w:after="0"/>
        <w:contextualSpacing/>
        <w:jc w:val="center"/>
        <w:rPr>
          <w:rFonts w:ascii="Calibri Light" w:hAnsi="Calibri Light"/>
          <w:b/>
          <w:bCs/>
          <w:sz w:val="24"/>
          <w:szCs w:val="24"/>
        </w:rPr>
      </w:pPr>
      <w:r>
        <w:rPr>
          <w:rFonts w:ascii="Calibri Light" w:hAnsi="Calibri Light"/>
          <w:b/>
          <w:bCs/>
          <w:sz w:val="24"/>
          <w:szCs w:val="24"/>
        </w:rPr>
        <w:t>POTTER HEIGHAM PARISH COUNCIL</w:t>
      </w:r>
    </w:p>
    <w:p w14:paraId="4F12ED71" w14:textId="77777777" w:rsidR="00FF69EA" w:rsidRDefault="00000000">
      <w:pPr>
        <w:spacing w:after="0"/>
        <w:contextualSpacing/>
        <w:jc w:val="center"/>
      </w:pPr>
      <w:r>
        <w:rPr>
          <w:rFonts w:ascii="Calibri Light" w:hAnsi="Calibri Light"/>
          <w:b/>
          <w:bCs/>
          <w:sz w:val="24"/>
          <w:szCs w:val="24"/>
        </w:rPr>
        <w:t xml:space="preserve">Email: </w:t>
      </w:r>
      <w:hyperlink r:id="rId7" w:history="1">
        <w:r>
          <w:rPr>
            <w:rStyle w:val="Hyperlink"/>
            <w:rFonts w:ascii="Calibri Light" w:hAnsi="Calibri Light"/>
            <w:b/>
            <w:bCs/>
            <w:sz w:val="24"/>
            <w:szCs w:val="24"/>
          </w:rPr>
          <w:t>potterheighamparishcouncil@gmail.com</w:t>
        </w:r>
      </w:hyperlink>
    </w:p>
    <w:p w14:paraId="242BD814" w14:textId="77777777" w:rsidR="00FF69EA" w:rsidRDefault="00000000">
      <w:pPr>
        <w:spacing w:after="0"/>
        <w:contextualSpacing/>
        <w:jc w:val="center"/>
        <w:rPr>
          <w:rFonts w:ascii="Calibri Light" w:hAnsi="Calibri Light"/>
          <w:b/>
          <w:bCs/>
          <w:sz w:val="24"/>
          <w:szCs w:val="24"/>
        </w:rPr>
      </w:pPr>
      <w:r>
        <w:rPr>
          <w:rFonts w:ascii="Calibri Light" w:hAnsi="Calibri Light"/>
          <w:b/>
          <w:bCs/>
          <w:sz w:val="24"/>
          <w:szCs w:val="24"/>
        </w:rPr>
        <w:t xml:space="preserve">MINUTES OCTOBER 2023 </w:t>
      </w:r>
    </w:p>
    <w:p w14:paraId="410D2A71" w14:textId="77777777" w:rsidR="00FF69EA" w:rsidRDefault="00FF69EA">
      <w:pPr>
        <w:spacing w:after="0"/>
        <w:contextualSpacing/>
        <w:jc w:val="center"/>
        <w:rPr>
          <w:rFonts w:ascii="Calibri Light" w:hAnsi="Calibri Light"/>
          <w:b/>
          <w:bCs/>
          <w:sz w:val="24"/>
          <w:szCs w:val="24"/>
        </w:rPr>
      </w:pPr>
    </w:p>
    <w:p w14:paraId="31220D37" w14:textId="77777777" w:rsidR="00FF69EA" w:rsidRDefault="00000000">
      <w:pPr>
        <w:spacing w:after="0"/>
        <w:contextualSpacing/>
        <w:jc w:val="center"/>
      </w:pPr>
      <w:r>
        <w:rPr>
          <w:rFonts w:ascii="Calibri Light" w:hAnsi="Calibri Light"/>
          <w:b/>
          <w:bCs/>
          <w:sz w:val="24"/>
          <w:szCs w:val="24"/>
        </w:rPr>
        <w:t>Minutes of the meeting of Potter Heigham Parish Council held on Wednesday 11th October 2023 at 7:30pm in Potter Heigham Village Hall</w:t>
      </w:r>
      <w:r>
        <w:rPr>
          <w:rFonts w:ascii="Calibri Light" w:hAnsi="Calibri Light"/>
          <w:sz w:val="24"/>
          <w:szCs w:val="24"/>
        </w:rPr>
        <w:t>.</w:t>
      </w:r>
    </w:p>
    <w:p w14:paraId="0261BA7F" w14:textId="77777777" w:rsidR="00FF69EA" w:rsidRDefault="00FF69EA">
      <w:pPr>
        <w:spacing w:after="0"/>
        <w:contextualSpacing/>
        <w:jc w:val="center"/>
        <w:rPr>
          <w:rFonts w:ascii="Calibri Light" w:hAnsi="Calibri Light"/>
          <w:sz w:val="24"/>
          <w:szCs w:val="24"/>
        </w:rPr>
      </w:pPr>
    </w:p>
    <w:p w14:paraId="7A3C407F" w14:textId="77777777" w:rsidR="00FF69EA" w:rsidRDefault="00000000">
      <w:pPr>
        <w:spacing w:after="0"/>
        <w:ind w:left="1134" w:hanging="1134"/>
        <w:contextualSpacing/>
      </w:pPr>
      <w:r>
        <w:rPr>
          <w:rFonts w:ascii="Calibri Light" w:hAnsi="Calibri Light"/>
          <w:sz w:val="24"/>
          <w:szCs w:val="24"/>
        </w:rPr>
        <w:t xml:space="preserve"> </w:t>
      </w:r>
      <w:r>
        <w:rPr>
          <w:rFonts w:ascii="Calibri Light" w:hAnsi="Calibri Light"/>
          <w:b/>
          <w:bCs/>
          <w:sz w:val="24"/>
          <w:szCs w:val="24"/>
        </w:rPr>
        <w:t>Present:</w:t>
      </w:r>
      <w:r>
        <w:rPr>
          <w:rFonts w:ascii="Calibri Light" w:hAnsi="Calibri Light"/>
          <w:sz w:val="24"/>
          <w:szCs w:val="24"/>
        </w:rPr>
        <w:t xml:space="preserve">  Councillor David Bland, Councillor Stan Chapman, Councillor Robin Graves-Morris, Councillor Mary Haslam, Councillor Harry May, Councillor Donald Pickering, Councillor James Stone, Councillor Sheridan Turner (Chair), NCC Cllr Richard Price, NNDC Cllr Harry </w:t>
      </w:r>
      <w:bookmarkStart w:id="0" w:name="_Hlk147065178"/>
      <w:r>
        <w:rPr>
          <w:rFonts w:ascii="Calibri Light" w:hAnsi="Calibri Light"/>
          <w:sz w:val="24"/>
          <w:szCs w:val="24"/>
        </w:rPr>
        <w:t>Blathwayt</w:t>
      </w:r>
      <w:bookmarkEnd w:id="0"/>
      <w:r>
        <w:rPr>
          <w:rFonts w:ascii="Calibri Light" w:hAnsi="Calibri Light"/>
          <w:sz w:val="24"/>
          <w:szCs w:val="24"/>
        </w:rPr>
        <w:t>, Locum Parish Clerk Dan Futter and four members of the public.</w:t>
      </w:r>
    </w:p>
    <w:p w14:paraId="74834857" w14:textId="77777777" w:rsidR="00FF69EA" w:rsidRDefault="00FF69EA">
      <w:pPr>
        <w:spacing w:after="0"/>
        <w:contextualSpacing/>
        <w:rPr>
          <w:rFonts w:ascii="Calibri Light" w:hAnsi="Calibri Light"/>
          <w:sz w:val="24"/>
          <w:szCs w:val="24"/>
        </w:rPr>
      </w:pPr>
    </w:p>
    <w:p w14:paraId="6B7B1A47" w14:textId="77777777" w:rsidR="00FF69EA" w:rsidRDefault="00000000">
      <w:pPr>
        <w:spacing w:after="0"/>
        <w:contextualSpacing/>
        <w:rPr>
          <w:rFonts w:ascii="Calibri Light" w:hAnsi="Calibri Light"/>
          <w:sz w:val="24"/>
          <w:szCs w:val="24"/>
        </w:rPr>
      </w:pPr>
      <w:r>
        <w:rPr>
          <w:rFonts w:ascii="Calibri Light" w:hAnsi="Calibri Light"/>
          <w:sz w:val="24"/>
          <w:szCs w:val="24"/>
        </w:rPr>
        <w:t>Meeting was opened at 7:30 pm.</w:t>
      </w:r>
    </w:p>
    <w:p w14:paraId="6CAC0C8D" w14:textId="77777777" w:rsidR="00FF69EA" w:rsidRDefault="00FF69EA">
      <w:pPr>
        <w:spacing w:after="0"/>
        <w:contextualSpacing/>
        <w:rPr>
          <w:rFonts w:ascii="Calibri Light" w:hAnsi="Calibri Light"/>
          <w:sz w:val="24"/>
          <w:szCs w:val="24"/>
        </w:rPr>
      </w:pPr>
    </w:p>
    <w:p w14:paraId="1F6A79AE" w14:textId="77777777" w:rsidR="00FF69EA" w:rsidRDefault="00000000">
      <w:pPr>
        <w:spacing w:after="0"/>
        <w:contextualSpacing/>
      </w:pPr>
      <w:r>
        <w:rPr>
          <w:rFonts w:ascii="Calibri Light" w:hAnsi="Calibri Light"/>
          <w:b/>
          <w:bCs/>
          <w:sz w:val="24"/>
          <w:szCs w:val="24"/>
        </w:rPr>
        <w:t xml:space="preserve">1) APOLOGIES  </w:t>
      </w:r>
      <w:r>
        <w:rPr>
          <w:rFonts w:ascii="Calibri Light" w:hAnsi="Calibri Light"/>
          <w:sz w:val="24"/>
          <w:szCs w:val="24"/>
        </w:rPr>
        <w:t>Cllr Standen, and Cllr Lowes. Cllr Turner welcomed Cllr Stone to his first meeting.</w:t>
      </w:r>
    </w:p>
    <w:p w14:paraId="52CAD6CF" w14:textId="77777777" w:rsidR="00FF69EA" w:rsidRDefault="00000000">
      <w:pPr>
        <w:spacing w:after="0"/>
        <w:contextualSpacing/>
        <w:rPr>
          <w:rFonts w:ascii="Calibri Light" w:hAnsi="Calibri Light"/>
          <w:sz w:val="24"/>
          <w:szCs w:val="24"/>
        </w:rPr>
      </w:pPr>
      <w:r>
        <w:rPr>
          <w:rFonts w:ascii="Calibri Light" w:hAnsi="Calibri Light"/>
          <w:sz w:val="24"/>
          <w:szCs w:val="24"/>
        </w:rPr>
        <w:t>Cllr Turner asked for point 13a to be moved to section 5, for the County Councillors input and for point 5b to moved to the end of the meeting. All agreed.</w:t>
      </w:r>
    </w:p>
    <w:p w14:paraId="4A9FB1CB" w14:textId="77777777" w:rsidR="00FF69EA" w:rsidRDefault="00FF69EA">
      <w:pPr>
        <w:spacing w:after="0"/>
        <w:contextualSpacing/>
        <w:rPr>
          <w:rFonts w:ascii="Calibri Light" w:hAnsi="Calibri Light"/>
          <w:sz w:val="24"/>
          <w:szCs w:val="24"/>
        </w:rPr>
      </w:pPr>
    </w:p>
    <w:p w14:paraId="6B74967B" w14:textId="77777777" w:rsidR="00FF69EA" w:rsidRDefault="00000000">
      <w:pPr>
        <w:spacing w:after="0"/>
        <w:contextualSpacing/>
        <w:rPr>
          <w:rFonts w:ascii="Calibri Light" w:hAnsi="Calibri Light"/>
          <w:b/>
          <w:bCs/>
          <w:sz w:val="24"/>
          <w:szCs w:val="24"/>
        </w:rPr>
      </w:pPr>
      <w:r>
        <w:rPr>
          <w:rFonts w:ascii="Calibri Light" w:hAnsi="Calibri Light"/>
          <w:b/>
          <w:bCs/>
          <w:sz w:val="24"/>
          <w:szCs w:val="24"/>
        </w:rPr>
        <w:t xml:space="preserve">2) PUBLIC FORUM </w:t>
      </w:r>
    </w:p>
    <w:p w14:paraId="72BDCF70" w14:textId="77777777" w:rsidR="00FF69EA" w:rsidRDefault="00000000">
      <w:pPr>
        <w:spacing w:after="0"/>
        <w:contextualSpacing/>
        <w:rPr>
          <w:rFonts w:ascii="Calibri Light" w:hAnsi="Calibri Light"/>
          <w:sz w:val="24"/>
          <w:szCs w:val="24"/>
          <w:u w:val="single"/>
        </w:rPr>
      </w:pPr>
      <w:r>
        <w:rPr>
          <w:rFonts w:ascii="Calibri Light" w:hAnsi="Calibri Light"/>
          <w:sz w:val="24"/>
          <w:szCs w:val="24"/>
          <w:u w:val="single"/>
        </w:rPr>
        <w:t>a) Items from the Public</w:t>
      </w:r>
    </w:p>
    <w:p w14:paraId="76CBE51C" w14:textId="77777777" w:rsidR="00FF69EA" w:rsidRDefault="00000000">
      <w:pPr>
        <w:spacing w:after="0"/>
        <w:contextualSpacing/>
        <w:rPr>
          <w:rFonts w:ascii="Calibri Light" w:hAnsi="Calibri Light"/>
          <w:sz w:val="24"/>
          <w:szCs w:val="24"/>
        </w:rPr>
      </w:pPr>
      <w:r>
        <w:rPr>
          <w:rFonts w:ascii="Calibri Light" w:hAnsi="Calibri Light"/>
          <w:sz w:val="24"/>
          <w:szCs w:val="24"/>
        </w:rPr>
        <w:t>A resident stated the bad state of the hedge cutting in the village. Hedge going onto the path in Bridge Road, and opposite the post office going out into the road. Cllr Turner to follow this up with NCC Highways.</w:t>
      </w:r>
    </w:p>
    <w:p w14:paraId="072152E5" w14:textId="77777777" w:rsidR="00FF69EA" w:rsidRDefault="00000000">
      <w:pPr>
        <w:spacing w:after="0"/>
        <w:contextualSpacing/>
        <w:rPr>
          <w:rFonts w:ascii="Calibri Light" w:hAnsi="Calibri Light"/>
          <w:sz w:val="24"/>
          <w:szCs w:val="24"/>
          <w:u w:val="single"/>
        </w:rPr>
      </w:pPr>
      <w:r>
        <w:rPr>
          <w:rFonts w:ascii="Calibri Light" w:hAnsi="Calibri Light"/>
          <w:sz w:val="24"/>
          <w:szCs w:val="24"/>
          <w:u w:val="single"/>
        </w:rPr>
        <w:t>b) Items from the County Councillor</w:t>
      </w:r>
    </w:p>
    <w:p w14:paraId="2475C813" w14:textId="77777777" w:rsidR="00FF69EA" w:rsidRDefault="00000000">
      <w:pPr>
        <w:spacing w:after="0"/>
        <w:contextualSpacing/>
        <w:rPr>
          <w:rFonts w:ascii="Calibri Light" w:hAnsi="Calibri Light"/>
          <w:sz w:val="24"/>
          <w:szCs w:val="24"/>
        </w:rPr>
      </w:pPr>
      <w:r>
        <w:rPr>
          <w:rFonts w:ascii="Calibri Light" w:hAnsi="Calibri Light"/>
          <w:sz w:val="24"/>
          <w:szCs w:val="24"/>
        </w:rPr>
        <w:t xml:space="preserve">Cllr Price stated he attended a public meeting at North Walsham regarding speeding. Duncan Baker, The Police and Crime Commissioner, Highways Cabinet Members and including approx. 200 people. A lot of questions asked, with many issues County can and can’t do. Auto speeding within cars has slowed down speeding. A Community Speedwatch APR camera device has a speed limit set, with two constabularies using this. Cllr Price to have a meeting with Norfolk Police to see if this can be used in Norfolk. </w:t>
      </w:r>
    </w:p>
    <w:p w14:paraId="5589532C" w14:textId="77777777" w:rsidR="00FF69EA" w:rsidRDefault="00000000">
      <w:pPr>
        <w:spacing w:after="0"/>
        <w:contextualSpacing/>
        <w:rPr>
          <w:rFonts w:ascii="Calibri Light" w:hAnsi="Calibri Light"/>
          <w:sz w:val="24"/>
          <w:szCs w:val="24"/>
        </w:rPr>
      </w:pPr>
      <w:r>
        <w:rPr>
          <w:rFonts w:ascii="Calibri Light" w:hAnsi="Calibri Light"/>
          <w:sz w:val="24"/>
          <w:szCs w:val="24"/>
        </w:rPr>
        <w:t xml:space="preserve">The report regarding teachers and schools included an incorrect figure for the number od school children. This has now been rectified. A harsh letter has been sent to Government about this.  </w:t>
      </w:r>
    </w:p>
    <w:p w14:paraId="1048A9C3" w14:textId="77777777" w:rsidR="00FF69EA" w:rsidRDefault="00000000">
      <w:pPr>
        <w:spacing w:after="0"/>
        <w:contextualSpacing/>
        <w:rPr>
          <w:rFonts w:ascii="Calibri Light" w:hAnsi="Calibri Light"/>
          <w:sz w:val="24"/>
          <w:szCs w:val="24"/>
          <w:u w:val="single"/>
        </w:rPr>
      </w:pPr>
      <w:r>
        <w:rPr>
          <w:rFonts w:ascii="Calibri Light" w:hAnsi="Calibri Light"/>
          <w:sz w:val="24"/>
          <w:szCs w:val="24"/>
          <w:u w:val="single"/>
        </w:rPr>
        <w:t xml:space="preserve">c) Items from the District Councillor </w:t>
      </w:r>
    </w:p>
    <w:p w14:paraId="4EA54B19" w14:textId="77777777" w:rsidR="00FF69EA" w:rsidRDefault="00000000">
      <w:pPr>
        <w:spacing w:after="0"/>
        <w:contextualSpacing/>
      </w:pPr>
      <w:r>
        <w:rPr>
          <w:rFonts w:ascii="Calibri Light" w:hAnsi="Calibri Light"/>
          <w:sz w:val="24"/>
          <w:szCs w:val="24"/>
        </w:rPr>
        <w:t>Cllr Blathwayt stated that the North Norfolk corporate plan is ready to be distributed. A LGA Peer Review showing a cross section of senior councillors will be published in the next few weeks. Glebe Farm planning application  has been refused, which they should be aware of, .It was noted that the appeals process can take up to 18 months. Woodland Trust have checked on 100 District Councils, with NNDC being 4</w:t>
      </w:r>
      <w:r>
        <w:rPr>
          <w:rFonts w:ascii="Calibri Light" w:hAnsi="Calibri Light"/>
          <w:sz w:val="24"/>
          <w:szCs w:val="24"/>
          <w:vertAlign w:val="superscript"/>
        </w:rPr>
        <w:t>th</w:t>
      </w:r>
      <w:r>
        <w:rPr>
          <w:rFonts w:ascii="Calibri Light" w:hAnsi="Calibri Light"/>
          <w:sz w:val="24"/>
          <w:szCs w:val="24"/>
        </w:rPr>
        <w:t xml:space="preserve"> out of 100 for tree planting. </w:t>
      </w:r>
    </w:p>
    <w:p w14:paraId="363ECCD5" w14:textId="77777777" w:rsidR="00FF69EA" w:rsidRDefault="00000000">
      <w:pPr>
        <w:spacing w:after="0"/>
        <w:contextualSpacing/>
        <w:rPr>
          <w:rFonts w:ascii="Calibri Light" w:hAnsi="Calibri Light"/>
          <w:sz w:val="24"/>
          <w:szCs w:val="24"/>
        </w:rPr>
      </w:pPr>
      <w:r>
        <w:rPr>
          <w:rFonts w:ascii="Calibri Light" w:hAnsi="Calibri Light"/>
          <w:sz w:val="24"/>
          <w:szCs w:val="24"/>
        </w:rPr>
        <w:t>S. Chapman entered the meeting at this point.</w:t>
      </w:r>
    </w:p>
    <w:p w14:paraId="2244DD8C" w14:textId="77777777" w:rsidR="00FF69EA" w:rsidRDefault="00000000">
      <w:pPr>
        <w:spacing w:after="0"/>
        <w:contextualSpacing/>
        <w:rPr>
          <w:rFonts w:ascii="Calibri Light" w:hAnsi="Calibri Light"/>
          <w:sz w:val="24"/>
          <w:szCs w:val="24"/>
        </w:rPr>
      </w:pPr>
      <w:r>
        <w:rPr>
          <w:rFonts w:ascii="Calibri Light" w:hAnsi="Calibri Light"/>
          <w:sz w:val="24"/>
          <w:szCs w:val="24"/>
        </w:rPr>
        <w:t>Designated piece of land, along the river bank with holiday accommodation, has been adjusted. Not sure what this means?</w:t>
      </w:r>
    </w:p>
    <w:p w14:paraId="46F4195A" w14:textId="77777777" w:rsidR="00FF69EA" w:rsidRDefault="00000000">
      <w:pPr>
        <w:spacing w:after="0"/>
        <w:contextualSpacing/>
        <w:rPr>
          <w:rFonts w:ascii="Calibri Light" w:hAnsi="Calibri Light"/>
          <w:sz w:val="24"/>
          <w:szCs w:val="24"/>
        </w:rPr>
      </w:pPr>
      <w:r>
        <w:rPr>
          <w:rFonts w:ascii="Calibri Light" w:hAnsi="Calibri Light"/>
          <w:sz w:val="24"/>
          <w:szCs w:val="24"/>
        </w:rPr>
        <w:t>Cllr Blathwayt left the meeting at this point.</w:t>
      </w:r>
    </w:p>
    <w:p w14:paraId="1D7D7534" w14:textId="77777777" w:rsidR="00FF69EA" w:rsidRDefault="00000000">
      <w:pPr>
        <w:spacing w:after="0"/>
        <w:contextualSpacing/>
        <w:rPr>
          <w:rFonts w:ascii="Calibri Light" w:hAnsi="Calibri Light"/>
          <w:sz w:val="24"/>
          <w:szCs w:val="24"/>
          <w:u w:val="single"/>
        </w:rPr>
      </w:pPr>
      <w:r>
        <w:rPr>
          <w:rFonts w:ascii="Calibri Light" w:hAnsi="Calibri Light"/>
          <w:sz w:val="24"/>
          <w:szCs w:val="24"/>
          <w:u w:val="single"/>
        </w:rPr>
        <w:t>d) Items from Outside Bodies</w:t>
      </w:r>
    </w:p>
    <w:p w14:paraId="710607C1" w14:textId="77777777" w:rsidR="00FF69EA" w:rsidRDefault="00000000">
      <w:pPr>
        <w:spacing w:after="0"/>
        <w:contextualSpacing/>
        <w:rPr>
          <w:rFonts w:ascii="Calibri Light" w:hAnsi="Calibri Light"/>
          <w:i/>
          <w:iCs/>
          <w:sz w:val="24"/>
          <w:szCs w:val="24"/>
        </w:rPr>
      </w:pPr>
      <w:r>
        <w:rPr>
          <w:rFonts w:ascii="Calibri Light" w:hAnsi="Calibri Light"/>
          <w:i/>
          <w:iCs/>
          <w:sz w:val="24"/>
          <w:szCs w:val="24"/>
        </w:rPr>
        <w:t xml:space="preserve">i) Village Hall Management Committee </w:t>
      </w:r>
    </w:p>
    <w:p w14:paraId="0F647C57" w14:textId="77777777" w:rsidR="00FF69EA" w:rsidRDefault="00000000">
      <w:pPr>
        <w:spacing w:after="0"/>
        <w:contextualSpacing/>
        <w:rPr>
          <w:rFonts w:ascii="Calibri Light" w:hAnsi="Calibri Light"/>
          <w:sz w:val="24"/>
          <w:szCs w:val="24"/>
        </w:rPr>
      </w:pPr>
      <w:r>
        <w:rPr>
          <w:rFonts w:ascii="Calibri Light" w:hAnsi="Calibri Light"/>
          <w:sz w:val="24"/>
          <w:szCs w:val="24"/>
        </w:rPr>
        <w:t>R. Graves-Morris stated that the archery request insurance is still being pushed forward. Would need to see the resident’s insurance as well before moving forward further.</w:t>
      </w:r>
    </w:p>
    <w:p w14:paraId="1D02C796" w14:textId="77777777" w:rsidR="00FF69EA" w:rsidRDefault="00000000">
      <w:pPr>
        <w:spacing w:after="0"/>
        <w:contextualSpacing/>
        <w:rPr>
          <w:rFonts w:ascii="Calibri Light" w:hAnsi="Calibri Light"/>
          <w:sz w:val="24"/>
          <w:szCs w:val="24"/>
        </w:rPr>
      </w:pPr>
      <w:r>
        <w:rPr>
          <w:rFonts w:ascii="Calibri Light" w:hAnsi="Calibri Light"/>
          <w:sz w:val="24"/>
          <w:szCs w:val="24"/>
        </w:rPr>
        <w:t>The commemorative bench has been delivered, with another in the children’s area to be added in situ soon.</w:t>
      </w:r>
    </w:p>
    <w:p w14:paraId="0EAF7EE4" w14:textId="77777777" w:rsidR="00FF69EA" w:rsidRDefault="00000000">
      <w:pPr>
        <w:spacing w:after="0"/>
        <w:contextualSpacing/>
        <w:rPr>
          <w:rFonts w:ascii="Calibri Light" w:hAnsi="Calibri Light"/>
          <w:sz w:val="24"/>
          <w:szCs w:val="24"/>
        </w:rPr>
      </w:pPr>
      <w:r>
        <w:rPr>
          <w:rFonts w:ascii="Calibri Light" w:hAnsi="Calibri Light"/>
          <w:sz w:val="24"/>
          <w:szCs w:val="24"/>
        </w:rPr>
        <w:lastRenderedPageBreak/>
        <w:t xml:space="preserve">An email from the Charities Commission was circulated to all trustees of the Village Hall Management Committee.  Robin will await responses from trustees before the the response is submitted.  </w:t>
      </w:r>
    </w:p>
    <w:p w14:paraId="7DA3A98C" w14:textId="77777777" w:rsidR="00FF69EA" w:rsidRDefault="00000000">
      <w:pPr>
        <w:spacing w:after="0"/>
        <w:contextualSpacing/>
        <w:rPr>
          <w:rFonts w:ascii="Calibri Light" w:hAnsi="Calibri Light"/>
          <w:i/>
          <w:iCs/>
          <w:sz w:val="24"/>
          <w:szCs w:val="24"/>
        </w:rPr>
      </w:pPr>
      <w:r>
        <w:rPr>
          <w:rFonts w:ascii="Calibri Light" w:hAnsi="Calibri Light"/>
          <w:i/>
          <w:iCs/>
          <w:sz w:val="24"/>
          <w:szCs w:val="24"/>
        </w:rPr>
        <w:t xml:space="preserve">ii) Any other items from Councillors representing Outside Bodies </w:t>
      </w:r>
    </w:p>
    <w:p w14:paraId="0AAC4CF5" w14:textId="77777777" w:rsidR="00FF69EA" w:rsidRDefault="00000000">
      <w:pPr>
        <w:spacing w:after="0"/>
        <w:contextualSpacing/>
      </w:pPr>
      <w:r>
        <w:rPr>
          <w:rFonts w:ascii="Calibri Light" w:hAnsi="Calibri Light"/>
          <w:sz w:val="24"/>
          <w:szCs w:val="24"/>
        </w:rPr>
        <w:t>None</w:t>
      </w:r>
      <w:r>
        <w:rPr>
          <w:rFonts w:ascii="Calibri Light" w:hAnsi="Calibri Light"/>
          <w:i/>
          <w:iCs/>
          <w:sz w:val="24"/>
          <w:szCs w:val="24"/>
        </w:rPr>
        <w:t>.</w:t>
      </w:r>
    </w:p>
    <w:p w14:paraId="0F111877" w14:textId="77777777" w:rsidR="00FF69EA" w:rsidRDefault="00FF69EA">
      <w:pPr>
        <w:spacing w:after="0"/>
        <w:contextualSpacing/>
        <w:rPr>
          <w:rFonts w:ascii="Calibri Light" w:hAnsi="Calibri Light"/>
          <w:sz w:val="24"/>
          <w:szCs w:val="24"/>
        </w:rPr>
      </w:pPr>
    </w:p>
    <w:p w14:paraId="1DE44F52" w14:textId="77777777" w:rsidR="00FF69EA" w:rsidRDefault="00000000">
      <w:pPr>
        <w:spacing w:after="0"/>
        <w:contextualSpacing/>
        <w:rPr>
          <w:rFonts w:ascii="Calibri Light" w:hAnsi="Calibri Light"/>
          <w:b/>
          <w:bCs/>
          <w:sz w:val="24"/>
          <w:szCs w:val="24"/>
        </w:rPr>
      </w:pPr>
      <w:r>
        <w:rPr>
          <w:rFonts w:ascii="Calibri Light" w:hAnsi="Calibri Light"/>
          <w:b/>
          <w:bCs/>
          <w:sz w:val="24"/>
          <w:szCs w:val="24"/>
        </w:rPr>
        <w:t xml:space="preserve">3) DECLARATIONS OF INTEREST </w:t>
      </w:r>
    </w:p>
    <w:p w14:paraId="5AC3B835" w14:textId="77777777" w:rsidR="00FF69EA" w:rsidRDefault="00000000">
      <w:pPr>
        <w:spacing w:after="0"/>
        <w:contextualSpacing/>
        <w:rPr>
          <w:rFonts w:ascii="Calibri Light" w:hAnsi="Calibri Light"/>
          <w:sz w:val="24"/>
          <w:szCs w:val="24"/>
          <w:u w:val="single"/>
        </w:rPr>
      </w:pPr>
      <w:r>
        <w:rPr>
          <w:rFonts w:ascii="Calibri Light" w:hAnsi="Calibri Light"/>
          <w:sz w:val="24"/>
          <w:szCs w:val="24"/>
          <w:u w:val="single"/>
        </w:rPr>
        <w:t xml:space="preserve">a) To note disclosures of personal and prejudicial interests from Councillors on matters to be considered at the meeting </w:t>
      </w:r>
    </w:p>
    <w:p w14:paraId="217EA4AB" w14:textId="77777777" w:rsidR="00FF69EA" w:rsidRDefault="00000000">
      <w:pPr>
        <w:spacing w:after="0"/>
        <w:contextualSpacing/>
        <w:rPr>
          <w:rFonts w:ascii="Calibri Light" w:hAnsi="Calibri Light"/>
          <w:sz w:val="24"/>
          <w:szCs w:val="24"/>
        </w:rPr>
      </w:pPr>
      <w:r>
        <w:rPr>
          <w:rFonts w:ascii="Calibri Light" w:hAnsi="Calibri Light"/>
          <w:sz w:val="24"/>
          <w:szCs w:val="24"/>
        </w:rPr>
        <w:t>None</w:t>
      </w:r>
    </w:p>
    <w:p w14:paraId="127FFEAE" w14:textId="77777777" w:rsidR="00FF69EA" w:rsidRDefault="00000000">
      <w:pPr>
        <w:spacing w:after="0"/>
        <w:contextualSpacing/>
        <w:rPr>
          <w:rFonts w:ascii="Calibri Light" w:hAnsi="Calibri Light"/>
          <w:sz w:val="24"/>
          <w:szCs w:val="24"/>
          <w:u w:val="single"/>
        </w:rPr>
      </w:pPr>
      <w:r>
        <w:rPr>
          <w:rFonts w:ascii="Calibri Light" w:hAnsi="Calibri Light"/>
          <w:sz w:val="24"/>
          <w:szCs w:val="24"/>
          <w:u w:val="single"/>
        </w:rPr>
        <w:t xml:space="preserve">b) To approve applications for dispensation for pecuniary interests </w:t>
      </w:r>
    </w:p>
    <w:p w14:paraId="535A026C" w14:textId="77777777" w:rsidR="00FF69EA" w:rsidRDefault="00FF69EA">
      <w:pPr>
        <w:spacing w:after="0"/>
        <w:contextualSpacing/>
        <w:rPr>
          <w:rFonts w:ascii="Calibri Light" w:hAnsi="Calibri Light"/>
          <w:sz w:val="24"/>
          <w:szCs w:val="24"/>
        </w:rPr>
      </w:pPr>
    </w:p>
    <w:p w14:paraId="3F1BBF54" w14:textId="77777777" w:rsidR="00FF69EA" w:rsidRDefault="00000000">
      <w:pPr>
        <w:spacing w:after="0"/>
        <w:contextualSpacing/>
        <w:rPr>
          <w:rFonts w:ascii="Calibri Light" w:hAnsi="Calibri Light"/>
          <w:b/>
          <w:bCs/>
          <w:sz w:val="24"/>
          <w:szCs w:val="24"/>
        </w:rPr>
      </w:pPr>
      <w:r>
        <w:rPr>
          <w:rFonts w:ascii="Calibri Light" w:hAnsi="Calibri Light"/>
          <w:b/>
          <w:bCs/>
          <w:sz w:val="24"/>
          <w:szCs w:val="24"/>
        </w:rPr>
        <w:t>4) MINUTES OF THE LAST MEETING</w:t>
      </w:r>
    </w:p>
    <w:p w14:paraId="2687C80B" w14:textId="77777777" w:rsidR="00FF69EA" w:rsidRDefault="00000000">
      <w:pPr>
        <w:spacing w:after="0"/>
        <w:contextualSpacing/>
        <w:rPr>
          <w:rFonts w:ascii="Calibri Light" w:hAnsi="Calibri Light"/>
          <w:sz w:val="24"/>
          <w:szCs w:val="24"/>
        </w:rPr>
      </w:pPr>
      <w:r>
        <w:rPr>
          <w:rFonts w:ascii="Calibri Light" w:hAnsi="Calibri Light"/>
          <w:sz w:val="24"/>
          <w:szCs w:val="24"/>
        </w:rPr>
        <w:t xml:space="preserve">a) The minutes of the September meeting were circulated. It was agreed to amend the following - </w:t>
      </w:r>
    </w:p>
    <w:p w14:paraId="42120F42" w14:textId="77777777" w:rsidR="00FF69EA" w:rsidRDefault="00000000">
      <w:pPr>
        <w:spacing w:after="0"/>
        <w:contextualSpacing/>
        <w:rPr>
          <w:rFonts w:ascii="Calibri Light" w:hAnsi="Calibri Light"/>
          <w:sz w:val="24"/>
          <w:szCs w:val="24"/>
        </w:rPr>
      </w:pPr>
      <w:r>
        <w:rPr>
          <w:rFonts w:ascii="Calibri Light" w:hAnsi="Calibri Light"/>
          <w:sz w:val="24"/>
          <w:szCs w:val="24"/>
        </w:rPr>
        <w:t>5d – amend the cost of the feasibility study to £2,500 per week.</w:t>
      </w:r>
    </w:p>
    <w:p w14:paraId="49E038D5" w14:textId="77777777" w:rsidR="00FF69EA" w:rsidRDefault="00000000">
      <w:pPr>
        <w:spacing w:after="0"/>
        <w:contextualSpacing/>
        <w:rPr>
          <w:rFonts w:ascii="Calibri Light" w:hAnsi="Calibri Light"/>
          <w:sz w:val="24"/>
          <w:szCs w:val="24"/>
        </w:rPr>
      </w:pPr>
      <w:r>
        <w:rPr>
          <w:rFonts w:ascii="Calibri Light" w:hAnsi="Calibri Light"/>
          <w:sz w:val="24"/>
          <w:szCs w:val="24"/>
        </w:rPr>
        <w:t>10c – amend the wording to the car park being used as a roundabout.</w:t>
      </w:r>
    </w:p>
    <w:p w14:paraId="39F125C3" w14:textId="77777777" w:rsidR="00FF69EA" w:rsidRDefault="00000000">
      <w:pPr>
        <w:spacing w:after="0"/>
        <w:contextualSpacing/>
        <w:rPr>
          <w:rFonts w:ascii="Calibri Light" w:hAnsi="Calibri Light"/>
          <w:sz w:val="24"/>
          <w:szCs w:val="24"/>
        </w:rPr>
      </w:pPr>
      <w:r>
        <w:rPr>
          <w:rFonts w:ascii="Calibri Light" w:hAnsi="Calibri Light"/>
          <w:sz w:val="24"/>
          <w:szCs w:val="24"/>
        </w:rPr>
        <w:t>When amended, R. Graves-Morris made a motion to approve, second M. Haslam and approved without dissent.</w:t>
      </w:r>
    </w:p>
    <w:p w14:paraId="73427045" w14:textId="77777777" w:rsidR="00FF69EA" w:rsidRDefault="00000000">
      <w:pPr>
        <w:spacing w:after="0"/>
        <w:contextualSpacing/>
        <w:rPr>
          <w:rFonts w:ascii="Calibri Light" w:hAnsi="Calibri Light"/>
          <w:sz w:val="24"/>
          <w:szCs w:val="24"/>
        </w:rPr>
      </w:pPr>
      <w:r>
        <w:rPr>
          <w:rFonts w:ascii="Calibri Light" w:hAnsi="Calibri Light"/>
          <w:sz w:val="24"/>
          <w:szCs w:val="24"/>
        </w:rPr>
        <w:t>Cllr Bland stated not getting agenda/minutes etc emailed to his new email address. Cllr Turner to rectify this moving forward.</w:t>
      </w:r>
    </w:p>
    <w:p w14:paraId="56D9FD61" w14:textId="77777777" w:rsidR="00FF69EA" w:rsidRDefault="00FF69EA">
      <w:pPr>
        <w:spacing w:after="0"/>
        <w:contextualSpacing/>
        <w:rPr>
          <w:rFonts w:ascii="Calibri Light" w:hAnsi="Calibri Light"/>
          <w:sz w:val="24"/>
          <w:szCs w:val="24"/>
        </w:rPr>
      </w:pPr>
    </w:p>
    <w:p w14:paraId="03DA44E3" w14:textId="77777777" w:rsidR="00FF69EA" w:rsidRDefault="00000000">
      <w:pPr>
        <w:spacing w:after="0"/>
        <w:contextualSpacing/>
        <w:rPr>
          <w:rFonts w:ascii="Calibri Light" w:hAnsi="Calibri Light"/>
          <w:b/>
          <w:bCs/>
          <w:sz w:val="24"/>
          <w:szCs w:val="24"/>
        </w:rPr>
      </w:pPr>
      <w:r>
        <w:rPr>
          <w:rFonts w:ascii="Calibri Light" w:hAnsi="Calibri Light"/>
          <w:b/>
          <w:bCs/>
          <w:sz w:val="24"/>
          <w:szCs w:val="24"/>
        </w:rPr>
        <w:t xml:space="preserve">5) MATTERS ARISING </w:t>
      </w:r>
    </w:p>
    <w:p w14:paraId="6791795A" w14:textId="77777777" w:rsidR="00FF69EA" w:rsidRDefault="00000000">
      <w:pPr>
        <w:spacing w:after="0"/>
        <w:contextualSpacing/>
        <w:rPr>
          <w:rFonts w:ascii="Calibri Light" w:hAnsi="Calibri Light"/>
          <w:sz w:val="24"/>
          <w:szCs w:val="24"/>
        </w:rPr>
      </w:pPr>
      <w:r>
        <w:rPr>
          <w:rFonts w:ascii="Calibri Light" w:hAnsi="Calibri Light"/>
          <w:sz w:val="24"/>
          <w:szCs w:val="24"/>
        </w:rPr>
        <w:t>a) None.</w:t>
      </w:r>
    </w:p>
    <w:p w14:paraId="52E95713" w14:textId="77777777" w:rsidR="00FF69EA" w:rsidRDefault="00000000">
      <w:pPr>
        <w:spacing w:after="0"/>
        <w:contextualSpacing/>
        <w:rPr>
          <w:rFonts w:ascii="Calibri Light" w:hAnsi="Calibri Light"/>
          <w:sz w:val="24"/>
          <w:szCs w:val="24"/>
        </w:rPr>
      </w:pPr>
      <w:r>
        <w:rPr>
          <w:rFonts w:ascii="Calibri Light" w:hAnsi="Calibri Light"/>
          <w:sz w:val="24"/>
          <w:szCs w:val="24"/>
        </w:rPr>
        <w:t>b) (as confirmed to be moved to the end of the meeting).</w:t>
      </w:r>
    </w:p>
    <w:p w14:paraId="5CBE4486" w14:textId="77777777" w:rsidR="00FF69EA" w:rsidRDefault="00000000">
      <w:pPr>
        <w:spacing w:after="0"/>
        <w:contextualSpacing/>
        <w:rPr>
          <w:rFonts w:ascii="Calibri Light" w:hAnsi="Calibri Light"/>
          <w:sz w:val="24"/>
          <w:szCs w:val="24"/>
        </w:rPr>
      </w:pPr>
      <w:r>
        <w:rPr>
          <w:rFonts w:ascii="Calibri Light" w:hAnsi="Calibri Light"/>
          <w:sz w:val="24"/>
          <w:szCs w:val="24"/>
        </w:rPr>
        <w:t xml:space="preserve">c) Ludham Boat Parade - It was stated that previously the Boat Parade worked well from a trade and business point but the organisation could be improved, regarding the sheer volume of people and the parking. There were two car parks; Potter Heigham and Ludham. Approx 80% of people used the Potter Heigham car park with little use of the Ludham one. Debating on whether to cone off entire village again but would need to apologise to people affected by this. Cllr Turner suggested the organisers to work with the Parish Council earlier, to get information regarding the Boat Parade out to residents earlier. </w:t>
      </w:r>
    </w:p>
    <w:p w14:paraId="0A57B39B" w14:textId="77777777" w:rsidR="00FF69EA" w:rsidRDefault="00000000">
      <w:pPr>
        <w:spacing w:after="0"/>
        <w:contextualSpacing/>
        <w:rPr>
          <w:rFonts w:ascii="Calibri Light" w:hAnsi="Calibri Light"/>
          <w:sz w:val="24"/>
          <w:szCs w:val="24"/>
        </w:rPr>
      </w:pPr>
      <w:r>
        <w:rPr>
          <w:rFonts w:ascii="Calibri Light" w:hAnsi="Calibri Light"/>
          <w:sz w:val="24"/>
          <w:szCs w:val="24"/>
        </w:rPr>
        <w:t xml:space="preserve">Red Roof Farm and the field prior to the causeway turnoff on the right are two further option of car parking that is being discussed by NNDC. The organisers will keep us updated. </w:t>
      </w:r>
    </w:p>
    <w:p w14:paraId="6191FC80" w14:textId="77777777" w:rsidR="00FF69EA" w:rsidRDefault="00000000">
      <w:pPr>
        <w:spacing w:after="0"/>
        <w:contextualSpacing/>
        <w:rPr>
          <w:rFonts w:ascii="Calibri Light" w:hAnsi="Calibri Light"/>
          <w:sz w:val="24"/>
          <w:szCs w:val="24"/>
        </w:rPr>
      </w:pPr>
      <w:r>
        <w:rPr>
          <w:rFonts w:ascii="Calibri Light" w:hAnsi="Calibri Light"/>
          <w:sz w:val="24"/>
          <w:szCs w:val="24"/>
        </w:rPr>
        <w:t xml:space="preserve">HGV sign either side of bridge - Cllr Turner to investigate signage for unsuitable for HGV; to stop HGVs attempting to go over the bridge. Cllr Price to work with Repps and look further into this for us, by contacting Highways. </w:t>
      </w:r>
    </w:p>
    <w:p w14:paraId="3890A75F" w14:textId="77777777" w:rsidR="00FF69EA" w:rsidRDefault="00000000">
      <w:pPr>
        <w:spacing w:after="0"/>
        <w:contextualSpacing/>
        <w:rPr>
          <w:rFonts w:ascii="Calibri Light" w:hAnsi="Calibri Light"/>
          <w:sz w:val="24"/>
          <w:szCs w:val="24"/>
        </w:rPr>
      </w:pPr>
      <w:r>
        <w:rPr>
          <w:rFonts w:ascii="Calibri Light" w:hAnsi="Calibri Light"/>
          <w:sz w:val="24"/>
          <w:szCs w:val="24"/>
        </w:rPr>
        <w:t>Visibility issue at the junction of the Causeway and A149– It was stated that Repps are also concerned and are contacting Highways. It was agreed that we should write as well.</w:t>
      </w:r>
    </w:p>
    <w:p w14:paraId="2071BE6E" w14:textId="77777777" w:rsidR="00FF69EA" w:rsidRDefault="00000000">
      <w:pPr>
        <w:spacing w:after="0"/>
        <w:contextualSpacing/>
        <w:rPr>
          <w:rFonts w:ascii="Calibri Light" w:hAnsi="Calibri Light"/>
          <w:sz w:val="24"/>
          <w:szCs w:val="24"/>
        </w:rPr>
      </w:pPr>
      <w:r>
        <w:rPr>
          <w:rFonts w:ascii="Calibri Light" w:hAnsi="Calibri Light"/>
          <w:sz w:val="24"/>
          <w:szCs w:val="24"/>
        </w:rPr>
        <w:t xml:space="preserve">Falgate pub – Cllr Turner stated that the issues have been passed onto NNDC, and will also follow this up with a letter to Cllr Blathwayt. </w:t>
      </w:r>
    </w:p>
    <w:p w14:paraId="46A35069" w14:textId="77777777" w:rsidR="00FF69EA" w:rsidRDefault="00000000">
      <w:pPr>
        <w:spacing w:after="0"/>
        <w:contextualSpacing/>
        <w:rPr>
          <w:rFonts w:ascii="Calibri Light" w:hAnsi="Calibri Light"/>
          <w:sz w:val="24"/>
          <w:szCs w:val="24"/>
        </w:rPr>
      </w:pPr>
      <w:r>
        <w:rPr>
          <w:rFonts w:ascii="Calibri Light" w:hAnsi="Calibri Light"/>
          <w:sz w:val="24"/>
          <w:szCs w:val="24"/>
        </w:rPr>
        <w:t xml:space="preserve">d) Cllr Price stated he is still working on the fund-raising side for the Traffic Study and that the Broads Authority suggested sending out another survey with two options : Leave the Bridge as is or Pedestrianise. The plus side to this would be that we wouldn’t then need to wait until March/April to move forward with the rest of the study assuming the Parish Partnership bid were successful. </w:t>
      </w:r>
    </w:p>
    <w:p w14:paraId="0250ACCE" w14:textId="77777777" w:rsidR="00FF69EA" w:rsidRDefault="00000000">
      <w:pPr>
        <w:spacing w:after="0"/>
        <w:contextualSpacing/>
        <w:rPr>
          <w:rFonts w:ascii="Calibri Light" w:hAnsi="Calibri Light"/>
          <w:sz w:val="24"/>
          <w:szCs w:val="24"/>
        </w:rPr>
      </w:pPr>
      <w:r>
        <w:rPr>
          <w:rFonts w:ascii="Calibri Light" w:hAnsi="Calibri Light"/>
          <w:sz w:val="24"/>
          <w:szCs w:val="24"/>
        </w:rPr>
        <w:t>It was agreed to move ahead with the Parish Partnership bid and that Cllr Chapman will talk to the Repps PC Chair about this. It was agreed not to do another survey. Financial figures regarding the Parish Partnership bid to be completed by Cllr Price.</w:t>
      </w:r>
    </w:p>
    <w:p w14:paraId="6C021A73" w14:textId="77777777" w:rsidR="00FF69EA" w:rsidRDefault="00000000">
      <w:pPr>
        <w:spacing w:after="0"/>
        <w:contextualSpacing/>
        <w:rPr>
          <w:rFonts w:ascii="Calibri Light" w:hAnsi="Calibri Light"/>
          <w:sz w:val="24"/>
          <w:szCs w:val="24"/>
        </w:rPr>
      </w:pPr>
      <w:r>
        <w:rPr>
          <w:rFonts w:ascii="Calibri Light" w:hAnsi="Calibri Light"/>
          <w:sz w:val="24"/>
          <w:szCs w:val="24"/>
        </w:rPr>
        <w:t>At this point Cllr Price left the meeting.</w:t>
      </w:r>
    </w:p>
    <w:p w14:paraId="27BD8FCA" w14:textId="77777777" w:rsidR="00FF69EA" w:rsidRDefault="00FF69EA">
      <w:pPr>
        <w:spacing w:after="0"/>
        <w:contextualSpacing/>
        <w:rPr>
          <w:rFonts w:ascii="Calibri Light" w:hAnsi="Calibri Light"/>
          <w:sz w:val="24"/>
          <w:szCs w:val="24"/>
        </w:rPr>
      </w:pPr>
    </w:p>
    <w:p w14:paraId="2E41F30E" w14:textId="77777777" w:rsidR="00FF69EA" w:rsidRDefault="00000000">
      <w:pPr>
        <w:spacing w:after="0"/>
        <w:contextualSpacing/>
        <w:rPr>
          <w:rFonts w:ascii="Calibri Light" w:hAnsi="Calibri Light"/>
          <w:b/>
          <w:bCs/>
          <w:sz w:val="24"/>
          <w:szCs w:val="24"/>
        </w:rPr>
      </w:pPr>
      <w:r>
        <w:rPr>
          <w:rFonts w:ascii="Calibri Light" w:hAnsi="Calibri Light"/>
          <w:b/>
          <w:bCs/>
          <w:sz w:val="24"/>
          <w:szCs w:val="24"/>
        </w:rPr>
        <w:t>6) CLERKS REPORT</w:t>
      </w:r>
    </w:p>
    <w:p w14:paraId="33161C2E" w14:textId="77777777" w:rsidR="00FF69EA" w:rsidRDefault="00000000">
      <w:pPr>
        <w:spacing w:after="0"/>
        <w:contextualSpacing/>
        <w:rPr>
          <w:rFonts w:ascii="Calibri Light" w:hAnsi="Calibri Light"/>
          <w:sz w:val="24"/>
          <w:szCs w:val="24"/>
        </w:rPr>
      </w:pPr>
      <w:r>
        <w:rPr>
          <w:rFonts w:ascii="Calibri Light" w:hAnsi="Calibri Light"/>
          <w:sz w:val="24"/>
          <w:szCs w:val="24"/>
        </w:rPr>
        <w:t>a) None.</w:t>
      </w:r>
    </w:p>
    <w:p w14:paraId="7243DE1C" w14:textId="77777777" w:rsidR="00FF69EA" w:rsidRDefault="00FF69EA">
      <w:pPr>
        <w:spacing w:after="0"/>
        <w:contextualSpacing/>
        <w:rPr>
          <w:rFonts w:ascii="Calibri Light" w:hAnsi="Calibri Light"/>
          <w:sz w:val="24"/>
          <w:szCs w:val="24"/>
        </w:rPr>
      </w:pPr>
    </w:p>
    <w:p w14:paraId="30ACCA5D" w14:textId="77777777" w:rsidR="00FF69EA" w:rsidRDefault="00000000">
      <w:pPr>
        <w:spacing w:after="0"/>
        <w:contextualSpacing/>
        <w:rPr>
          <w:rFonts w:ascii="Calibri Light" w:hAnsi="Calibri Light"/>
          <w:b/>
          <w:bCs/>
          <w:sz w:val="24"/>
          <w:szCs w:val="24"/>
        </w:rPr>
      </w:pPr>
      <w:r>
        <w:rPr>
          <w:rFonts w:ascii="Calibri Light" w:hAnsi="Calibri Light"/>
          <w:b/>
          <w:bCs/>
          <w:sz w:val="24"/>
          <w:szCs w:val="24"/>
        </w:rPr>
        <w:t xml:space="preserve">7) GOVERNANCE MATTERS </w:t>
      </w:r>
    </w:p>
    <w:p w14:paraId="6FDC24BA" w14:textId="77777777" w:rsidR="00FF69EA" w:rsidRDefault="00000000">
      <w:pPr>
        <w:spacing w:after="0"/>
        <w:contextualSpacing/>
        <w:rPr>
          <w:rFonts w:ascii="Calibri Light" w:hAnsi="Calibri Light"/>
          <w:sz w:val="24"/>
          <w:szCs w:val="24"/>
        </w:rPr>
      </w:pPr>
      <w:r>
        <w:rPr>
          <w:rFonts w:ascii="Calibri Light" w:hAnsi="Calibri Light"/>
          <w:sz w:val="24"/>
          <w:szCs w:val="24"/>
        </w:rPr>
        <w:t>a) None received. To be advertised in the Gazette.</w:t>
      </w:r>
    </w:p>
    <w:p w14:paraId="6B79F6B1" w14:textId="77777777" w:rsidR="00FF69EA" w:rsidRDefault="00FF69EA">
      <w:pPr>
        <w:spacing w:after="0"/>
        <w:contextualSpacing/>
        <w:rPr>
          <w:rFonts w:ascii="Calibri Light" w:hAnsi="Calibri Light"/>
          <w:sz w:val="24"/>
          <w:szCs w:val="24"/>
        </w:rPr>
      </w:pPr>
    </w:p>
    <w:p w14:paraId="40F9DFB5" w14:textId="77777777" w:rsidR="00FF69EA" w:rsidRDefault="00000000">
      <w:pPr>
        <w:spacing w:after="0"/>
        <w:contextualSpacing/>
        <w:rPr>
          <w:rFonts w:ascii="Calibri Light" w:hAnsi="Calibri Light"/>
          <w:b/>
          <w:bCs/>
          <w:sz w:val="24"/>
          <w:szCs w:val="24"/>
        </w:rPr>
      </w:pPr>
      <w:r>
        <w:rPr>
          <w:rFonts w:ascii="Calibri Light" w:hAnsi="Calibri Light"/>
          <w:b/>
          <w:bCs/>
          <w:sz w:val="24"/>
          <w:szCs w:val="24"/>
        </w:rPr>
        <w:t>8) FINANCIAL MATTERS</w:t>
      </w:r>
    </w:p>
    <w:p w14:paraId="4D0802E3" w14:textId="77777777" w:rsidR="00FF69EA" w:rsidRDefault="00000000">
      <w:pPr>
        <w:spacing w:after="0"/>
        <w:contextualSpacing/>
        <w:rPr>
          <w:rFonts w:ascii="Calibri Light" w:hAnsi="Calibri Light"/>
          <w:sz w:val="24"/>
          <w:szCs w:val="24"/>
        </w:rPr>
      </w:pPr>
      <w:r>
        <w:rPr>
          <w:rFonts w:ascii="Calibri Light" w:hAnsi="Calibri Light"/>
          <w:sz w:val="24"/>
          <w:szCs w:val="24"/>
        </w:rPr>
        <w:t xml:space="preserve">a) S. Chapman went over this further to Council. </w:t>
      </w:r>
    </w:p>
    <w:p w14:paraId="47639A07" w14:textId="77777777" w:rsidR="00FF69EA" w:rsidRDefault="00000000">
      <w:pPr>
        <w:spacing w:after="0"/>
        <w:contextualSpacing/>
        <w:rPr>
          <w:rFonts w:ascii="Calibri Light" w:hAnsi="Calibri Light"/>
          <w:sz w:val="24"/>
          <w:szCs w:val="24"/>
        </w:rPr>
      </w:pPr>
      <w:r>
        <w:rPr>
          <w:rFonts w:ascii="Calibri Light" w:hAnsi="Calibri Light"/>
          <w:sz w:val="24"/>
          <w:szCs w:val="24"/>
        </w:rPr>
        <w:t>b) Payment to Cllr Turner approved.</w:t>
      </w:r>
    </w:p>
    <w:p w14:paraId="5318D708" w14:textId="77777777" w:rsidR="00FF69EA" w:rsidRDefault="00000000">
      <w:pPr>
        <w:spacing w:after="0"/>
        <w:contextualSpacing/>
        <w:rPr>
          <w:rFonts w:ascii="Calibri Light" w:hAnsi="Calibri Light"/>
          <w:sz w:val="24"/>
          <w:szCs w:val="24"/>
        </w:rPr>
      </w:pPr>
      <w:r>
        <w:rPr>
          <w:rFonts w:ascii="Calibri Light" w:hAnsi="Calibri Light"/>
          <w:sz w:val="24"/>
          <w:szCs w:val="24"/>
        </w:rPr>
        <w:t>c) None. R. Graves-Morris confirmed that finances are up to date and have been ratified. They are due for their quarterly review. To be checked over by the new Clerk.</w:t>
      </w:r>
    </w:p>
    <w:p w14:paraId="7AFE3B99" w14:textId="77777777" w:rsidR="00FF69EA" w:rsidRDefault="00FF69EA">
      <w:pPr>
        <w:spacing w:after="0"/>
        <w:contextualSpacing/>
        <w:rPr>
          <w:rFonts w:ascii="Calibri Light" w:hAnsi="Calibri Light"/>
          <w:sz w:val="24"/>
          <w:szCs w:val="24"/>
        </w:rPr>
      </w:pPr>
    </w:p>
    <w:p w14:paraId="064159CB" w14:textId="77777777" w:rsidR="00FF69EA" w:rsidRDefault="00000000">
      <w:pPr>
        <w:spacing w:after="0"/>
        <w:contextualSpacing/>
        <w:rPr>
          <w:rFonts w:ascii="Calibri Light" w:hAnsi="Calibri Light"/>
          <w:b/>
          <w:bCs/>
          <w:sz w:val="24"/>
          <w:szCs w:val="24"/>
        </w:rPr>
      </w:pPr>
      <w:r>
        <w:rPr>
          <w:rFonts w:ascii="Calibri Light" w:hAnsi="Calibri Light"/>
          <w:b/>
          <w:bCs/>
          <w:sz w:val="24"/>
          <w:szCs w:val="24"/>
        </w:rPr>
        <w:t xml:space="preserve">9) PLANNING MATTERS </w:t>
      </w:r>
    </w:p>
    <w:p w14:paraId="141E61F1" w14:textId="77777777" w:rsidR="00FF69EA" w:rsidRDefault="00000000">
      <w:pPr>
        <w:spacing w:after="0"/>
        <w:contextualSpacing/>
      </w:pPr>
      <w:r>
        <w:rPr>
          <w:rFonts w:ascii="Calibri Light" w:hAnsi="Calibri Light"/>
          <w:sz w:val="24"/>
          <w:szCs w:val="24"/>
          <w:u w:val="single"/>
        </w:rPr>
        <w:t>a) New applications received</w:t>
      </w:r>
      <w:r>
        <w:rPr>
          <w:rFonts w:ascii="Calibri Light" w:hAnsi="Calibri Light"/>
          <w:sz w:val="24"/>
          <w:szCs w:val="24"/>
        </w:rPr>
        <w:t xml:space="preserve">: None </w:t>
      </w:r>
    </w:p>
    <w:p w14:paraId="6CA01FEF" w14:textId="77777777" w:rsidR="00FF69EA" w:rsidRDefault="00000000">
      <w:pPr>
        <w:spacing w:after="0"/>
        <w:contextualSpacing/>
      </w:pPr>
      <w:r>
        <w:rPr>
          <w:rFonts w:ascii="Calibri Light" w:hAnsi="Calibri Light"/>
          <w:sz w:val="24"/>
          <w:szCs w:val="24"/>
          <w:u w:val="single"/>
        </w:rPr>
        <w:t>b) Decisions taken</w:t>
      </w:r>
      <w:r>
        <w:rPr>
          <w:rFonts w:ascii="Calibri Light" w:hAnsi="Calibri Light"/>
          <w:sz w:val="24"/>
          <w:szCs w:val="24"/>
        </w:rPr>
        <w:t xml:space="preserve"> : Cllr Blathwayt updated about Glebe Farm earlier in the meeting.</w:t>
      </w:r>
    </w:p>
    <w:p w14:paraId="55F5F54E" w14:textId="77777777" w:rsidR="00FF69EA" w:rsidRDefault="00FF69EA">
      <w:pPr>
        <w:spacing w:after="0"/>
        <w:contextualSpacing/>
        <w:rPr>
          <w:rFonts w:ascii="Calibri Light" w:hAnsi="Calibri Light"/>
          <w:sz w:val="24"/>
          <w:szCs w:val="24"/>
        </w:rPr>
      </w:pPr>
    </w:p>
    <w:p w14:paraId="57D09750" w14:textId="77777777" w:rsidR="00FF69EA" w:rsidRDefault="00000000">
      <w:pPr>
        <w:spacing w:after="0"/>
        <w:contextualSpacing/>
        <w:rPr>
          <w:rFonts w:ascii="Calibri Light" w:hAnsi="Calibri Light"/>
          <w:b/>
          <w:bCs/>
          <w:sz w:val="24"/>
          <w:szCs w:val="24"/>
        </w:rPr>
      </w:pPr>
      <w:r>
        <w:rPr>
          <w:rFonts w:ascii="Calibri Light" w:hAnsi="Calibri Light"/>
          <w:b/>
          <w:bCs/>
          <w:sz w:val="24"/>
          <w:szCs w:val="24"/>
        </w:rPr>
        <w:t xml:space="preserve">10) REPORTS FROM PARISH COUNCIL LEADS </w:t>
      </w:r>
    </w:p>
    <w:p w14:paraId="7849BA11" w14:textId="77777777" w:rsidR="00FF69EA" w:rsidRDefault="00000000">
      <w:pPr>
        <w:spacing w:after="0"/>
        <w:contextualSpacing/>
        <w:rPr>
          <w:rFonts w:ascii="Calibri Light" w:hAnsi="Calibri Light"/>
          <w:sz w:val="24"/>
          <w:szCs w:val="24"/>
          <w:u w:val="single"/>
        </w:rPr>
      </w:pPr>
      <w:r>
        <w:rPr>
          <w:rFonts w:ascii="Calibri Light" w:hAnsi="Calibri Light"/>
          <w:sz w:val="24"/>
          <w:szCs w:val="24"/>
          <w:u w:val="single"/>
        </w:rPr>
        <w:t xml:space="preserve">a) Allotments </w:t>
      </w:r>
    </w:p>
    <w:p w14:paraId="3F740E7E" w14:textId="77777777" w:rsidR="00FF69EA" w:rsidRDefault="00000000">
      <w:pPr>
        <w:spacing w:after="0"/>
        <w:contextualSpacing/>
        <w:rPr>
          <w:rFonts w:ascii="Calibri Light" w:hAnsi="Calibri Light"/>
          <w:sz w:val="24"/>
          <w:szCs w:val="24"/>
        </w:rPr>
      </w:pPr>
      <w:r>
        <w:rPr>
          <w:rFonts w:ascii="Calibri Light" w:hAnsi="Calibri Light"/>
          <w:sz w:val="24"/>
          <w:szCs w:val="24"/>
        </w:rPr>
        <w:t xml:space="preserve">D. Pickering stated in the last meeting the pay increase confirmation was overlooked. D. Pickering proposed paying the increase with second by S. Chapman. All in agreeance. </w:t>
      </w:r>
    </w:p>
    <w:p w14:paraId="625CDC66" w14:textId="77777777" w:rsidR="00FF69EA" w:rsidRDefault="00000000">
      <w:pPr>
        <w:spacing w:after="0"/>
        <w:contextualSpacing/>
        <w:rPr>
          <w:rFonts w:ascii="Calibri Light" w:hAnsi="Calibri Light"/>
          <w:sz w:val="24"/>
          <w:szCs w:val="24"/>
          <w:u w:val="single"/>
        </w:rPr>
      </w:pPr>
      <w:r>
        <w:rPr>
          <w:rFonts w:ascii="Calibri Light" w:hAnsi="Calibri Light"/>
          <w:sz w:val="24"/>
          <w:szCs w:val="24"/>
          <w:u w:val="single"/>
        </w:rPr>
        <w:t>b) Highways</w:t>
      </w:r>
    </w:p>
    <w:p w14:paraId="1F803316" w14:textId="77777777" w:rsidR="00FF69EA" w:rsidRDefault="00000000">
      <w:pPr>
        <w:spacing w:after="0"/>
        <w:contextualSpacing/>
        <w:rPr>
          <w:rFonts w:ascii="Calibri Light" w:hAnsi="Calibri Light"/>
          <w:sz w:val="24"/>
          <w:szCs w:val="24"/>
        </w:rPr>
      </w:pPr>
      <w:r>
        <w:rPr>
          <w:rFonts w:ascii="Calibri Light" w:hAnsi="Calibri Light"/>
          <w:sz w:val="24"/>
          <w:szCs w:val="24"/>
        </w:rPr>
        <w:t xml:space="preserve">S. Turner read out K. Lowes report. H. May stated there is overhanging vegetation into the road, which hasn’t been cleaned out for years. Also, tree is growing out of the bridge. S. Turner stated will be a job for the new Clerk to investigate further. </w:t>
      </w:r>
    </w:p>
    <w:p w14:paraId="14349A67" w14:textId="77777777" w:rsidR="00FF69EA" w:rsidRDefault="00000000">
      <w:pPr>
        <w:spacing w:after="0"/>
        <w:contextualSpacing/>
        <w:rPr>
          <w:rFonts w:ascii="Calibri Light" w:hAnsi="Calibri Light"/>
          <w:sz w:val="24"/>
          <w:szCs w:val="24"/>
          <w:u w:val="single"/>
        </w:rPr>
      </w:pPr>
      <w:r>
        <w:rPr>
          <w:rFonts w:ascii="Calibri Light" w:hAnsi="Calibri Light"/>
          <w:sz w:val="24"/>
          <w:szCs w:val="24"/>
          <w:u w:val="single"/>
        </w:rPr>
        <w:t xml:space="preserve">c) Staithe </w:t>
      </w:r>
    </w:p>
    <w:p w14:paraId="411418DD" w14:textId="77777777" w:rsidR="00FF69EA" w:rsidRDefault="00000000">
      <w:pPr>
        <w:spacing w:after="0"/>
        <w:contextualSpacing/>
        <w:rPr>
          <w:rFonts w:ascii="Calibri Light" w:hAnsi="Calibri Light"/>
          <w:sz w:val="24"/>
          <w:szCs w:val="24"/>
        </w:rPr>
      </w:pPr>
      <w:r>
        <w:rPr>
          <w:rFonts w:ascii="Calibri Light" w:hAnsi="Calibri Light"/>
          <w:sz w:val="24"/>
          <w:szCs w:val="24"/>
        </w:rPr>
        <w:t xml:space="preserve">H. May stated that the Environment Agency have turned up to repair the Herbert Woods Flood barrier. The tree roots by the tackle shop are growing out of the ground and lifting up the tarmac. H. May to speak to the land owner. The yellow tape on the posts have been removed, and the Broads Authority need to be contacted to get these replaced. The new Clerk to obtain some dog bin license stickers. </w:t>
      </w:r>
    </w:p>
    <w:p w14:paraId="3B0AC002" w14:textId="77777777" w:rsidR="00FF69EA" w:rsidRDefault="00000000">
      <w:pPr>
        <w:spacing w:after="0"/>
        <w:contextualSpacing/>
        <w:rPr>
          <w:rFonts w:ascii="Calibri Light" w:hAnsi="Calibri Light"/>
          <w:sz w:val="24"/>
          <w:szCs w:val="24"/>
          <w:u w:val="single"/>
        </w:rPr>
      </w:pPr>
      <w:r>
        <w:rPr>
          <w:rFonts w:ascii="Calibri Light" w:hAnsi="Calibri Light"/>
          <w:sz w:val="24"/>
          <w:szCs w:val="24"/>
          <w:u w:val="single"/>
        </w:rPr>
        <w:t xml:space="preserve">d) SAM2 </w:t>
      </w:r>
    </w:p>
    <w:p w14:paraId="2674F1E2" w14:textId="77777777" w:rsidR="00FF69EA" w:rsidRDefault="00000000">
      <w:pPr>
        <w:spacing w:after="0"/>
        <w:contextualSpacing/>
        <w:rPr>
          <w:rFonts w:ascii="Calibri Light" w:hAnsi="Calibri Light"/>
          <w:sz w:val="24"/>
          <w:szCs w:val="24"/>
        </w:rPr>
      </w:pPr>
      <w:r>
        <w:rPr>
          <w:rFonts w:ascii="Calibri Light" w:hAnsi="Calibri Light"/>
          <w:sz w:val="24"/>
          <w:szCs w:val="24"/>
        </w:rPr>
        <w:t xml:space="preserve">D. Bland gave further information regarding figures to Council. </w:t>
      </w:r>
    </w:p>
    <w:p w14:paraId="6F7026D1" w14:textId="77777777" w:rsidR="00FF69EA" w:rsidRDefault="00000000">
      <w:pPr>
        <w:spacing w:after="0"/>
        <w:contextualSpacing/>
        <w:rPr>
          <w:rFonts w:ascii="Calibri Light" w:hAnsi="Calibri Light"/>
          <w:sz w:val="24"/>
          <w:szCs w:val="24"/>
          <w:u w:val="single"/>
        </w:rPr>
      </w:pPr>
      <w:r>
        <w:rPr>
          <w:rFonts w:ascii="Calibri Light" w:hAnsi="Calibri Light"/>
          <w:sz w:val="24"/>
          <w:szCs w:val="24"/>
          <w:u w:val="single"/>
        </w:rPr>
        <w:t xml:space="preserve">e) Police Liaison </w:t>
      </w:r>
    </w:p>
    <w:p w14:paraId="3C8E1736" w14:textId="77777777" w:rsidR="00FF69EA" w:rsidRDefault="00000000">
      <w:pPr>
        <w:spacing w:after="0"/>
        <w:contextualSpacing/>
        <w:rPr>
          <w:rFonts w:ascii="Calibri Light" w:hAnsi="Calibri Light"/>
          <w:sz w:val="24"/>
          <w:szCs w:val="24"/>
        </w:rPr>
      </w:pPr>
      <w:r>
        <w:rPr>
          <w:rFonts w:ascii="Calibri Light" w:hAnsi="Calibri Light"/>
          <w:sz w:val="24"/>
          <w:szCs w:val="24"/>
        </w:rPr>
        <w:t xml:space="preserve">No updates. </w:t>
      </w:r>
    </w:p>
    <w:p w14:paraId="321D530D" w14:textId="77777777" w:rsidR="00FF69EA" w:rsidRDefault="00FF69EA">
      <w:pPr>
        <w:spacing w:after="0"/>
        <w:contextualSpacing/>
        <w:rPr>
          <w:rFonts w:ascii="Calibri Light" w:hAnsi="Calibri Light"/>
          <w:sz w:val="24"/>
          <w:szCs w:val="24"/>
        </w:rPr>
      </w:pPr>
    </w:p>
    <w:p w14:paraId="2A07EACC" w14:textId="77777777" w:rsidR="00FF69EA" w:rsidRDefault="00000000">
      <w:pPr>
        <w:spacing w:after="0"/>
        <w:contextualSpacing/>
        <w:rPr>
          <w:rFonts w:ascii="Calibri Light" w:hAnsi="Calibri Light"/>
          <w:b/>
          <w:bCs/>
          <w:sz w:val="24"/>
          <w:szCs w:val="24"/>
        </w:rPr>
      </w:pPr>
      <w:r>
        <w:rPr>
          <w:rFonts w:ascii="Calibri Light" w:hAnsi="Calibri Light"/>
          <w:b/>
          <w:bCs/>
          <w:sz w:val="24"/>
          <w:szCs w:val="24"/>
        </w:rPr>
        <w:t xml:space="preserve">11) REPORTS FROM COMMITTEES AND WORKING GROUPS </w:t>
      </w:r>
    </w:p>
    <w:p w14:paraId="0CC75C1E" w14:textId="77777777" w:rsidR="00FF69EA" w:rsidRDefault="00000000">
      <w:pPr>
        <w:spacing w:after="0"/>
        <w:contextualSpacing/>
        <w:rPr>
          <w:rFonts w:ascii="Calibri Light" w:hAnsi="Calibri Light"/>
          <w:sz w:val="24"/>
          <w:szCs w:val="24"/>
        </w:rPr>
      </w:pPr>
      <w:r>
        <w:rPr>
          <w:rFonts w:ascii="Calibri Light" w:hAnsi="Calibri Light"/>
          <w:sz w:val="24"/>
          <w:szCs w:val="24"/>
        </w:rPr>
        <w:t xml:space="preserve">It was stated that the boardwalk at Mill Road, behind the fen is getting bad/rotten. The Broads Authority have visited. S. Turner to investigate further. </w:t>
      </w:r>
    </w:p>
    <w:p w14:paraId="5725B3BA" w14:textId="77777777" w:rsidR="00FF69EA" w:rsidRDefault="00FF69EA">
      <w:pPr>
        <w:spacing w:after="0"/>
        <w:contextualSpacing/>
        <w:rPr>
          <w:rFonts w:ascii="Calibri Light" w:hAnsi="Calibri Light"/>
          <w:sz w:val="24"/>
          <w:szCs w:val="24"/>
        </w:rPr>
      </w:pPr>
    </w:p>
    <w:p w14:paraId="5C6CD5B0" w14:textId="77777777" w:rsidR="00FF69EA" w:rsidRDefault="00000000">
      <w:pPr>
        <w:spacing w:after="0"/>
        <w:contextualSpacing/>
        <w:rPr>
          <w:rFonts w:ascii="Calibri Light" w:hAnsi="Calibri Light"/>
          <w:b/>
          <w:bCs/>
          <w:sz w:val="24"/>
          <w:szCs w:val="24"/>
        </w:rPr>
      </w:pPr>
      <w:r>
        <w:rPr>
          <w:rFonts w:ascii="Calibri Light" w:hAnsi="Calibri Light"/>
          <w:b/>
          <w:bCs/>
          <w:sz w:val="24"/>
          <w:szCs w:val="24"/>
        </w:rPr>
        <w:t xml:space="preserve">12) CORRESPONDENCE </w:t>
      </w:r>
    </w:p>
    <w:p w14:paraId="564EA916" w14:textId="77777777" w:rsidR="00FF69EA" w:rsidRDefault="00000000">
      <w:pPr>
        <w:spacing w:after="0"/>
        <w:contextualSpacing/>
        <w:rPr>
          <w:rFonts w:ascii="Calibri Light" w:hAnsi="Calibri Light"/>
          <w:sz w:val="24"/>
          <w:szCs w:val="24"/>
          <w:u w:val="single"/>
        </w:rPr>
      </w:pPr>
      <w:r>
        <w:rPr>
          <w:rFonts w:ascii="Calibri Light" w:hAnsi="Calibri Light"/>
          <w:sz w:val="24"/>
          <w:szCs w:val="24"/>
          <w:u w:val="single"/>
        </w:rPr>
        <w:t>a) To consider request for a commemorative bench for approval</w:t>
      </w:r>
    </w:p>
    <w:p w14:paraId="22B99D44" w14:textId="77777777" w:rsidR="00FF69EA" w:rsidRDefault="00000000">
      <w:pPr>
        <w:spacing w:after="0"/>
        <w:contextualSpacing/>
        <w:rPr>
          <w:rFonts w:ascii="Calibri Light" w:hAnsi="Calibri Light"/>
          <w:sz w:val="24"/>
          <w:szCs w:val="24"/>
        </w:rPr>
      </w:pPr>
      <w:r>
        <w:rPr>
          <w:rFonts w:ascii="Calibri Light" w:hAnsi="Calibri Light"/>
          <w:sz w:val="24"/>
          <w:szCs w:val="24"/>
        </w:rPr>
        <w:t xml:space="preserve">S. Turner did follow this up, and discovered that this was a family who have requested the bench on the riverbank. They have been in touch with the Broads Authority, who have stated no. So, the family are now going to have a plaque on the Staithe planters. This is now between the family and the Broads Authority. </w:t>
      </w:r>
    </w:p>
    <w:p w14:paraId="45D2FF3D" w14:textId="77777777" w:rsidR="00FF69EA" w:rsidRDefault="00000000">
      <w:pPr>
        <w:spacing w:after="0"/>
        <w:contextualSpacing/>
        <w:rPr>
          <w:rFonts w:ascii="Calibri Light" w:hAnsi="Calibri Light"/>
          <w:sz w:val="24"/>
          <w:szCs w:val="24"/>
          <w:u w:val="single"/>
        </w:rPr>
      </w:pPr>
      <w:r>
        <w:rPr>
          <w:rFonts w:ascii="Calibri Light" w:hAnsi="Calibri Light"/>
          <w:sz w:val="24"/>
          <w:szCs w:val="24"/>
          <w:u w:val="single"/>
        </w:rPr>
        <w:t xml:space="preserve">b) To </w:t>
      </w:r>
      <w:bookmarkStart w:id="1" w:name="_Hlk147065589"/>
      <w:r>
        <w:rPr>
          <w:rFonts w:ascii="Calibri Light" w:hAnsi="Calibri Light"/>
          <w:sz w:val="24"/>
          <w:szCs w:val="24"/>
          <w:u w:val="single"/>
        </w:rPr>
        <w:t xml:space="preserve">note update on the Ludham Illuminated Boat Parade </w:t>
      </w:r>
      <w:bookmarkEnd w:id="1"/>
    </w:p>
    <w:p w14:paraId="4A969037" w14:textId="77777777" w:rsidR="00FF69EA" w:rsidRDefault="00000000">
      <w:pPr>
        <w:spacing w:after="0"/>
        <w:contextualSpacing/>
        <w:rPr>
          <w:rFonts w:ascii="Calibri Light" w:hAnsi="Calibri Light"/>
          <w:sz w:val="24"/>
          <w:szCs w:val="24"/>
        </w:rPr>
      </w:pPr>
      <w:r>
        <w:rPr>
          <w:rFonts w:ascii="Calibri Light" w:hAnsi="Calibri Light"/>
          <w:sz w:val="24"/>
          <w:szCs w:val="24"/>
        </w:rPr>
        <w:t>Already covered earlier in the meeting.</w:t>
      </w:r>
    </w:p>
    <w:p w14:paraId="0D276BA5" w14:textId="77777777" w:rsidR="00FF69EA" w:rsidRDefault="00000000">
      <w:pPr>
        <w:spacing w:after="0"/>
        <w:contextualSpacing/>
        <w:rPr>
          <w:rFonts w:ascii="Calibri Light" w:hAnsi="Calibri Light"/>
          <w:sz w:val="24"/>
          <w:szCs w:val="24"/>
          <w:u w:val="single"/>
        </w:rPr>
      </w:pPr>
      <w:r>
        <w:rPr>
          <w:rFonts w:ascii="Calibri Light" w:hAnsi="Calibri Light"/>
          <w:sz w:val="24"/>
          <w:szCs w:val="24"/>
          <w:u w:val="single"/>
        </w:rPr>
        <w:t>c) Commemorative bench</w:t>
      </w:r>
    </w:p>
    <w:p w14:paraId="3C594E5E" w14:textId="77777777" w:rsidR="00FF69EA" w:rsidRDefault="00000000">
      <w:pPr>
        <w:spacing w:after="0"/>
        <w:contextualSpacing/>
        <w:rPr>
          <w:rFonts w:ascii="Calibri Light" w:hAnsi="Calibri Light"/>
          <w:sz w:val="24"/>
          <w:szCs w:val="24"/>
        </w:rPr>
      </w:pPr>
      <w:r>
        <w:rPr>
          <w:rFonts w:ascii="Calibri Light" w:hAnsi="Calibri Light"/>
          <w:sz w:val="24"/>
          <w:szCs w:val="24"/>
        </w:rPr>
        <w:t>Covered at point 12a.</w:t>
      </w:r>
    </w:p>
    <w:p w14:paraId="4920332E" w14:textId="77777777" w:rsidR="00FF69EA" w:rsidRDefault="00FF69EA">
      <w:pPr>
        <w:spacing w:after="0"/>
        <w:contextualSpacing/>
        <w:rPr>
          <w:rFonts w:ascii="Calibri Light" w:hAnsi="Calibri Light"/>
          <w:sz w:val="24"/>
          <w:szCs w:val="24"/>
        </w:rPr>
      </w:pPr>
    </w:p>
    <w:p w14:paraId="73584D0A" w14:textId="77777777" w:rsidR="00FF69EA" w:rsidRDefault="00000000">
      <w:pPr>
        <w:spacing w:after="0"/>
        <w:contextualSpacing/>
        <w:rPr>
          <w:rFonts w:ascii="Calibri Light" w:hAnsi="Calibri Light"/>
          <w:b/>
          <w:bCs/>
          <w:sz w:val="24"/>
          <w:szCs w:val="24"/>
        </w:rPr>
      </w:pPr>
      <w:r>
        <w:rPr>
          <w:rFonts w:ascii="Calibri Light" w:hAnsi="Calibri Light"/>
          <w:b/>
          <w:bCs/>
          <w:sz w:val="24"/>
          <w:szCs w:val="24"/>
        </w:rPr>
        <w:t>13) OTHER ITEMS FOR DISCUSSION AND DECISION</w:t>
      </w:r>
    </w:p>
    <w:p w14:paraId="1D9076F7" w14:textId="77777777" w:rsidR="00FF69EA" w:rsidRDefault="00000000">
      <w:pPr>
        <w:spacing w:after="0"/>
        <w:contextualSpacing/>
        <w:rPr>
          <w:rFonts w:ascii="Calibri Light" w:hAnsi="Calibri Light"/>
          <w:sz w:val="24"/>
          <w:szCs w:val="24"/>
          <w:u w:val="single"/>
        </w:rPr>
      </w:pPr>
      <w:r>
        <w:rPr>
          <w:rFonts w:ascii="Calibri Light" w:hAnsi="Calibri Light"/>
          <w:sz w:val="24"/>
          <w:szCs w:val="24"/>
          <w:u w:val="single"/>
        </w:rPr>
        <w:t xml:space="preserve">a) To ratify approval for the feasibility study to move forward and to consider approval of scope of work  </w:t>
      </w:r>
    </w:p>
    <w:p w14:paraId="4A309ECC" w14:textId="77777777" w:rsidR="00FF69EA" w:rsidRDefault="00000000">
      <w:pPr>
        <w:spacing w:after="0"/>
        <w:contextualSpacing/>
        <w:rPr>
          <w:rFonts w:ascii="Calibri Light" w:hAnsi="Calibri Light"/>
          <w:sz w:val="24"/>
          <w:szCs w:val="24"/>
        </w:rPr>
      </w:pPr>
      <w:bookmarkStart w:id="2" w:name="_Hlk148967243"/>
      <w:r>
        <w:rPr>
          <w:rFonts w:ascii="Calibri Light" w:hAnsi="Calibri Light"/>
          <w:sz w:val="24"/>
          <w:szCs w:val="24"/>
        </w:rPr>
        <w:t>Already covered earlier in the meeting.</w:t>
      </w:r>
    </w:p>
    <w:bookmarkEnd w:id="2"/>
    <w:p w14:paraId="4648D35F" w14:textId="77777777" w:rsidR="00FF69EA" w:rsidRDefault="00000000">
      <w:pPr>
        <w:spacing w:after="0"/>
        <w:contextualSpacing/>
        <w:rPr>
          <w:rFonts w:ascii="Calibri Light" w:hAnsi="Calibri Light"/>
          <w:sz w:val="24"/>
          <w:szCs w:val="24"/>
          <w:u w:val="single"/>
        </w:rPr>
      </w:pPr>
      <w:r>
        <w:rPr>
          <w:rFonts w:ascii="Calibri Light" w:hAnsi="Calibri Light"/>
          <w:sz w:val="24"/>
          <w:szCs w:val="24"/>
          <w:u w:val="single"/>
        </w:rPr>
        <w:lastRenderedPageBreak/>
        <w:t xml:space="preserve">b) To consider complaints from residents around the Falgate Pub </w:t>
      </w:r>
    </w:p>
    <w:p w14:paraId="72E1C67D" w14:textId="77777777" w:rsidR="00FF69EA" w:rsidRDefault="00000000">
      <w:pPr>
        <w:spacing w:after="0"/>
        <w:contextualSpacing/>
        <w:rPr>
          <w:rFonts w:ascii="Calibri Light" w:hAnsi="Calibri Light"/>
          <w:sz w:val="24"/>
          <w:szCs w:val="24"/>
        </w:rPr>
      </w:pPr>
      <w:r>
        <w:rPr>
          <w:rFonts w:ascii="Calibri Light" w:hAnsi="Calibri Light"/>
          <w:sz w:val="24"/>
          <w:szCs w:val="24"/>
        </w:rPr>
        <w:t>Already covered earlier in the meeting.</w:t>
      </w:r>
    </w:p>
    <w:p w14:paraId="5A88A797" w14:textId="77777777" w:rsidR="00FF69EA" w:rsidRDefault="00000000">
      <w:pPr>
        <w:spacing w:after="0"/>
        <w:contextualSpacing/>
        <w:rPr>
          <w:rFonts w:ascii="Calibri Light" w:hAnsi="Calibri Light"/>
          <w:sz w:val="24"/>
          <w:szCs w:val="24"/>
          <w:u w:val="single"/>
        </w:rPr>
      </w:pPr>
      <w:r>
        <w:rPr>
          <w:rFonts w:ascii="Calibri Light" w:hAnsi="Calibri Light"/>
          <w:sz w:val="24"/>
          <w:szCs w:val="24"/>
          <w:u w:val="single"/>
        </w:rPr>
        <w:t xml:space="preserve">c) To consider items for reporting to Highways and/or other authorities </w:t>
      </w:r>
    </w:p>
    <w:p w14:paraId="47922133" w14:textId="77777777" w:rsidR="00FF69EA" w:rsidRDefault="00000000">
      <w:pPr>
        <w:spacing w:after="0"/>
        <w:contextualSpacing/>
        <w:rPr>
          <w:rFonts w:ascii="Calibri Light" w:hAnsi="Calibri Light"/>
          <w:sz w:val="24"/>
          <w:szCs w:val="24"/>
        </w:rPr>
      </w:pPr>
      <w:r>
        <w:rPr>
          <w:rFonts w:ascii="Calibri Light" w:hAnsi="Calibri Light"/>
          <w:sz w:val="24"/>
          <w:szCs w:val="24"/>
        </w:rPr>
        <w:t>Already covered earlier in the meeting.</w:t>
      </w:r>
    </w:p>
    <w:p w14:paraId="4C107718" w14:textId="77777777" w:rsidR="00FF69EA" w:rsidRDefault="00FF69EA">
      <w:pPr>
        <w:spacing w:after="0"/>
        <w:contextualSpacing/>
        <w:rPr>
          <w:rFonts w:ascii="Calibri Light" w:hAnsi="Calibri Light"/>
          <w:sz w:val="24"/>
          <w:szCs w:val="24"/>
        </w:rPr>
      </w:pPr>
    </w:p>
    <w:p w14:paraId="2EB5BE31" w14:textId="77777777" w:rsidR="00FF69EA" w:rsidRDefault="00000000">
      <w:pPr>
        <w:spacing w:after="0"/>
        <w:contextualSpacing/>
        <w:rPr>
          <w:rFonts w:ascii="Calibri Light" w:hAnsi="Calibri Light"/>
          <w:b/>
          <w:bCs/>
          <w:sz w:val="24"/>
          <w:szCs w:val="24"/>
        </w:rPr>
      </w:pPr>
      <w:r>
        <w:rPr>
          <w:rFonts w:ascii="Calibri Light" w:hAnsi="Calibri Light"/>
          <w:b/>
          <w:bCs/>
          <w:sz w:val="24"/>
          <w:szCs w:val="24"/>
        </w:rPr>
        <w:t xml:space="preserve">14) ANY OTHER BUSINESS </w:t>
      </w:r>
    </w:p>
    <w:p w14:paraId="0D4E3BEA" w14:textId="77777777" w:rsidR="00FF69EA" w:rsidRDefault="00000000">
      <w:pPr>
        <w:spacing w:after="0"/>
        <w:contextualSpacing/>
        <w:rPr>
          <w:rFonts w:ascii="Calibri Light" w:hAnsi="Calibri Light"/>
          <w:sz w:val="24"/>
          <w:szCs w:val="24"/>
        </w:rPr>
      </w:pPr>
      <w:r>
        <w:rPr>
          <w:rFonts w:ascii="Calibri Light" w:hAnsi="Calibri Light"/>
          <w:sz w:val="24"/>
          <w:szCs w:val="24"/>
        </w:rPr>
        <w:t>None.</w:t>
      </w:r>
    </w:p>
    <w:p w14:paraId="0D5D38E2" w14:textId="77777777" w:rsidR="00FF69EA" w:rsidRDefault="00FF69EA">
      <w:pPr>
        <w:spacing w:after="0"/>
        <w:contextualSpacing/>
        <w:rPr>
          <w:rFonts w:ascii="Calibri Light" w:hAnsi="Calibri Light"/>
          <w:sz w:val="24"/>
          <w:szCs w:val="24"/>
        </w:rPr>
      </w:pPr>
    </w:p>
    <w:p w14:paraId="4C5BE468" w14:textId="77777777" w:rsidR="00FF69EA" w:rsidRDefault="00000000">
      <w:pPr>
        <w:spacing w:after="0"/>
        <w:contextualSpacing/>
        <w:rPr>
          <w:rFonts w:ascii="Calibri Light" w:hAnsi="Calibri Light"/>
          <w:b/>
          <w:bCs/>
          <w:sz w:val="24"/>
          <w:szCs w:val="24"/>
        </w:rPr>
      </w:pPr>
      <w:r>
        <w:rPr>
          <w:rFonts w:ascii="Calibri Light" w:hAnsi="Calibri Light"/>
          <w:b/>
          <w:bCs/>
          <w:sz w:val="24"/>
          <w:szCs w:val="24"/>
        </w:rPr>
        <w:t>15) ITEMS FOR EXCLUSION OF THE PRESS AND PUBLIC</w:t>
      </w:r>
    </w:p>
    <w:p w14:paraId="7C564D5C" w14:textId="77777777" w:rsidR="00FF69EA" w:rsidRDefault="00000000">
      <w:pPr>
        <w:spacing w:after="0"/>
        <w:contextualSpacing/>
        <w:rPr>
          <w:rFonts w:ascii="Calibri Light" w:hAnsi="Calibri Light"/>
          <w:sz w:val="24"/>
          <w:szCs w:val="24"/>
        </w:rPr>
      </w:pPr>
      <w:r>
        <w:rPr>
          <w:rFonts w:ascii="Calibri Light" w:hAnsi="Calibri Light"/>
          <w:sz w:val="24"/>
          <w:szCs w:val="24"/>
        </w:rPr>
        <w:t>N/A</w:t>
      </w:r>
    </w:p>
    <w:p w14:paraId="15E2ABA0" w14:textId="77777777" w:rsidR="00FF69EA" w:rsidRDefault="00FF69EA">
      <w:pPr>
        <w:spacing w:after="0"/>
        <w:contextualSpacing/>
        <w:rPr>
          <w:rFonts w:ascii="Calibri Light" w:hAnsi="Calibri Light"/>
          <w:sz w:val="24"/>
          <w:szCs w:val="24"/>
        </w:rPr>
      </w:pPr>
    </w:p>
    <w:p w14:paraId="33DECD80" w14:textId="77777777" w:rsidR="00FF69EA" w:rsidRDefault="00000000">
      <w:pPr>
        <w:spacing w:after="0"/>
        <w:contextualSpacing/>
        <w:rPr>
          <w:rFonts w:ascii="Calibri Light" w:hAnsi="Calibri Light"/>
          <w:b/>
          <w:bCs/>
          <w:sz w:val="24"/>
          <w:szCs w:val="24"/>
        </w:rPr>
      </w:pPr>
      <w:r>
        <w:rPr>
          <w:rFonts w:ascii="Calibri Light" w:hAnsi="Calibri Light"/>
          <w:b/>
          <w:bCs/>
          <w:sz w:val="24"/>
          <w:szCs w:val="24"/>
        </w:rPr>
        <w:t>5) b</w:t>
      </w:r>
    </w:p>
    <w:p w14:paraId="057E8012" w14:textId="77777777" w:rsidR="00FF69EA" w:rsidRDefault="00000000">
      <w:pPr>
        <w:spacing w:after="0"/>
        <w:contextualSpacing/>
        <w:rPr>
          <w:rFonts w:ascii="Calibri Light" w:hAnsi="Calibri Light"/>
          <w:sz w:val="24"/>
          <w:szCs w:val="24"/>
        </w:rPr>
      </w:pPr>
      <w:r>
        <w:rPr>
          <w:rFonts w:ascii="Calibri Light" w:hAnsi="Calibri Light"/>
          <w:sz w:val="24"/>
          <w:szCs w:val="24"/>
        </w:rPr>
        <w:t xml:space="preserve">It was agreed to appoint Laura Bateman as the new Clerk. Proposed by Cllr Stone and second by Cllr Bland, with all in agreeance.  </w:t>
      </w:r>
    </w:p>
    <w:p w14:paraId="6103DA79" w14:textId="77777777" w:rsidR="00FF69EA" w:rsidRDefault="00FF69EA">
      <w:pPr>
        <w:spacing w:after="0"/>
        <w:contextualSpacing/>
        <w:rPr>
          <w:rFonts w:ascii="Calibri Light" w:hAnsi="Calibri Light"/>
          <w:sz w:val="24"/>
          <w:szCs w:val="24"/>
        </w:rPr>
      </w:pPr>
    </w:p>
    <w:p w14:paraId="6BE14D0A" w14:textId="77777777" w:rsidR="00FF69EA" w:rsidRDefault="00000000">
      <w:pPr>
        <w:spacing w:after="0"/>
        <w:contextualSpacing/>
        <w:rPr>
          <w:rFonts w:ascii="Calibri Light" w:hAnsi="Calibri Light"/>
          <w:sz w:val="24"/>
          <w:szCs w:val="24"/>
        </w:rPr>
      </w:pPr>
      <w:r>
        <w:rPr>
          <w:rFonts w:ascii="Calibri Light" w:hAnsi="Calibri Light"/>
          <w:sz w:val="24"/>
          <w:szCs w:val="24"/>
        </w:rPr>
        <w:t>There being no further business, meeting adjourned at 9:30pm</w:t>
      </w:r>
    </w:p>
    <w:p w14:paraId="3D5566DA" w14:textId="77777777" w:rsidR="00FF69EA" w:rsidRDefault="00FF69EA">
      <w:pPr>
        <w:spacing w:after="0"/>
        <w:contextualSpacing/>
        <w:rPr>
          <w:rFonts w:ascii="Calibri Light" w:hAnsi="Calibri Light"/>
          <w:sz w:val="24"/>
          <w:szCs w:val="24"/>
        </w:rPr>
      </w:pPr>
    </w:p>
    <w:p w14:paraId="10579A88" w14:textId="77777777" w:rsidR="00FF69EA" w:rsidRDefault="00000000">
      <w:pPr>
        <w:spacing w:after="0"/>
        <w:contextualSpacing/>
      </w:pPr>
      <w:r>
        <w:rPr>
          <w:rFonts w:ascii="Calibri Light" w:hAnsi="Calibri Light"/>
          <w:sz w:val="24"/>
          <w:szCs w:val="24"/>
        </w:rPr>
        <w:t>Next meeting Wednesday November 8</w:t>
      </w:r>
      <w:r>
        <w:rPr>
          <w:rFonts w:ascii="Calibri Light" w:hAnsi="Calibri Light"/>
          <w:sz w:val="24"/>
          <w:szCs w:val="24"/>
          <w:vertAlign w:val="superscript"/>
        </w:rPr>
        <w:t>th</w:t>
      </w:r>
      <w:r>
        <w:rPr>
          <w:rFonts w:ascii="Calibri Light" w:hAnsi="Calibri Light"/>
          <w:sz w:val="24"/>
          <w:szCs w:val="24"/>
        </w:rPr>
        <w:t xml:space="preserve"> 2023 </w:t>
      </w:r>
    </w:p>
    <w:p w14:paraId="0BD00503" w14:textId="77777777" w:rsidR="00FF69EA" w:rsidRDefault="00FF69EA">
      <w:pPr>
        <w:spacing w:after="0"/>
        <w:contextualSpacing/>
        <w:rPr>
          <w:rFonts w:ascii="Calibri Light" w:hAnsi="Calibri Light"/>
          <w:sz w:val="24"/>
          <w:szCs w:val="24"/>
        </w:rPr>
      </w:pPr>
    </w:p>
    <w:p w14:paraId="465D0102" w14:textId="77777777" w:rsidR="00FF69EA" w:rsidRDefault="00FF69EA">
      <w:pPr>
        <w:spacing w:after="0"/>
        <w:contextualSpacing/>
        <w:rPr>
          <w:rFonts w:ascii="Calibri Light" w:hAnsi="Calibri Light"/>
          <w:sz w:val="24"/>
          <w:szCs w:val="24"/>
        </w:rPr>
      </w:pPr>
    </w:p>
    <w:p w14:paraId="78FC770D" w14:textId="77777777" w:rsidR="00FF69EA" w:rsidRDefault="00FF69EA">
      <w:pPr>
        <w:spacing w:after="0"/>
        <w:contextualSpacing/>
        <w:rPr>
          <w:rFonts w:ascii="Calibri Light" w:hAnsi="Calibri Light"/>
          <w:sz w:val="24"/>
          <w:szCs w:val="24"/>
        </w:rPr>
      </w:pPr>
    </w:p>
    <w:p w14:paraId="087018F3" w14:textId="77777777" w:rsidR="00FF69EA" w:rsidRDefault="00FF69EA">
      <w:pPr>
        <w:spacing w:after="0"/>
        <w:contextualSpacing/>
        <w:rPr>
          <w:rFonts w:ascii="Calibri Light" w:hAnsi="Calibri Light"/>
          <w:sz w:val="24"/>
          <w:szCs w:val="24"/>
        </w:rPr>
      </w:pPr>
    </w:p>
    <w:p w14:paraId="4F79D30E" w14:textId="77777777" w:rsidR="00FF69EA" w:rsidRDefault="00FF69EA">
      <w:pPr>
        <w:spacing w:after="0"/>
        <w:contextualSpacing/>
        <w:rPr>
          <w:rFonts w:ascii="Calibri Light" w:hAnsi="Calibri Light"/>
          <w:sz w:val="24"/>
          <w:szCs w:val="24"/>
        </w:rPr>
      </w:pPr>
    </w:p>
    <w:p w14:paraId="0FA2A372" w14:textId="77777777" w:rsidR="00FF69EA" w:rsidRDefault="00FF69EA">
      <w:pPr>
        <w:spacing w:after="0"/>
        <w:contextualSpacing/>
        <w:rPr>
          <w:rFonts w:ascii="Calibri Light" w:hAnsi="Calibri Light"/>
          <w:sz w:val="24"/>
          <w:szCs w:val="24"/>
        </w:rPr>
      </w:pPr>
    </w:p>
    <w:p w14:paraId="6D64FA58" w14:textId="77777777" w:rsidR="00FF69EA" w:rsidRDefault="00FF69EA">
      <w:pPr>
        <w:spacing w:after="0"/>
        <w:contextualSpacing/>
        <w:rPr>
          <w:rFonts w:ascii="Calibri Light" w:hAnsi="Calibri Light"/>
          <w:sz w:val="24"/>
          <w:szCs w:val="24"/>
        </w:rPr>
      </w:pPr>
    </w:p>
    <w:p w14:paraId="55E4E912" w14:textId="77777777" w:rsidR="00FF69EA" w:rsidRDefault="00FF69EA">
      <w:pPr>
        <w:spacing w:after="0"/>
        <w:contextualSpacing/>
        <w:rPr>
          <w:rFonts w:ascii="Calibri Light" w:hAnsi="Calibri Light"/>
          <w:sz w:val="24"/>
          <w:szCs w:val="24"/>
        </w:rPr>
      </w:pPr>
    </w:p>
    <w:p w14:paraId="49CE2EFB" w14:textId="77777777" w:rsidR="00FF69EA" w:rsidRDefault="00FF69EA">
      <w:pPr>
        <w:spacing w:after="0"/>
        <w:contextualSpacing/>
        <w:rPr>
          <w:rFonts w:ascii="Calibri Light" w:hAnsi="Calibri Light"/>
          <w:sz w:val="24"/>
          <w:szCs w:val="24"/>
        </w:rPr>
      </w:pPr>
    </w:p>
    <w:p w14:paraId="05ED2C0D" w14:textId="77777777" w:rsidR="00FF69EA" w:rsidRDefault="00FF69EA">
      <w:pPr>
        <w:spacing w:after="0"/>
        <w:contextualSpacing/>
        <w:rPr>
          <w:rFonts w:ascii="Calibri Light" w:hAnsi="Calibri Light"/>
          <w:sz w:val="24"/>
          <w:szCs w:val="24"/>
        </w:rPr>
      </w:pPr>
    </w:p>
    <w:p w14:paraId="76BFB288" w14:textId="77777777" w:rsidR="00FF69EA" w:rsidRDefault="00FF69EA">
      <w:pPr>
        <w:spacing w:after="0"/>
        <w:contextualSpacing/>
        <w:rPr>
          <w:rFonts w:ascii="Calibri Light" w:hAnsi="Calibri Light"/>
          <w:sz w:val="24"/>
          <w:szCs w:val="24"/>
        </w:rPr>
      </w:pPr>
    </w:p>
    <w:p w14:paraId="3330F402" w14:textId="77777777" w:rsidR="00FF69EA" w:rsidRDefault="00FF69EA">
      <w:pPr>
        <w:spacing w:after="0"/>
        <w:contextualSpacing/>
        <w:rPr>
          <w:rFonts w:ascii="Calibri Light" w:hAnsi="Calibri Light"/>
          <w:sz w:val="24"/>
          <w:szCs w:val="24"/>
        </w:rPr>
      </w:pPr>
    </w:p>
    <w:p w14:paraId="780DBA14" w14:textId="77777777" w:rsidR="00FF69EA" w:rsidRDefault="00FF69EA">
      <w:pPr>
        <w:spacing w:after="0"/>
        <w:contextualSpacing/>
        <w:rPr>
          <w:rFonts w:ascii="Calibri Light" w:hAnsi="Calibri Light"/>
          <w:sz w:val="24"/>
          <w:szCs w:val="24"/>
        </w:rPr>
      </w:pPr>
    </w:p>
    <w:p w14:paraId="41A88ACD" w14:textId="77777777" w:rsidR="00FF69EA" w:rsidRDefault="00FF69EA">
      <w:pPr>
        <w:spacing w:after="0"/>
        <w:contextualSpacing/>
        <w:rPr>
          <w:rFonts w:ascii="Calibri Light" w:hAnsi="Calibri Light"/>
          <w:sz w:val="24"/>
          <w:szCs w:val="24"/>
        </w:rPr>
      </w:pPr>
    </w:p>
    <w:p w14:paraId="79E1A5EC" w14:textId="77777777" w:rsidR="00FF69EA" w:rsidRDefault="00FF69EA">
      <w:pPr>
        <w:spacing w:after="0"/>
        <w:contextualSpacing/>
        <w:rPr>
          <w:rFonts w:ascii="Calibri Light" w:hAnsi="Calibri Light"/>
          <w:sz w:val="24"/>
          <w:szCs w:val="24"/>
        </w:rPr>
      </w:pPr>
    </w:p>
    <w:p w14:paraId="60A74B90" w14:textId="77777777" w:rsidR="00FF69EA" w:rsidRDefault="00FF69EA">
      <w:pPr>
        <w:spacing w:after="0"/>
        <w:contextualSpacing/>
        <w:rPr>
          <w:rFonts w:ascii="Calibri Light" w:hAnsi="Calibri Light"/>
          <w:sz w:val="24"/>
          <w:szCs w:val="24"/>
        </w:rPr>
      </w:pPr>
    </w:p>
    <w:p w14:paraId="0D0AC4D5" w14:textId="77777777" w:rsidR="00FF69EA" w:rsidRDefault="00FF69EA">
      <w:pPr>
        <w:spacing w:after="0"/>
        <w:contextualSpacing/>
        <w:rPr>
          <w:rFonts w:ascii="Calibri Light" w:hAnsi="Calibri Light"/>
          <w:sz w:val="24"/>
          <w:szCs w:val="24"/>
        </w:rPr>
      </w:pPr>
    </w:p>
    <w:p w14:paraId="712DD9F8" w14:textId="77777777" w:rsidR="00FF69EA" w:rsidRDefault="00FF69EA">
      <w:pPr>
        <w:spacing w:after="0"/>
        <w:contextualSpacing/>
        <w:rPr>
          <w:rFonts w:ascii="Calibri Light" w:hAnsi="Calibri Light"/>
          <w:sz w:val="24"/>
          <w:szCs w:val="24"/>
        </w:rPr>
      </w:pPr>
    </w:p>
    <w:p w14:paraId="071000F3" w14:textId="77777777" w:rsidR="00FF69EA" w:rsidRDefault="00FF69EA">
      <w:pPr>
        <w:spacing w:after="0"/>
        <w:contextualSpacing/>
        <w:rPr>
          <w:rFonts w:ascii="Calibri Light" w:hAnsi="Calibri Light"/>
          <w:sz w:val="24"/>
          <w:szCs w:val="24"/>
        </w:rPr>
      </w:pPr>
    </w:p>
    <w:p w14:paraId="0C011584" w14:textId="77777777" w:rsidR="00FF69EA" w:rsidRDefault="00FF69EA">
      <w:pPr>
        <w:spacing w:after="0"/>
        <w:contextualSpacing/>
        <w:rPr>
          <w:rFonts w:ascii="Calibri Light" w:hAnsi="Calibri Light"/>
          <w:sz w:val="24"/>
          <w:szCs w:val="24"/>
        </w:rPr>
      </w:pPr>
    </w:p>
    <w:p w14:paraId="20A31503" w14:textId="77777777" w:rsidR="00FF69EA" w:rsidRDefault="00FF69EA">
      <w:pPr>
        <w:spacing w:after="0"/>
        <w:contextualSpacing/>
        <w:rPr>
          <w:rFonts w:ascii="Calibri Light" w:hAnsi="Calibri Light"/>
          <w:sz w:val="24"/>
          <w:szCs w:val="24"/>
        </w:rPr>
      </w:pPr>
    </w:p>
    <w:p w14:paraId="2B69E670" w14:textId="77777777" w:rsidR="00FF69EA" w:rsidRDefault="00FF69EA">
      <w:pPr>
        <w:spacing w:after="0"/>
        <w:contextualSpacing/>
        <w:rPr>
          <w:rFonts w:ascii="Calibri Light" w:hAnsi="Calibri Light"/>
          <w:sz w:val="24"/>
          <w:szCs w:val="24"/>
        </w:rPr>
      </w:pPr>
    </w:p>
    <w:p w14:paraId="18BA2211" w14:textId="77777777" w:rsidR="00FF69EA" w:rsidRDefault="00FF69EA">
      <w:pPr>
        <w:spacing w:after="0"/>
        <w:contextualSpacing/>
        <w:rPr>
          <w:rFonts w:ascii="Calibri Light" w:hAnsi="Calibri Light"/>
          <w:sz w:val="24"/>
          <w:szCs w:val="24"/>
        </w:rPr>
      </w:pPr>
    </w:p>
    <w:p w14:paraId="37B9B5AD" w14:textId="77777777" w:rsidR="00FF69EA" w:rsidRDefault="00FF69EA">
      <w:pPr>
        <w:spacing w:after="0"/>
        <w:contextualSpacing/>
        <w:rPr>
          <w:rFonts w:ascii="Calibri Light" w:hAnsi="Calibri Light"/>
          <w:sz w:val="24"/>
          <w:szCs w:val="24"/>
        </w:rPr>
      </w:pPr>
    </w:p>
    <w:p w14:paraId="6A7B7CF8" w14:textId="77777777" w:rsidR="00FF69EA" w:rsidRDefault="00FF69EA">
      <w:pPr>
        <w:spacing w:after="0"/>
        <w:contextualSpacing/>
        <w:rPr>
          <w:rFonts w:ascii="Calibri Light" w:hAnsi="Calibri Light"/>
          <w:sz w:val="24"/>
          <w:szCs w:val="24"/>
        </w:rPr>
      </w:pPr>
    </w:p>
    <w:p w14:paraId="1E762F1B" w14:textId="77777777" w:rsidR="00FF69EA" w:rsidRDefault="00000000">
      <w:pPr>
        <w:spacing w:after="0"/>
        <w:contextualSpacing/>
        <w:rPr>
          <w:rFonts w:ascii="Calibri Light" w:hAnsi="Calibri Light"/>
          <w:sz w:val="24"/>
          <w:szCs w:val="24"/>
        </w:rPr>
      </w:pPr>
      <w:r>
        <w:rPr>
          <w:rFonts w:ascii="Calibri Light" w:hAnsi="Calibri Light"/>
          <w:sz w:val="24"/>
          <w:szCs w:val="24"/>
        </w:rPr>
        <w:t>PHPC2</w:t>
      </w:r>
    </w:p>
    <w:tbl>
      <w:tblPr>
        <w:tblW w:w="10456" w:type="dxa"/>
        <w:tblCellMar>
          <w:left w:w="10" w:type="dxa"/>
          <w:right w:w="10" w:type="dxa"/>
        </w:tblCellMar>
        <w:tblLook w:val="0000" w:firstRow="0" w:lastRow="0" w:firstColumn="0" w:lastColumn="0" w:noHBand="0" w:noVBand="0"/>
      </w:tblPr>
      <w:tblGrid>
        <w:gridCol w:w="950"/>
        <w:gridCol w:w="3295"/>
        <w:gridCol w:w="1255"/>
        <w:gridCol w:w="4956"/>
      </w:tblGrid>
      <w:tr w:rsidR="00FF69EA" w14:paraId="2B07950B" w14:textId="77777777">
        <w:tblPrEx>
          <w:tblCellMar>
            <w:top w:w="0" w:type="dxa"/>
            <w:bottom w:w="0" w:type="dxa"/>
          </w:tblCellMar>
        </w:tblPrEx>
        <w:tc>
          <w:tcPr>
            <w:tcW w:w="10456" w:type="dxa"/>
            <w:gridSpan w:val="4"/>
            <w:tcBorders>
              <w:top w:val="single" w:sz="4" w:space="0" w:color="000000"/>
              <w:left w:val="single" w:sz="4" w:space="0" w:color="000000"/>
              <w:bottom w:val="single" w:sz="4" w:space="0" w:color="000000"/>
              <w:right w:val="single" w:sz="4" w:space="0" w:color="000000"/>
            </w:tcBorders>
            <w:shd w:val="clear" w:color="auto" w:fill="323E4F"/>
            <w:tcMar>
              <w:top w:w="0" w:type="dxa"/>
              <w:left w:w="108" w:type="dxa"/>
              <w:bottom w:w="0" w:type="dxa"/>
              <w:right w:w="108" w:type="dxa"/>
            </w:tcMar>
          </w:tcPr>
          <w:p w14:paraId="36F9DFB3" w14:textId="77777777" w:rsidR="00FF69EA" w:rsidRDefault="00000000">
            <w:pPr>
              <w:spacing w:before="60" w:after="60" w:line="240" w:lineRule="auto"/>
            </w:pPr>
            <w:r>
              <w:rPr>
                <w:rFonts w:ascii="Arial" w:hAnsi="Arial" w:cs="Arial"/>
                <w:b/>
                <w:bCs/>
                <w:color w:val="FFFFFF"/>
                <w:kern w:val="0"/>
              </w:rPr>
              <w:t>Actions Arising:</w:t>
            </w:r>
            <w:r>
              <w:rPr>
                <w:rFonts w:ascii="Arial" w:hAnsi="Arial" w:cs="Arial"/>
                <w:color w:val="FFFFFF"/>
                <w:kern w:val="0"/>
              </w:rPr>
              <w:t xml:space="preserve"> Wednesday 11</w:t>
            </w:r>
            <w:r>
              <w:rPr>
                <w:rFonts w:ascii="Arial" w:hAnsi="Arial" w:cs="Arial"/>
                <w:color w:val="FFFFFF"/>
                <w:kern w:val="0"/>
                <w:vertAlign w:val="superscript"/>
              </w:rPr>
              <w:t>th</w:t>
            </w:r>
            <w:r>
              <w:rPr>
                <w:rFonts w:ascii="Arial" w:hAnsi="Arial" w:cs="Arial"/>
                <w:color w:val="FFFFFF"/>
                <w:kern w:val="0"/>
              </w:rPr>
              <w:t xml:space="preserve"> October 2023</w:t>
            </w:r>
          </w:p>
        </w:tc>
      </w:tr>
      <w:tr w:rsidR="00FF69EA" w14:paraId="00833D1A" w14:textId="77777777">
        <w:tblPrEx>
          <w:tblCellMar>
            <w:top w:w="0" w:type="dxa"/>
            <w:bottom w:w="0" w:type="dxa"/>
          </w:tblCellMar>
        </w:tblPrEx>
        <w:tc>
          <w:tcPr>
            <w:tcW w:w="950" w:type="dxa"/>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tcPr>
          <w:p w14:paraId="5CED979E" w14:textId="77777777" w:rsidR="00FF69EA" w:rsidRDefault="00000000">
            <w:pPr>
              <w:spacing w:before="60" w:after="60" w:line="240" w:lineRule="auto"/>
              <w:rPr>
                <w:rFonts w:ascii="Arial" w:hAnsi="Arial" w:cs="Arial"/>
                <w:b/>
                <w:bCs/>
                <w:kern w:val="0"/>
              </w:rPr>
            </w:pPr>
            <w:r>
              <w:rPr>
                <w:rFonts w:ascii="Arial" w:hAnsi="Arial" w:cs="Arial"/>
                <w:b/>
                <w:bCs/>
                <w:kern w:val="0"/>
              </w:rPr>
              <w:t>Minute Ref.</w:t>
            </w:r>
          </w:p>
        </w:tc>
        <w:tc>
          <w:tcPr>
            <w:tcW w:w="3295" w:type="dxa"/>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tcPr>
          <w:p w14:paraId="21DE7353" w14:textId="77777777" w:rsidR="00FF69EA" w:rsidRDefault="00000000">
            <w:pPr>
              <w:spacing w:before="60" w:after="60" w:line="240" w:lineRule="auto"/>
              <w:rPr>
                <w:rFonts w:ascii="Arial" w:hAnsi="Arial" w:cs="Arial"/>
                <w:b/>
                <w:bCs/>
                <w:kern w:val="0"/>
              </w:rPr>
            </w:pPr>
            <w:r>
              <w:rPr>
                <w:rFonts w:ascii="Arial" w:hAnsi="Arial" w:cs="Arial"/>
                <w:b/>
                <w:bCs/>
                <w:kern w:val="0"/>
              </w:rPr>
              <w:t>Action</w:t>
            </w:r>
          </w:p>
        </w:tc>
        <w:tc>
          <w:tcPr>
            <w:tcW w:w="1255" w:type="dxa"/>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tcPr>
          <w:p w14:paraId="6DFAF258" w14:textId="77777777" w:rsidR="00FF69EA" w:rsidRDefault="00000000">
            <w:pPr>
              <w:spacing w:before="60" w:after="60" w:line="240" w:lineRule="auto"/>
              <w:rPr>
                <w:rFonts w:ascii="Arial" w:hAnsi="Arial" w:cs="Arial"/>
                <w:b/>
                <w:bCs/>
                <w:kern w:val="0"/>
              </w:rPr>
            </w:pPr>
            <w:r>
              <w:rPr>
                <w:rFonts w:ascii="Arial" w:hAnsi="Arial" w:cs="Arial"/>
                <w:b/>
                <w:bCs/>
                <w:kern w:val="0"/>
              </w:rPr>
              <w:t>Who</w:t>
            </w:r>
          </w:p>
        </w:tc>
        <w:tc>
          <w:tcPr>
            <w:tcW w:w="4956" w:type="dxa"/>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tcPr>
          <w:p w14:paraId="4F3006D7" w14:textId="77777777" w:rsidR="00FF69EA" w:rsidRDefault="00000000">
            <w:pPr>
              <w:spacing w:before="60" w:after="60" w:line="240" w:lineRule="auto"/>
              <w:rPr>
                <w:rFonts w:ascii="Arial" w:hAnsi="Arial" w:cs="Arial"/>
                <w:b/>
                <w:bCs/>
                <w:kern w:val="0"/>
              </w:rPr>
            </w:pPr>
            <w:r>
              <w:rPr>
                <w:rFonts w:ascii="Arial" w:hAnsi="Arial" w:cs="Arial"/>
                <w:b/>
                <w:bCs/>
                <w:kern w:val="0"/>
              </w:rPr>
              <w:t>Status Update</w:t>
            </w:r>
          </w:p>
        </w:tc>
      </w:tr>
      <w:tr w:rsidR="00FF69EA" w14:paraId="20E00FC7" w14:textId="77777777">
        <w:tblPrEx>
          <w:tblCellMar>
            <w:top w:w="0" w:type="dxa"/>
            <w:bottom w:w="0" w:type="dxa"/>
          </w:tblCellMar>
        </w:tblPrEx>
        <w:tc>
          <w:tcPr>
            <w:tcW w:w="950" w:type="dxa"/>
            <w:tcBorders>
              <w:top w:val="single" w:sz="4" w:space="0" w:color="000000"/>
              <w:left w:val="single" w:sz="4" w:space="0" w:color="000000"/>
              <w:bottom w:val="single" w:sz="4" w:space="0" w:color="000000"/>
              <w:right w:val="single" w:sz="4" w:space="0" w:color="000000"/>
            </w:tcBorders>
            <w:shd w:val="clear" w:color="auto" w:fill="FFE599"/>
            <w:tcMar>
              <w:top w:w="0" w:type="dxa"/>
              <w:left w:w="108" w:type="dxa"/>
              <w:bottom w:w="0" w:type="dxa"/>
              <w:right w:w="108" w:type="dxa"/>
            </w:tcMar>
          </w:tcPr>
          <w:p w14:paraId="45CBBD80" w14:textId="77777777" w:rsidR="00FF69EA" w:rsidRDefault="00000000">
            <w:pPr>
              <w:spacing w:before="60" w:after="60" w:line="240" w:lineRule="auto"/>
              <w:rPr>
                <w:rFonts w:ascii="Arial" w:hAnsi="Arial" w:cs="Arial"/>
                <w:kern w:val="0"/>
              </w:rPr>
            </w:pPr>
            <w:r>
              <w:rPr>
                <w:rFonts w:ascii="Arial" w:hAnsi="Arial" w:cs="Arial"/>
                <w:kern w:val="0"/>
              </w:rPr>
              <w:t>2a</w:t>
            </w:r>
          </w:p>
        </w:tc>
        <w:tc>
          <w:tcPr>
            <w:tcW w:w="3295" w:type="dxa"/>
            <w:tcBorders>
              <w:top w:val="single" w:sz="4" w:space="0" w:color="000000"/>
              <w:left w:val="single" w:sz="4" w:space="0" w:color="000000"/>
              <w:bottom w:val="single" w:sz="4" w:space="0" w:color="000000"/>
              <w:right w:val="single" w:sz="4" w:space="0" w:color="000000"/>
            </w:tcBorders>
            <w:shd w:val="clear" w:color="auto" w:fill="FFE599"/>
            <w:tcMar>
              <w:top w:w="0" w:type="dxa"/>
              <w:left w:w="108" w:type="dxa"/>
              <w:bottom w:w="0" w:type="dxa"/>
              <w:right w:w="108" w:type="dxa"/>
            </w:tcMar>
          </w:tcPr>
          <w:p w14:paraId="3431B40A" w14:textId="77777777" w:rsidR="00FF69EA" w:rsidRDefault="00000000">
            <w:pPr>
              <w:spacing w:before="60" w:after="60" w:line="240" w:lineRule="auto"/>
              <w:rPr>
                <w:rFonts w:ascii="Arial" w:hAnsi="Arial" w:cs="Arial"/>
                <w:kern w:val="0"/>
              </w:rPr>
            </w:pPr>
            <w:r>
              <w:rPr>
                <w:rFonts w:ascii="Arial" w:hAnsi="Arial" w:cs="Arial"/>
                <w:kern w:val="0"/>
              </w:rPr>
              <w:t xml:space="preserve">A resident reported the bad state of the hedge cutting. </w:t>
            </w:r>
            <w:r>
              <w:rPr>
                <w:rFonts w:ascii="Arial" w:hAnsi="Arial" w:cs="Arial"/>
                <w:kern w:val="0"/>
              </w:rPr>
              <w:lastRenderedPageBreak/>
              <w:t xml:space="preserve">Hedges going onto the path in Bridge Road and onto the road opposite the post office. </w:t>
            </w:r>
          </w:p>
          <w:p w14:paraId="71D4AF15" w14:textId="77777777" w:rsidR="00FF69EA" w:rsidRDefault="00FF69EA">
            <w:pPr>
              <w:spacing w:before="60" w:after="60" w:line="240" w:lineRule="auto"/>
              <w:rPr>
                <w:rFonts w:ascii="Arial" w:hAnsi="Arial" w:cs="Arial"/>
                <w:kern w:val="0"/>
              </w:rPr>
            </w:pPr>
          </w:p>
        </w:tc>
        <w:tc>
          <w:tcPr>
            <w:tcW w:w="1255" w:type="dxa"/>
            <w:tcBorders>
              <w:top w:val="single" w:sz="4" w:space="0" w:color="000000"/>
              <w:left w:val="single" w:sz="4" w:space="0" w:color="000000"/>
              <w:bottom w:val="single" w:sz="4" w:space="0" w:color="000000"/>
              <w:right w:val="single" w:sz="4" w:space="0" w:color="000000"/>
            </w:tcBorders>
            <w:shd w:val="clear" w:color="auto" w:fill="FFE599"/>
            <w:tcMar>
              <w:top w:w="0" w:type="dxa"/>
              <w:left w:w="108" w:type="dxa"/>
              <w:bottom w:w="0" w:type="dxa"/>
              <w:right w:w="108" w:type="dxa"/>
            </w:tcMar>
          </w:tcPr>
          <w:p w14:paraId="074DB577" w14:textId="77777777" w:rsidR="00FF69EA" w:rsidRDefault="00000000">
            <w:pPr>
              <w:spacing w:before="60" w:after="60" w:line="240" w:lineRule="auto"/>
              <w:rPr>
                <w:rFonts w:ascii="Arial" w:hAnsi="Arial" w:cs="Arial"/>
                <w:kern w:val="0"/>
              </w:rPr>
            </w:pPr>
            <w:r>
              <w:rPr>
                <w:rFonts w:ascii="Arial" w:hAnsi="Arial" w:cs="Arial"/>
                <w:kern w:val="0"/>
              </w:rPr>
              <w:lastRenderedPageBreak/>
              <w:t>Clerk</w:t>
            </w:r>
          </w:p>
        </w:tc>
        <w:tc>
          <w:tcPr>
            <w:tcW w:w="4956" w:type="dxa"/>
            <w:tcBorders>
              <w:top w:val="single" w:sz="4" w:space="0" w:color="000000"/>
              <w:left w:val="single" w:sz="4" w:space="0" w:color="000000"/>
              <w:bottom w:val="single" w:sz="4" w:space="0" w:color="000000"/>
              <w:right w:val="single" w:sz="4" w:space="0" w:color="000000"/>
            </w:tcBorders>
            <w:shd w:val="clear" w:color="auto" w:fill="FFE599"/>
            <w:tcMar>
              <w:top w:w="0" w:type="dxa"/>
              <w:left w:w="108" w:type="dxa"/>
              <w:bottom w:w="0" w:type="dxa"/>
              <w:right w:w="108" w:type="dxa"/>
            </w:tcMar>
          </w:tcPr>
          <w:p w14:paraId="4B373B05" w14:textId="77777777" w:rsidR="00FF69EA" w:rsidRDefault="00000000">
            <w:pPr>
              <w:spacing w:before="60" w:after="60" w:line="240" w:lineRule="auto"/>
              <w:rPr>
                <w:rFonts w:ascii="Arial" w:hAnsi="Arial" w:cs="Arial"/>
                <w:kern w:val="0"/>
              </w:rPr>
            </w:pPr>
            <w:r>
              <w:rPr>
                <w:rFonts w:ascii="Arial" w:hAnsi="Arial" w:cs="Arial"/>
                <w:kern w:val="0"/>
              </w:rPr>
              <w:t>Reported to Highways – awaiting outcome</w:t>
            </w:r>
          </w:p>
        </w:tc>
      </w:tr>
      <w:tr w:rsidR="00FF69EA" w14:paraId="3B422CA6" w14:textId="77777777">
        <w:tblPrEx>
          <w:tblCellMar>
            <w:top w:w="0" w:type="dxa"/>
            <w:bottom w:w="0" w:type="dxa"/>
          </w:tblCellMar>
        </w:tblPrEx>
        <w:tc>
          <w:tcPr>
            <w:tcW w:w="950"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tcPr>
          <w:p w14:paraId="4EC9FA6B" w14:textId="77777777" w:rsidR="00FF69EA" w:rsidRDefault="00000000">
            <w:pPr>
              <w:spacing w:before="60" w:after="60" w:line="240" w:lineRule="auto"/>
              <w:rPr>
                <w:rFonts w:ascii="Arial" w:hAnsi="Arial" w:cs="Arial"/>
                <w:kern w:val="0"/>
              </w:rPr>
            </w:pPr>
            <w:r>
              <w:rPr>
                <w:rFonts w:ascii="Arial" w:hAnsi="Arial" w:cs="Arial"/>
                <w:kern w:val="0"/>
              </w:rPr>
              <w:t>5c</w:t>
            </w:r>
          </w:p>
        </w:tc>
        <w:tc>
          <w:tcPr>
            <w:tcW w:w="3295"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tcPr>
          <w:p w14:paraId="3598AC65" w14:textId="77777777" w:rsidR="00FF69EA" w:rsidRDefault="00000000">
            <w:pPr>
              <w:spacing w:before="60" w:after="60" w:line="240" w:lineRule="auto"/>
              <w:rPr>
                <w:rFonts w:ascii="Arial" w:hAnsi="Arial" w:cs="Arial"/>
                <w:kern w:val="0"/>
              </w:rPr>
            </w:pPr>
            <w:r>
              <w:rPr>
                <w:rFonts w:ascii="Arial" w:hAnsi="Arial" w:cs="Arial"/>
                <w:kern w:val="0"/>
              </w:rPr>
              <w:t>Look into possibility of having ‘No HGV’ signs either side of bridge</w:t>
            </w:r>
          </w:p>
        </w:tc>
        <w:tc>
          <w:tcPr>
            <w:tcW w:w="1255"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tcPr>
          <w:p w14:paraId="3D1A6A25" w14:textId="77777777" w:rsidR="00FF69EA" w:rsidRDefault="00000000">
            <w:pPr>
              <w:spacing w:before="60" w:after="60" w:line="240" w:lineRule="auto"/>
              <w:rPr>
                <w:rFonts w:ascii="Arial" w:hAnsi="Arial" w:cs="Arial"/>
                <w:kern w:val="0"/>
              </w:rPr>
            </w:pPr>
            <w:r>
              <w:rPr>
                <w:rFonts w:ascii="Arial" w:hAnsi="Arial" w:cs="Arial"/>
                <w:kern w:val="0"/>
              </w:rPr>
              <w:t>Cllr Turner/Cllr Price</w:t>
            </w:r>
          </w:p>
        </w:tc>
        <w:tc>
          <w:tcPr>
            <w:tcW w:w="495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tcPr>
          <w:p w14:paraId="3966E3E9" w14:textId="77777777" w:rsidR="00FF69EA" w:rsidRDefault="00FF69EA">
            <w:pPr>
              <w:spacing w:before="60" w:after="60" w:line="240" w:lineRule="auto"/>
              <w:rPr>
                <w:rFonts w:ascii="Arial" w:hAnsi="Arial" w:cs="Arial"/>
                <w:kern w:val="0"/>
              </w:rPr>
            </w:pPr>
          </w:p>
        </w:tc>
      </w:tr>
      <w:tr w:rsidR="00FF69EA" w14:paraId="36D2C138" w14:textId="77777777">
        <w:tblPrEx>
          <w:tblCellMar>
            <w:top w:w="0" w:type="dxa"/>
            <w:bottom w:w="0" w:type="dxa"/>
          </w:tblCellMar>
        </w:tblPrEx>
        <w:tc>
          <w:tcPr>
            <w:tcW w:w="950" w:type="dxa"/>
            <w:tcBorders>
              <w:top w:val="single" w:sz="4" w:space="0" w:color="000000"/>
              <w:left w:val="single" w:sz="4" w:space="0" w:color="000000"/>
              <w:bottom w:val="single" w:sz="4" w:space="0" w:color="000000"/>
              <w:right w:val="single" w:sz="4" w:space="0" w:color="000000"/>
            </w:tcBorders>
            <w:shd w:val="clear" w:color="auto" w:fill="FFE599"/>
            <w:tcMar>
              <w:top w:w="0" w:type="dxa"/>
              <w:left w:w="108" w:type="dxa"/>
              <w:bottom w:w="0" w:type="dxa"/>
              <w:right w:w="108" w:type="dxa"/>
            </w:tcMar>
          </w:tcPr>
          <w:p w14:paraId="74B7AF53" w14:textId="77777777" w:rsidR="00FF69EA" w:rsidRDefault="00000000">
            <w:pPr>
              <w:spacing w:before="60" w:after="60" w:line="240" w:lineRule="auto"/>
              <w:rPr>
                <w:rFonts w:ascii="Arial" w:hAnsi="Arial" w:cs="Arial"/>
                <w:kern w:val="0"/>
              </w:rPr>
            </w:pPr>
            <w:r>
              <w:rPr>
                <w:rFonts w:ascii="Arial" w:hAnsi="Arial" w:cs="Arial"/>
                <w:kern w:val="0"/>
              </w:rPr>
              <w:t>5c</w:t>
            </w:r>
          </w:p>
        </w:tc>
        <w:tc>
          <w:tcPr>
            <w:tcW w:w="3295" w:type="dxa"/>
            <w:tcBorders>
              <w:top w:val="single" w:sz="4" w:space="0" w:color="000000"/>
              <w:left w:val="single" w:sz="4" w:space="0" w:color="000000"/>
              <w:bottom w:val="single" w:sz="4" w:space="0" w:color="000000"/>
              <w:right w:val="single" w:sz="4" w:space="0" w:color="000000"/>
            </w:tcBorders>
            <w:shd w:val="clear" w:color="auto" w:fill="FFE599"/>
            <w:tcMar>
              <w:top w:w="0" w:type="dxa"/>
              <w:left w:w="108" w:type="dxa"/>
              <w:bottom w:w="0" w:type="dxa"/>
              <w:right w:w="108" w:type="dxa"/>
            </w:tcMar>
          </w:tcPr>
          <w:p w14:paraId="45CDE6E2" w14:textId="77777777" w:rsidR="00FF69EA" w:rsidRDefault="00000000">
            <w:pPr>
              <w:spacing w:before="60" w:after="60" w:line="240" w:lineRule="auto"/>
              <w:rPr>
                <w:rFonts w:ascii="Arial" w:hAnsi="Arial" w:cs="Arial"/>
                <w:kern w:val="0"/>
              </w:rPr>
            </w:pPr>
            <w:r>
              <w:rPr>
                <w:rFonts w:ascii="Arial" w:hAnsi="Arial" w:cs="Arial"/>
                <w:kern w:val="0"/>
              </w:rPr>
              <w:t>To write to highways regarding visibility issues at the junction of The Causeway and A149</w:t>
            </w:r>
          </w:p>
        </w:tc>
        <w:tc>
          <w:tcPr>
            <w:tcW w:w="1255" w:type="dxa"/>
            <w:tcBorders>
              <w:top w:val="single" w:sz="4" w:space="0" w:color="000000"/>
              <w:left w:val="single" w:sz="4" w:space="0" w:color="000000"/>
              <w:bottom w:val="single" w:sz="4" w:space="0" w:color="000000"/>
              <w:right w:val="single" w:sz="4" w:space="0" w:color="000000"/>
            </w:tcBorders>
            <w:shd w:val="clear" w:color="auto" w:fill="FFE599"/>
            <w:tcMar>
              <w:top w:w="0" w:type="dxa"/>
              <w:left w:w="108" w:type="dxa"/>
              <w:bottom w:w="0" w:type="dxa"/>
              <w:right w:w="108" w:type="dxa"/>
            </w:tcMar>
          </w:tcPr>
          <w:p w14:paraId="071F3CF4" w14:textId="77777777" w:rsidR="00FF69EA" w:rsidRDefault="00000000">
            <w:pPr>
              <w:spacing w:before="60" w:after="60" w:line="240" w:lineRule="auto"/>
              <w:rPr>
                <w:rFonts w:ascii="Arial" w:hAnsi="Arial" w:cs="Arial"/>
                <w:kern w:val="0"/>
              </w:rPr>
            </w:pPr>
            <w:r>
              <w:rPr>
                <w:rFonts w:ascii="Arial" w:hAnsi="Arial" w:cs="Arial"/>
                <w:kern w:val="0"/>
              </w:rPr>
              <w:t>Clerk</w:t>
            </w:r>
          </w:p>
        </w:tc>
        <w:tc>
          <w:tcPr>
            <w:tcW w:w="4956" w:type="dxa"/>
            <w:tcBorders>
              <w:top w:val="single" w:sz="4" w:space="0" w:color="000000"/>
              <w:left w:val="single" w:sz="4" w:space="0" w:color="000000"/>
              <w:bottom w:val="single" w:sz="4" w:space="0" w:color="000000"/>
              <w:right w:val="single" w:sz="4" w:space="0" w:color="000000"/>
            </w:tcBorders>
            <w:shd w:val="clear" w:color="auto" w:fill="FFE599"/>
            <w:tcMar>
              <w:top w:w="0" w:type="dxa"/>
              <w:left w:w="108" w:type="dxa"/>
              <w:bottom w:w="0" w:type="dxa"/>
              <w:right w:w="108" w:type="dxa"/>
            </w:tcMar>
          </w:tcPr>
          <w:p w14:paraId="54720FBE" w14:textId="77777777" w:rsidR="00FF69EA" w:rsidRDefault="00000000">
            <w:pPr>
              <w:spacing w:before="60" w:after="60" w:line="240" w:lineRule="auto"/>
              <w:rPr>
                <w:rFonts w:ascii="Arial" w:hAnsi="Arial" w:cs="Arial"/>
                <w:kern w:val="0"/>
              </w:rPr>
            </w:pPr>
            <w:r>
              <w:rPr>
                <w:rFonts w:ascii="Arial" w:hAnsi="Arial" w:cs="Arial"/>
                <w:kern w:val="0"/>
              </w:rPr>
              <w:t>Reported to Highways – awaiting outcome</w:t>
            </w:r>
          </w:p>
        </w:tc>
      </w:tr>
      <w:tr w:rsidR="00FF69EA" w14:paraId="783D3A66" w14:textId="77777777">
        <w:tblPrEx>
          <w:tblCellMar>
            <w:top w:w="0" w:type="dxa"/>
            <w:bottom w:w="0" w:type="dxa"/>
          </w:tblCellMar>
        </w:tblPrEx>
        <w:tc>
          <w:tcPr>
            <w:tcW w:w="950" w:type="dxa"/>
            <w:tcBorders>
              <w:top w:val="single" w:sz="4" w:space="0" w:color="000000"/>
              <w:left w:val="single" w:sz="4" w:space="0" w:color="000000"/>
              <w:bottom w:val="single" w:sz="4" w:space="0" w:color="000000"/>
              <w:right w:val="single" w:sz="4" w:space="0" w:color="000000"/>
            </w:tcBorders>
            <w:shd w:val="clear" w:color="auto" w:fill="FFE599"/>
            <w:tcMar>
              <w:top w:w="0" w:type="dxa"/>
              <w:left w:w="108" w:type="dxa"/>
              <w:bottom w:w="0" w:type="dxa"/>
              <w:right w:w="108" w:type="dxa"/>
            </w:tcMar>
          </w:tcPr>
          <w:p w14:paraId="4E4B48FA" w14:textId="77777777" w:rsidR="00FF69EA" w:rsidRDefault="00000000">
            <w:pPr>
              <w:spacing w:before="60" w:after="60" w:line="240" w:lineRule="auto"/>
              <w:rPr>
                <w:rFonts w:ascii="Arial" w:hAnsi="Arial" w:cs="Arial"/>
                <w:kern w:val="0"/>
              </w:rPr>
            </w:pPr>
            <w:r>
              <w:rPr>
                <w:rFonts w:ascii="Arial" w:hAnsi="Arial" w:cs="Arial"/>
                <w:kern w:val="0"/>
              </w:rPr>
              <w:t>5c</w:t>
            </w:r>
          </w:p>
        </w:tc>
        <w:tc>
          <w:tcPr>
            <w:tcW w:w="3295" w:type="dxa"/>
            <w:tcBorders>
              <w:top w:val="single" w:sz="4" w:space="0" w:color="000000"/>
              <w:left w:val="single" w:sz="4" w:space="0" w:color="000000"/>
              <w:bottom w:val="single" w:sz="4" w:space="0" w:color="000000"/>
              <w:right w:val="single" w:sz="4" w:space="0" w:color="000000"/>
            </w:tcBorders>
            <w:shd w:val="clear" w:color="auto" w:fill="FFE599"/>
            <w:tcMar>
              <w:top w:w="0" w:type="dxa"/>
              <w:left w:w="108" w:type="dxa"/>
              <w:bottom w:w="0" w:type="dxa"/>
              <w:right w:w="108" w:type="dxa"/>
            </w:tcMar>
          </w:tcPr>
          <w:p w14:paraId="393B6B2C" w14:textId="77777777" w:rsidR="00FF69EA" w:rsidRDefault="00000000">
            <w:pPr>
              <w:spacing w:before="60" w:after="60" w:line="240" w:lineRule="auto"/>
              <w:rPr>
                <w:rFonts w:ascii="Arial" w:hAnsi="Arial" w:cs="Arial"/>
                <w:kern w:val="0"/>
              </w:rPr>
            </w:pPr>
            <w:r>
              <w:rPr>
                <w:rFonts w:ascii="Arial" w:hAnsi="Arial" w:cs="Arial"/>
                <w:kern w:val="0"/>
              </w:rPr>
              <w:t>To write to the county councillor regarding complaints received about The Falgate Pub</w:t>
            </w:r>
          </w:p>
        </w:tc>
        <w:tc>
          <w:tcPr>
            <w:tcW w:w="1255" w:type="dxa"/>
            <w:tcBorders>
              <w:top w:val="single" w:sz="4" w:space="0" w:color="000000"/>
              <w:left w:val="single" w:sz="4" w:space="0" w:color="000000"/>
              <w:bottom w:val="single" w:sz="4" w:space="0" w:color="000000"/>
              <w:right w:val="single" w:sz="4" w:space="0" w:color="000000"/>
            </w:tcBorders>
            <w:shd w:val="clear" w:color="auto" w:fill="FFE599"/>
            <w:tcMar>
              <w:top w:w="0" w:type="dxa"/>
              <w:left w:w="108" w:type="dxa"/>
              <w:bottom w:w="0" w:type="dxa"/>
              <w:right w:w="108" w:type="dxa"/>
            </w:tcMar>
          </w:tcPr>
          <w:p w14:paraId="378B5459" w14:textId="77777777" w:rsidR="00FF69EA" w:rsidRDefault="00000000">
            <w:pPr>
              <w:spacing w:before="60" w:after="60" w:line="240" w:lineRule="auto"/>
              <w:rPr>
                <w:rFonts w:ascii="Arial" w:hAnsi="Arial" w:cs="Arial"/>
                <w:kern w:val="0"/>
              </w:rPr>
            </w:pPr>
            <w:r>
              <w:rPr>
                <w:rFonts w:ascii="Arial" w:hAnsi="Arial" w:cs="Arial"/>
                <w:kern w:val="0"/>
              </w:rPr>
              <w:t>Clerk</w:t>
            </w:r>
          </w:p>
        </w:tc>
        <w:tc>
          <w:tcPr>
            <w:tcW w:w="4956" w:type="dxa"/>
            <w:tcBorders>
              <w:top w:val="single" w:sz="4" w:space="0" w:color="000000"/>
              <w:left w:val="single" w:sz="4" w:space="0" w:color="000000"/>
              <w:bottom w:val="single" w:sz="4" w:space="0" w:color="000000"/>
              <w:right w:val="single" w:sz="4" w:space="0" w:color="000000"/>
            </w:tcBorders>
            <w:shd w:val="clear" w:color="auto" w:fill="FFE599"/>
            <w:tcMar>
              <w:top w:w="0" w:type="dxa"/>
              <w:left w:w="108" w:type="dxa"/>
              <w:bottom w:w="0" w:type="dxa"/>
              <w:right w:w="108" w:type="dxa"/>
            </w:tcMar>
          </w:tcPr>
          <w:p w14:paraId="772F9A3E" w14:textId="77777777" w:rsidR="00FF69EA" w:rsidRDefault="00000000">
            <w:pPr>
              <w:spacing w:before="60" w:after="60" w:line="240" w:lineRule="auto"/>
            </w:pPr>
            <w:r>
              <w:rPr>
                <w:rFonts w:ascii="Arial" w:hAnsi="Arial" w:cs="Arial"/>
                <w:kern w:val="0"/>
              </w:rPr>
              <w:t xml:space="preserve">Letter sent to Cllr Blathwayt. Call from Licencing and Environmental Protection team at NNDC. Live music is not a licensable activity between 8am and 11pm however this does not mean if it is causing a nuisance that it can not be investigated. Residents can be advised to make direct contact with the licencing team </w:t>
            </w:r>
            <w:r>
              <w:rPr>
                <w:rFonts w:ascii="Arial" w:hAnsi="Arial" w:cs="Arial"/>
                <w:color w:val="0070C0"/>
                <w:kern w:val="0"/>
              </w:rPr>
              <w:t xml:space="preserve">https://www.north-norfolk.gov.uk/tasks/environmental-protection/report-a-nuisance/  </w:t>
            </w:r>
            <w:r>
              <w:rPr>
                <w:rFonts w:ascii="Arial" w:hAnsi="Arial" w:cs="Arial"/>
                <w:kern w:val="0"/>
              </w:rPr>
              <w:t>with specific details of noise and light nuisance (keeping a diary of incidents could be useful). Complaints regarding the climbing frame need to be made direct to the pub as this is not a regulated activity. The licencing team will initiate a conversation with the pub regarding the issues raised. The excess parking on the road cannot be controlled by the pub as it is the drivers responsibility to park responsibly. Clerk to raise issue with local police.</w:t>
            </w:r>
          </w:p>
        </w:tc>
      </w:tr>
      <w:tr w:rsidR="00FF69EA" w14:paraId="65FBFB4D" w14:textId="77777777">
        <w:tblPrEx>
          <w:tblCellMar>
            <w:top w:w="0" w:type="dxa"/>
            <w:bottom w:w="0" w:type="dxa"/>
          </w:tblCellMar>
        </w:tblPrEx>
        <w:tc>
          <w:tcPr>
            <w:tcW w:w="950" w:type="dxa"/>
            <w:tcBorders>
              <w:top w:val="single" w:sz="4" w:space="0" w:color="000000"/>
              <w:left w:val="single" w:sz="4" w:space="0" w:color="000000"/>
              <w:bottom w:val="single" w:sz="4" w:space="0" w:color="000000"/>
              <w:right w:val="single" w:sz="4" w:space="0" w:color="000000"/>
            </w:tcBorders>
            <w:shd w:val="clear" w:color="auto" w:fill="FFE599"/>
            <w:tcMar>
              <w:top w:w="0" w:type="dxa"/>
              <w:left w:w="108" w:type="dxa"/>
              <w:bottom w:w="0" w:type="dxa"/>
              <w:right w:w="108" w:type="dxa"/>
            </w:tcMar>
          </w:tcPr>
          <w:p w14:paraId="5FF66140" w14:textId="77777777" w:rsidR="00FF69EA" w:rsidRDefault="00000000">
            <w:pPr>
              <w:spacing w:before="60" w:after="60" w:line="240" w:lineRule="auto"/>
              <w:rPr>
                <w:rFonts w:ascii="Arial" w:hAnsi="Arial" w:cs="Arial"/>
                <w:kern w:val="0"/>
              </w:rPr>
            </w:pPr>
            <w:r>
              <w:rPr>
                <w:rFonts w:ascii="Arial" w:hAnsi="Arial" w:cs="Arial"/>
                <w:kern w:val="0"/>
              </w:rPr>
              <w:t>5d</w:t>
            </w:r>
          </w:p>
        </w:tc>
        <w:tc>
          <w:tcPr>
            <w:tcW w:w="3295" w:type="dxa"/>
            <w:tcBorders>
              <w:top w:val="single" w:sz="4" w:space="0" w:color="000000"/>
              <w:left w:val="single" w:sz="4" w:space="0" w:color="000000"/>
              <w:bottom w:val="single" w:sz="4" w:space="0" w:color="000000"/>
              <w:right w:val="single" w:sz="4" w:space="0" w:color="000000"/>
            </w:tcBorders>
            <w:shd w:val="clear" w:color="auto" w:fill="FFE599"/>
            <w:tcMar>
              <w:top w:w="0" w:type="dxa"/>
              <w:left w:w="108" w:type="dxa"/>
              <w:bottom w:w="0" w:type="dxa"/>
              <w:right w:w="108" w:type="dxa"/>
            </w:tcMar>
          </w:tcPr>
          <w:p w14:paraId="09FDBA62" w14:textId="77777777" w:rsidR="00FF69EA" w:rsidRDefault="00000000">
            <w:pPr>
              <w:spacing w:before="60" w:after="60" w:line="240" w:lineRule="auto"/>
              <w:rPr>
                <w:rFonts w:ascii="Arial" w:hAnsi="Arial" w:cs="Arial"/>
                <w:kern w:val="0"/>
              </w:rPr>
            </w:pPr>
            <w:r>
              <w:rPr>
                <w:rFonts w:ascii="Arial" w:hAnsi="Arial" w:cs="Arial"/>
                <w:kern w:val="0"/>
              </w:rPr>
              <w:t>To submit application for funding from the Parish Partnership Scheme for feasibility study of bridge closure</w:t>
            </w:r>
          </w:p>
        </w:tc>
        <w:tc>
          <w:tcPr>
            <w:tcW w:w="1255" w:type="dxa"/>
            <w:tcBorders>
              <w:top w:val="single" w:sz="4" w:space="0" w:color="000000"/>
              <w:left w:val="single" w:sz="4" w:space="0" w:color="000000"/>
              <w:bottom w:val="single" w:sz="4" w:space="0" w:color="000000"/>
              <w:right w:val="single" w:sz="4" w:space="0" w:color="000000"/>
            </w:tcBorders>
            <w:shd w:val="clear" w:color="auto" w:fill="FFE599"/>
            <w:tcMar>
              <w:top w:w="0" w:type="dxa"/>
              <w:left w:w="108" w:type="dxa"/>
              <w:bottom w:w="0" w:type="dxa"/>
              <w:right w:w="108" w:type="dxa"/>
            </w:tcMar>
          </w:tcPr>
          <w:p w14:paraId="65E3E4D1" w14:textId="77777777" w:rsidR="00FF69EA" w:rsidRDefault="00000000">
            <w:pPr>
              <w:spacing w:before="60" w:after="60" w:line="240" w:lineRule="auto"/>
              <w:rPr>
                <w:rFonts w:ascii="Arial" w:hAnsi="Arial" w:cs="Arial"/>
                <w:kern w:val="0"/>
              </w:rPr>
            </w:pPr>
            <w:r>
              <w:rPr>
                <w:rFonts w:ascii="Arial" w:hAnsi="Arial" w:cs="Arial"/>
                <w:kern w:val="0"/>
              </w:rPr>
              <w:t>Clerk</w:t>
            </w:r>
          </w:p>
        </w:tc>
        <w:tc>
          <w:tcPr>
            <w:tcW w:w="4956" w:type="dxa"/>
            <w:tcBorders>
              <w:top w:val="single" w:sz="4" w:space="0" w:color="000000"/>
              <w:left w:val="single" w:sz="4" w:space="0" w:color="000000"/>
              <w:bottom w:val="single" w:sz="4" w:space="0" w:color="000000"/>
              <w:right w:val="single" w:sz="4" w:space="0" w:color="000000"/>
            </w:tcBorders>
            <w:shd w:val="clear" w:color="auto" w:fill="FFE599"/>
            <w:tcMar>
              <w:top w:w="0" w:type="dxa"/>
              <w:left w:w="108" w:type="dxa"/>
              <w:bottom w:w="0" w:type="dxa"/>
              <w:right w:w="108" w:type="dxa"/>
            </w:tcMar>
          </w:tcPr>
          <w:p w14:paraId="72CE0E00" w14:textId="77777777" w:rsidR="00FF69EA" w:rsidRDefault="00000000">
            <w:pPr>
              <w:spacing w:before="60" w:after="60" w:line="240" w:lineRule="auto"/>
              <w:rPr>
                <w:rFonts w:ascii="Arial" w:hAnsi="Arial" w:cs="Arial"/>
                <w:kern w:val="0"/>
              </w:rPr>
            </w:pPr>
            <w:r>
              <w:rPr>
                <w:rFonts w:ascii="Arial" w:hAnsi="Arial" w:cs="Arial"/>
                <w:kern w:val="0"/>
              </w:rPr>
              <w:t>Application drafted ready for approval at next meeting</w:t>
            </w:r>
          </w:p>
        </w:tc>
      </w:tr>
      <w:tr w:rsidR="00FF69EA" w14:paraId="2BFDBF9B" w14:textId="77777777">
        <w:tblPrEx>
          <w:tblCellMar>
            <w:top w:w="0" w:type="dxa"/>
            <w:bottom w:w="0" w:type="dxa"/>
          </w:tblCellMar>
        </w:tblPrEx>
        <w:tc>
          <w:tcPr>
            <w:tcW w:w="950" w:type="dxa"/>
            <w:tcBorders>
              <w:top w:val="single" w:sz="4" w:space="0" w:color="000000"/>
              <w:left w:val="single" w:sz="4" w:space="0" w:color="000000"/>
              <w:bottom w:val="single" w:sz="4" w:space="0" w:color="000000"/>
              <w:right w:val="single" w:sz="4" w:space="0" w:color="000000"/>
            </w:tcBorders>
            <w:shd w:val="clear" w:color="auto" w:fill="FFE599"/>
            <w:tcMar>
              <w:top w:w="0" w:type="dxa"/>
              <w:left w:w="108" w:type="dxa"/>
              <w:bottom w:w="0" w:type="dxa"/>
              <w:right w:w="108" w:type="dxa"/>
            </w:tcMar>
          </w:tcPr>
          <w:p w14:paraId="0EE4A8FE" w14:textId="77777777" w:rsidR="00FF69EA" w:rsidRDefault="00000000">
            <w:pPr>
              <w:spacing w:before="60" w:after="60" w:line="240" w:lineRule="auto"/>
              <w:rPr>
                <w:rFonts w:ascii="Arial" w:hAnsi="Arial" w:cs="Arial"/>
                <w:kern w:val="0"/>
              </w:rPr>
            </w:pPr>
            <w:r>
              <w:rPr>
                <w:rFonts w:ascii="Arial" w:hAnsi="Arial" w:cs="Arial"/>
                <w:kern w:val="0"/>
              </w:rPr>
              <w:t>10b</w:t>
            </w:r>
          </w:p>
        </w:tc>
        <w:tc>
          <w:tcPr>
            <w:tcW w:w="3295" w:type="dxa"/>
            <w:tcBorders>
              <w:top w:val="single" w:sz="4" w:space="0" w:color="000000"/>
              <w:left w:val="single" w:sz="4" w:space="0" w:color="000000"/>
              <w:bottom w:val="single" w:sz="4" w:space="0" w:color="000000"/>
              <w:right w:val="single" w:sz="4" w:space="0" w:color="000000"/>
            </w:tcBorders>
            <w:shd w:val="clear" w:color="auto" w:fill="FFE599"/>
            <w:tcMar>
              <w:top w:w="0" w:type="dxa"/>
              <w:left w:w="108" w:type="dxa"/>
              <w:bottom w:w="0" w:type="dxa"/>
              <w:right w:w="108" w:type="dxa"/>
            </w:tcMar>
          </w:tcPr>
          <w:p w14:paraId="7533E0F3" w14:textId="77777777" w:rsidR="00FF69EA" w:rsidRDefault="00000000">
            <w:pPr>
              <w:spacing w:before="60" w:after="60" w:line="240" w:lineRule="auto"/>
              <w:rPr>
                <w:rFonts w:ascii="Arial" w:hAnsi="Arial" w:cs="Arial"/>
                <w:kern w:val="0"/>
              </w:rPr>
            </w:pPr>
            <w:r>
              <w:rPr>
                <w:rFonts w:ascii="Arial" w:hAnsi="Arial" w:cs="Arial"/>
                <w:kern w:val="0"/>
              </w:rPr>
              <w:t>Contact highways regarding overhanging vegetation and the tree that is growing out of the bridge</w:t>
            </w:r>
          </w:p>
        </w:tc>
        <w:tc>
          <w:tcPr>
            <w:tcW w:w="1255" w:type="dxa"/>
            <w:tcBorders>
              <w:top w:val="single" w:sz="4" w:space="0" w:color="000000"/>
              <w:left w:val="single" w:sz="4" w:space="0" w:color="000000"/>
              <w:bottom w:val="single" w:sz="4" w:space="0" w:color="000000"/>
              <w:right w:val="single" w:sz="4" w:space="0" w:color="000000"/>
            </w:tcBorders>
            <w:shd w:val="clear" w:color="auto" w:fill="FFE599"/>
            <w:tcMar>
              <w:top w:w="0" w:type="dxa"/>
              <w:left w:w="108" w:type="dxa"/>
              <w:bottom w:w="0" w:type="dxa"/>
              <w:right w:w="108" w:type="dxa"/>
            </w:tcMar>
          </w:tcPr>
          <w:p w14:paraId="6249D1D2" w14:textId="77777777" w:rsidR="00FF69EA" w:rsidRDefault="00000000">
            <w:pPr>
              <w:spacing w:before="60" w:after="60" w:line="240" w:lineRule="auto"/>
              <w:rPr>
                <w:rFonts w:ascii="Arial" w:hAnsi="Arial" w:cs="Arial"/>
                <w:kern w:val="0"/>
              </w:rPr>
            </w:pPr>
            <w:r>
              <w:rPr>
                <w:rFonts w:ascii="Arial" w:hAnsi="Arial" w:cs="Arial"/>
                <w:kern w:val="0"/>
              </w:rPr>
              <w:t>Clerk</w:t>
            </w:r>
          </w:p>
        </w:tc>
        <w:tc>
          <w:tcPr>
            <w:tcW w:w="4956" w:type="dxa"/>
            <w:tcBorders>
              <w:top w:val="single" w:sz="4" w:space="0" w:color="000000"/>
              <w:left w:val="single" w:sz="4" w:space="0" w:color="000000"/>
              <w:bottom w:val="single" w:sz="4" w:space="0" w:color="000000"/>
              <w:right w:val="single" w:sz="4" w:space="0" w:color="000000"/>
            </w:tcBorders>
            <w:shd w:val="clear" w:color="auto" w:fill="FFE599"/>
            <w:tcMar>
              <w:top w:w="0" w:type="dxa"/>
              <w:left w:w="108" w:type="dxa"/>
              <w:bottom w:w="0" w:type="dxa"/>
              <w:right w:w="108" w:type="dxa"/>
            </w:tcMar>
          </w:tcPr>
          <w:p w14:paraId="450355C2" w14:textId="77777777" w:rsidR="00FF69EA" w:rsidRDefault="00000000">
            <w:pPr>
              <w:spacing w:before="60" w:after="60" w:line="240" w:lineRule="auto"/>
              <w:rPr>
                <w:rFonts w:ascii="Arial" w:hAnsi="Arial" w:cs="Arial"/>
                <w:kern w:val="0"/>
              </w:rPr>
            </w:pPr>
            <w:r>
              <w:rPr>
                <w:rFonts w:ascii="Arial" w:hAnsi="Arial" w:cs="Arial"/>
                <w:kern w:val="0"/>
              </w:rPr>
              <w:t>Reported to Highways – awaiting outcome</w:t>
            </w:r>
          </w:p>
        </w:tc>
      </w:tr>
      <w:tr w:rsidR="00FF69EA" w14:paraId="570EB11D" w14:textId="77777777">
        <w:tblPrEx>
          <w:tblCellMar>
            <w:top w:w="0" w:type="dxa"/>
            <w:bottom w:w="0" w:type="dxa"/>
          </w:tblCellMar>
        </w:tblPrEx>
        <w:tc>
          <w:tcPr>
            <w:tcW w:w="950"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tcPr>
          <w:p w14:paraId="40AC65C4" w14:textId="77777777" w:rsidR="00FF69EA" w:rsidRDefault="00000000">
            <w:pPr>
              <w:spacing w:before="60" w:after="60" w:line="240" w:lineRule="auto"/>
              <w:rPr>
                <w:rFonts w:ascii="Arial" w:hAnsi="Arial" w:cs="Arial"/>
                <w:kern w:val="0"/>
              </w:rPr>
            </w:pPr>
            <w:r>
              <w:rPr>
                <w:rFonts w:ascii="Arial" w:hAnsi="Arial" w:cs="Arial"/>
                <w:kern w:val="0"/>
              </w:rPr>
              <w:t>10c</w:t>
            </w:r>
          </w:p>
        </w:tc>
        <w:tc>
          <w:tcPr>
            <w:tcW w:w="3295"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tcPr>
          <w:p w14:paraId="30C8DC7B" w14:textId="77777777" w:rsidR="00FF69EA" w:rsidRDefault="00000000">
            <w:pPr>
              <w:spacing w:before="60" w:after="60" w:line="240" w:lineRule="auto"/>
              <w:rPr>
                <w:rFonts w:ascii="Arial" w:hAnsi="Arial" w:cs="Arial"/>
                <w:kern w:val="0"/>
              </w:rPr>
            </w:pPr>
            <w:r>
              <w:rPr>
                <w:rFonts w:ascii="Arial" w:hAnsi="Arial" w:cs="Arial"/>
                <w:kern w:val="0"/>
              </w:rPr>
              <w:t>Obtain new dog bin licence stickers</w:t>
            </w:r>
          </w:p>
        </w:tc>
        <w:tc>
          <w:tcPr>
            <w:tcW w:w="1255"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tcPr>
          <w:p w14:paraId="24BF3114" w14:textId="77777777" w:rsidR="00FF69EA" w:rsidRDefault="00000000">
            <w:pPr>
              <w:spacing w:before="60" w:after="60" w:line="240" w:lineRule="auto"/>
              <w:rPr>
                <w:rFonts w:ascii="Arial" w:hAnsi="Arial" w:cs="Arial"/>
                <w:kern w:val="0"/>
              </w:rPr>
            </w:pPr>
            <w:r>
              <w:rPr>
                <w:rFonts w:ascii="Arial" w:hAnsi="Arial" w:cs="Arial"/>
                <w:kern w:val="0"/>
              </w:rPr>
              <w:t>Clerk</w:t>
            </w:r>
          </w:p>
        </w:tc>
        <w:tc>
          <w:tcPr>
            <w:tcW w:w="495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tcPr>
          <w:p w14:paraId="55CA904D" w14:textId="77777777" w:rsidR="00FF69EA" w:rsidRDefault="00FF69EA">
            <w:pPr>
              <w:spacing w:before="60" w:after="60" w:line="240" w:lineRule="auto"/>
              <w:rPr>
                <w:rFonts w:ascii="Arial" w:hAnsi="Arial" w:cs="Arial"/>
                <w:kern w:val="0"/>
              </w:rPr>
            </w:pPr>
          </w:p>
        </w:tc>
      </w:tr>
      <w:tr w:rsidR="00FF69EA" w14:paraId="1B03C3F0" w14:textId="77777777">
        <w:tblPrEx>
          <w:tblCellMar>
            <w:top w:w="0" w:type="dxa"/>
            <w:bottom w:w="0" w:type="dxa"/>
          </w:tblCellMar>
        </w:tblPrEx>
        <w:tc>
          <w:tcPr>
            <w:tcW w:w="950" w:type="dxa"/>
            <w:tcBorders>
              <w:top w:val="single" w:sz="4" w:space="0" w:color="000000"/>
              <w:left w:val="single" w:sz="4" w:space="0" w:color="000000"/>
              <w:bottom w:val="single" w:sz="4" w:space="0" w:color="000000"/>
              <w:right w:val="single" w:sz="4" w:space="0" w:color="000000"/>
            </w:tcBorders>
            <w:shd w:val="clear" w:color="auto" w:fill="FFE599"/>
            <w:tcMar>
              <w:top w:w="0" w:type="dxa"/>
              <w:left w:w="108" w:type="dxa"/>
              <w:bottom w:w="0" w:type="dxa"/>
              <w:right w:w="108" w:type="dxa"/>
            </w:tcMar>
          </w:tcPr>
          <w:p w14:paraId="69AD88E3" w14:textId="77777777" w:rsidR="00FF69EA" w:rsidRDefault="00000000">
            <w:pPr>
              <w:spacing w:before="60" w:after="60" w:line="240" w:lineRule="auto"/>
              <w:rPr>
                <w:rFonts w:ascii="Arial" w:hAnsi="Arial" w:cs="Arial"/>
                <w:kern w:val="0"/>
              </w:rPr>
            </w:pPr>
            <w:r>
              <w:rPr>
                <w:rFonts w:ascii="Arial" w:hAnsi="Arial" w:cs="Arial"/>
                <w:kern w:val="0"/>
              </w:rPr>
              <w:t>11</w:t>
            </w:r>
          </w:p>
        </w:tc>
        <w:tc>
          <w:tcPr>
            <w:tcW w:w="3295" w:type="dxa"/>
            <w:tcBorders>
              <w:top w:val="single" w:sz="4" w:space="0" w:color="000000"/>
              <w:left w:val="single" w:sz="4" w:space="0" w:color="000000"/>
              <w:bottom w:val="single" w:sz="4" w:space="0" w:color="000000"/>
              <w:right w:val="single" w:sz="4" w:space="0" w:color="000000"/>
            </w:tcBorders>
            <w:shd w:val="clear" w:color="auto" w:fill="FFE599"/>
            <w:tcMar>
              <w:top w:w="0" w:type="dxa"/>
              <w:left w:w="108" w:type="dxa"/>
              <w:bottom w:w="0" w:type="dxa"/>
              <w:right w:w="108" w:type="dxa"/>
            </w:tcMar>
          </w:tcPr>
          <w:p w14:paraId="4169671F" w14:textId="77777777" w:rsidR="00FF69EA" w:rsidRDefault="00000000">
            <w:pPr>
              <w:spacing w:before="60" w:after="60" w:line="240" w:lineRule="auto"/>
              <w:rPr>
                <w:rFonts w:ascii="Arial" w:hAnsi="Arial" w:cs="Arial"/>
                <w:kern w:val="0"/>
              </w:rPr>
            </w:pPr>
            <w:r>
              <w:rPr>
                <w:rFonts w:ascii="Arial" w:hAnsi="Arial" w:cs="Arial"/>
                <w:kern w:val="0"/>
              </w:rPr>
              <w:t>Contact Broads Authority for an update on Broadwalk at Mill Road behind the fen is rotten</w:t>
            </w:r>
          </w:p>
        </w:tc>
        <w:tc>
          <w:tcPr>
            <w:tcW w:w="1255" w:type="dxa"/>
            <w:tcBorders>
              <w:top w:val="single" w:sz="4" w:space="0" w:color="000000"/>
              <w:left w:val="single" w:sz="4" w:space="0" w:color="000000"/>
              <w:bottom w:val="single" w:sz="4" w:space="0" w:color="000000"/>
              <w:right w:val="single" w:sz="4" w:space="0" w:color="000000"/>
            </w:tcBorders>
            <w:shd w:val="clear" w:color="auto" w:fill="FFE599"/>
            <w:tcMar>
              <w:top w:w="0" w:type="dxa"/>
              <w:left w:w="108" w:type="dxa"/>
              <w:bottom w:w="0" w:type="dxa"/>
              <w:right w:w="108" w:type="dxa"/>
            </w:tcMar>
          </w:tcPr>
          <w:p w14:paraId="03A5F75E" w14:textId="77777777" w:rsidR="00FF69EA" w:rsidRDefault="00000000">
            <w:pPr>
              <w:spacing w:before="60" w:after="60" w:line="240" w:lineRule="auto"/>
              <w:rPr>
                <w:rFonts w:ascii="Arial" w:hAnsi="Arial" w:cs="Arial"/>
                <w:kern w:val="0"/>
              </w:rPr>
            </w:pPr>
            <w:r>
              <w:rPr>
                <w:rFonts w:ascii="Arial" w:hAnsi="Arial" w:cs="Arial"/>
                <w:kern w:val="0"/>
              </w:rPr>
              <w:t>Clerk</w:t>
            </w:r>
          </w:p>
        </w:tc>
        <w:tc>
          <w:tcPr>
            <w:tcW w:w="4956" w:type="dxa"/>
            <w:tcBorders>
              <w:top w:val="single" w:sz="4" w:space="0" w:color="000000"/>
              <w:left w:val="single" w:sz="4" w:space="0" w:color="000000"/>
              <w:bottom w:val="single" w:sz="4" w:space="0" w:color="000000"/>
              <w:right w:val="single" w:sz="4" w:space="0" w:color="000000"/>
            </w:tcBorders>
            <w:shd w:val="clear" w:color="auto" w:fill="FFE599"/>
            <w:tcMar>
              <w:top w:w="0" w:type="dxa"/>
              <w:left w:w="108" w:type="dxa"/>
              <w:bottom w:w="0" w:type="dxa"/>
              <w:right w:w="108" w:type="dxa"/>
            </w:tcMar>
          </w:tcPr>
          <w:p w14:paraId="110F823B" w14:textId="77777777" w:rsidR="00FF69EA" w:rsidRDefault="00000000">
            <w:pPr>
              <w:spacing w:before="60" w:after="60" w:line="240" w:lineRule="auto"/>
              <w:rPr>
                <w:rFonts w:ascii="Arial" w:hAnsi="Arial" w:cs="Arial"/>
                <w:kern w:val="0"/>
              </w:rPr>
            </w:pPr>
            <w:r>
              <w:rPr>
                <w:rFonts w:ascii="Arial" w:hAnsi="Arial" w:cs="Arial"/>
                <w:kern w:val="0"/>
              </w:rPr>
              <w:t>Broads Authority contacted for an update</w:t>
            </w:r>
          </w:p>
        </w:tc>
      </w:tr>
    </w:tbl>
    <w:p w14:paraId="7A8091FF" w14:textId="77777777" w:rsidR="00FF69EA" w:rsidRDefault="00FF69EA"/>
    <w:p w14:paraId="316DCC3D" w14:textId="77777777" w:rsidR="00FF69EA" w:rsidRDefault="00FF69EA"/>
    <w:p w14:paraId="5C410983" w14:textId="77777777" w:rsidR="00FF69EA" w:rsidRDefault="00FF69EA"/>
    <w:p w14:paraId="4616E020" w14:textId="77777777" w:rsidR="00FF69EA" w:rsidRDefault="00000000">
      <w:r>
        <w:t xml:space="preserve">PHPC3 </w:t>
      </w:r>
    </w:p>
    <w:tbl>
      <w:tblPr>
        <w:tblW w:w="10456" w:type="dxa"/>
        <w:tblCellMar>
          <w:left w:w="10" w:type="dxa"/>
          <w:right w:w="10" w:type="dxa"/>
        </w:tblCellMar>
        <w:tblLook w:val="0000" w:firstRow="0" w:lastRow="0" w:firstColumn="0" w:lastColumn="0" w:noHBand="0" w:noVBand="0"/>
      </w:tblPr>
      <w:tblGrid>
        <w:gridCol w:w="1318"/>
        <w:gridCol w:w="954"/>
        <w:gridCol w:w="3541"/>
        <w:gridCol w:w="730"/>
        <w:gridCol w:w="3913"/>
      </w:tblGrid>
      <w:tr w:rsidR="00FF69EA" w14:paraId="182DD0FF" w14:textId="77777777">
        <w:tblPrEx>
          <w:tblCellMar>
            <w:top w:w="0" w:type="dxa"/>
            <w:bottom w:w="0" w:type="dxa"/>
          </w:tblCellMar>
        </w:tblPrEx>
        <w:tc>
          <w:tcPr>
            <w:tcW w:w="10456" w:type="dxa"/>
            <w:gridSpan w:val="5"/>
            <w:tcBorders>
              <w:top w:val="single" w:sz="4" w:space="0" w:color="000000"/>
              <w:left w:val="single" w:sz="4" w:space="0" w:color="000000"/>
              <w:bottom w:val="single" w:sz="4" w:space="0" w:color="000000"/>
              <w:right w:val="single" w:sz="4" w:space="0" w:color="000000"/>
            </w:tcBorders>
            <w:shd w:val="clear" w:color="auto" w:fill="323E4F"/>
            <w:tcMar>
              <w:top w:w="0" w:type="dxa"/>
              <w:left w:w="108" w:type="dxa"/>
              <w:bottom w:w="0" w:type="dxa"/>
              <w:right w:w="108" w:type="dxa"/>
            </w:tcMar>
          </w:tcPr>
          <w:p w14:paraId="76A0F6ED" w14:textId="77777777" w:rsidR="00FF69EA" w:rsidRDefault="00000000">
            <w:pPr>
              <w:spacing w:before="60" w:after="60" w:line="240" w:lineRule="auto"/>
            </w:pPr>
            <w:r>
              <w:rPr>
                <w:rFonts w:ascii="Arial" w:hAnsi="Arial" w:cs="Arial"/>
                <w:b/>
                <w:bCs/>
                <w:color w:val="FFFFFF"/>
                <w:kern w:val="0"/>
              </w:rPr>
              <w:t>Council Actions:</w:t>
            </w:r>
            <w:r>
              <w:rPr>
                <w:kern w:val="0"/>
              </w:rPr>
              <w:t xml:space="preserve"> </w:t>
            </w:r>
            <w:r>
              <w:rPr>
                <w:color w:val="FFFFFF"/>
                <w:kern w:val="0"/>
              </w:rPr>
              <w:t>The following table provides a status update for outstanding actions agreed at previous Council meetings from the year 2022-23.</w:t>
            </w:r>
          </w:p>
        </w:tc>
      </w:tr>
      <w:tr w:rsidR="00FF69EA" w14:paraId="2E744E17" w14:textId="77777777">
        <w:tblPrEx>
          <w:tblCellMar>
            <w:top w:w="0" w:type="dxa"/>
            <w:bottom w:w="0" w:type="dxa"/>
          </w:tblCellMar>
        </w:tblPrEx>
        <w:tc>
          <w:tcPr>
            <w:tcW w:w="1318" w:type="dxa"/>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tcPr>
          <w:p w14:paraId="30B77385" w14:textId="77777777" w:rsidR="00FF69EA" w:rsidRDefault="00000000">
            <w:pPr>
              <w:spacing w:before="60" w:after="60" w:line="240" w:lineRule="auto"/>
              <w:rPr>
                <w:rFonts w:ascii="Arial" w:hAnsi="Arial" w:cs="Arial"/>
                <w:b/>
                <w:bCs/>
                <w:kern w:val="0"/>
              </w:rPr>
            </w:pPr>
            <w:r>
              <w:rPr>
                <w:rFonts w:ascii="Arial" w:hAnsi="Arial" w:cs="Arial"/>
                <w:b/>
                <w:bCs/>
                <w:kern w:val="0"/>
              </w:rPr>
              <w:t>Meeting Date</w:t>
            </w:r>
          </w:p>
        </w:tc>
        <w:tc>
          <w:tcPr>
            <w:tcW w:w="954" w:type="dxa"/>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tcPr>
          <w:p w14:paraId="08D78797" w14:textId="77777777" w:rsidR="00FF69EA" w:rsidRDefault="00000000">
            <w:pPr>
              <w:spacing w:before="60" w:after="60" w:line="240" w:lineRule="auto"/>
              <w:rPr>
                <w:rFonts w:ascii="Arial" w:hAnsi="Arial" w:cs="Arial"/>
                <w:b/>
                <w:bCs/>
                <w:kern w:val="0"/>
              </w:rPr>
            </w:pPr>
            <w:r>
              <w:rPr>
                <w:rFonts w:ascii="Arial" w:hAnsi="Arial" w:cs="Arial"/>
                <w:b/>
                <w:bCs/>
                <w:kern w:val="0"/>
              </w:rPr>
              <w:t>Minute Ref.</w:t>
            </w:r>
          </w:p>
        </w:tc>
        <w:tc>
          <w:tcPr>
            <w:tcW w:w="3541" w:type="dxa"/>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tcPr>
          <w:p w14:paraId="4F797044" w14:textId="77777777" w:rsidR="00FF69EA" w:rsidRDefault="00000000">
            <w:pPr>
              <w:spacing w:before="60" w:after="60" w:line="240" w:lineRule="auto"/>
              <w:rPr>
                <w:rFonts w:ascii="Arial" w:hAnsi="Arial" w:cs="Arial"/>
                <w:b/>
                <w:bCs/>
                <w:kern w:val="0"/>
              </w:rPr>
            </w:pPr>
            <w:r>
              <w:rPr>
                <w:rFonts w:ascii="Arial" w:hAnsi="Arial" w:cs="Arial"/>
                <w:b/>
                <w:bCs/>
                <w:kern w:val="0"/>
              </w:rPr>
              <w:t>Action</w:t>
            </w:r>
          </w:p>
        </w:tc>
        <w:tc>
          <w:tcPr>
            <w:tcW w:w="730" w:type="dxa"/>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tcPr>
          <w:p w14:paraId="00D4B454" w14:textId="77777777" w:rsidR="00FF69EA" w:rsidRDefault="00000000">
            <w:pPr>
              <w:spacing w:before="60" w:after="60" w:line="240" w:lineRule="auto"/>
              <w:rPr>
                <w:rFonts w:ascii="Arial" w:hAnsi="Arial" w:cs="Arial"/>
                <w:b/>
                <w:bCs/>
                <w:kern w:val="0"/>
              </w:rPr>
            </w:pPr>
            <w:r>
              <w:rPr>
                <w:rFonts w:ascii="Arial" w:hAnsi="Arial" w:cs="Arial"/>
                <w:b/>
                <w:bCs/>
                <w:kern w:val="0"/>
              </w:rPr>
              <w:t>Who</w:t>
            </w:r>
          </w:p>
        </w:tc>
        <w:tc>
          <w:tcPr>
            <w:tcW w:w="3913" w:type="dxa"/>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tcPr>
          <w:p w14:paraId="7B16A2E6" w14:textId="77777777" w:rsidR="00FF69EA" w:rsidRDefault="00000000">
            <w:pPr>
              <w:spacing w:before="60" w:after="60" w:line="240" w:lineRule="auto"/>
              <w:rPr>
                <w:rFonts w:ascii="Arial" w:hAnsi="Arial" w:cs="Arial"/>
                <w:b/>
                <w:bCs/>
                <w:kern w:val="0"/>
              </w:rPr>
            </w:pPr>
            <w:r>
              <w:rPr>
                <w:rFonts w:ascii="Arial" w:hAnsi="Arial" w:cs="Arial"/>
                <w:b/>
                <w:bCs/>
                <w:kern w:val="0"/>
              </w:rPr>
              <w:t>Status Update</w:t>
            </w:r>
          </w:p>
        </w:tc>
      </w:tr>
      <w:tr w:rsidR="00FF69EA" w14:paraId="47F21C37" w14:textId="77777777">
        <w:tblPrEx>
          <w:tblCellMar>
            <w:top w:w="0" w:type="dxa"/>
            <w:bottom w:w="0" w:type="dxa"/>
          </w:tblCellMar>
        </w:tblPrEx>
        <w:tc>
          <w:tcPr>
            <w:tcW w:w="13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E48306" w14:textId="77777777" w:rsidR="00FF69EA" w:rsidRDefault="00000000">
            <w:pPr>
              <w:spacing w:before="60" w:after="60" w:line="240" w:lineRule="auto"/>
              <w:rPr>
                <w:rFonts w:ascii="Arial" w:hAnsi="Arial" w:cs="Arial"/>
                <w:kern w:val="0"/>
              </w:rPr>
            </w:pPr>
            <w:r>
              <w:rPr>
                <w:rFonts w:ascii="Arial" w:hAnsi="Arial" w:cs="Arial"/>
                <w:kern w:val="0"/>
              </w:rPr>
              <w:lastRenderedPageBreak/>
              <w:t>10.08.2022</w:t>
            </w:r>
          </w:p>
        </w:tc>
        <w:tc>
          <w:tcPr>
            <w:tcW w:w="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835FA2" w14:textId="77777777" w:rsidR="00FF69EA" w:rsidRDefault="00000000">
            <w:pPr>
              <w:spacing w:before="60" w:after="60" w:line="240" w:lineRule="auto"/>
              <w:rPr>
                <w:rFonts w:ascii="Arial" w:hAnsi="Arial" w:cs="Arial"/>
                <w:kern w:val="0"/>
              </w:rPr>
            </w:pPr>
            <w:r>
              <w:rPr>
                <w:rFonts w:ascii="Arial" w:hAnsi="Arial" w:cs="Arial"/>
                <w:kern w:val="0"/>
              </w:rPr>
              <w:t>11a)</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F8BD9E" w14:textId="77777777" w:rsidR="00FF69EA" w:rsidRDefault="00000000">
            <w:pPr>
              <w:spacing w:before="60" w:after="60" w:line="240" w:lineRule="auto"/>
              <w:rPr>
                <w:rFonts w:ascii="Arial" w:hAnsi="Arial" w:cs="Arial"/>
                <w:kern w:val="0"/>
              </w:rPr>
            </w:pPr>
            <w:r>
              <w:rPr>
                <w:rFonts w:ascii="Arial" w:hAnsi="Arial" w:cs="Arial"/>
                <w:kern w:val="0"/>
              </w:rPr>
              <w:t>Replacement Peter Sandell Display Board</w:t>
            </w:r>
          </w:p>
        </w:tc>
        <w:tc>
          <w:tcPr>
            <w:tcW w:w="7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8F2239" w14:textId="77777777" w:rsidR="00FF69EA" w:rsidRDefault="00000000">
            <w:pPr>
              <w:spacing w:before="60" w:after="60" w:line="240" w:lineRule="auto"/>
              <w:rPr>
                <w:rFonts w:ascii="Arial" w:hAnsi="Arial" w:cs="Arial"/>
                <w:kern w:val="0"/>
              </w:rPr>
            </w:pPr>
            <w:r>
              <w:rPr>
                <w:rFonts w:ascii="Arial" w:hAnsi="Arial" w:cs="Arial"/>
                <w:kern w:val="0"/>
              </w:rPr>
              <w:t>ST</w:t>
            </w:r>
          </w:p>
        </w:tc>
        <w:tc>
          <w:tcPr>
            <w:tcW w:w="3913" w:type="dxa"/>
            <w:tcBorders>
              <w:top w:val="single" w:sz="4" w:space="0" w:color="000000"/>
              <w:left w:val="single" w:sz="4" w:space="0" w:color="000000"/>
              <w:bottom w:val="single" w:sz="4" w:space="0" w:color="000000"/>
              <w:right w:val="single" w:sz="4" w:space="0" w:color="000000"/>
            </w:tcBorders>
            <w:shd w:val="clear" w:color="auto" w:fill="F7CAAC"/>
            <w:tcMar>
              <w:top w:w="0" w:type="dxa"/>
              <w:left w:w="108" w:type="dxa"/>
              <w:bottom w:w="0" w:type="dxa"/>
              <w:right w:w="108" w:type="dxa"/>
            </w:tcMar>
          </w:tcPr>
          <w:p w14:paraId="4020DE04" w14:textId="77777777" w:rsidR="00FF69EA" w:rsidRDefault="00000000">
            <w:pPr>
              <w:spacing w:before="60" w:after="60" w:line="240" w:lineRule="auto"/>
            </w:pPr>
            <w:r>
              <w:rPr>
                <w:rFonts w:ascii="Arial" w:hAnsi="Arial" w:cs="Arial"/>
                <w:b/>
                <w:bCs/>
                <w:kern w:val="0"/>
              </w:rPr>
              <w:t>Ongoing:</w:t>
            </w:r>
            <w:r>
              <w:rPr>
                <w:rFonts w:ascii="Arial" w:hAnsi="Arial" w:cs="Arial"/>
                <w:kern w:val="0"/>
              </w:rPr>
              <w:t xml:space="preserve"> Work has begun and awaiting confirmation of completion and installation in the Village Hall. </w:t>
            </w:r>
          </w:p>
        </w:tc>
      </w:tr>
      <w:tr w:rsidR="00FF69EA" w14:paraId="0F24B699" w14:textId="77777777">
        <w:tblPrEx>
          <w:tblCellMar>
            <w:top w:w="0" w:type="dxa"/>
            <w:bottom w:w="0" w:type="dxa"/>
          </w:tblCellMar>
        </w:tblPrEx>
        <w:tc>
          <w:tcPr>
            <w:tcW w:w="13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313EE0" w14:textId="77777777" w:rsidR="00FF69EA" w:rsidRDefault="00000000">
            <w:pPr>
              <w:spacing w:before="60" w:after="60" w:line="240" w:lineRule="auto"/>
              <w:rPr>
                <w:rFonts w:ascii="Arial" w:hAnsi="Arial" w:cs="Arial"/>
                <w:kern w:val="0"/>
              </w:rPr>
            </w:pPr>
            <w:r>
              <w:rPr>
                <w:rFonts w:ascii="Arial" w:hAnsi="Arial" w:cs="Arial"/>
                <w:kern w:val="0"/>
              </w:rPr>
              <w:t>14.12.2022</w:t>
            </w:r>
          </w:p>
        </w:tc>
        <w:tc>
          <w:tcPr>
            <w:tcW w:w="95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45E97F" w14:textId="77777777" w:rsidR="00FF69EA" w:rsidRDefault="00000000">
            <w:pPr>
              <w:spacing w:before="60" w:after="60" w:line="240" w:lineRule="auto"/>
            </w:pPr>
            <w:r>
              <w:rPr>
                <w:rFonts w:ascii="Arial" w:hAnsi="Arial" w:cs="Arial"/>
                <w:kern w:val="0"/>
              </w:rPr>
              <w:t>11a)</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1B89F9" w14:textId="77777777" w:rsidR="00FF69EA" w:rsidRDefault="00000000">
            <w:pPr>
              <w:spacing w:before="60" w:after="60" w:line="240" w:lineRule="auto"/>
            </w:pPr>
            <w:r>
              <w:rPr>
                <w:rFonts w:ascii="Arial" w:hAnsi="Arial" w:cs="Arial"/>
                <w:kern w:val="0"/>
              </w:rPr>
              <w:t xml:space="preserve">liaise with NNDC regarding the purchase and installation of the new dog bin. </w:t>
            </w:r>
          </w:p>
        </w:tc>
        <w:tc>
          <w:tcPr>
            <w:tcW w:w="7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88F152" w14:textId="77777777" w:rsidR="00FF69EA" w:rsidRDefault="00000000">
            <w:pPr>
              <w:spacing w:before="60" w:after="60" w:line="240" w:lineRule="auto"/>
            </w:pPr>
            <w:r>
              <w:rPr>
                <w:rFonts w:ascii="Arial" w:hAnsi="Arial" w:cs="Arial"/>
                <w:kern w:val="0"/>
              </w:rPr>
              <w:t>Clerk</w:t>
            </w:r>
          </w:p>
        </w:tc>
        <w:tc>
          <w:tcPr>
            <w:tcW w:w="3913" w:type="dxa"/>
            <w:tcBorders>
              <w:top w:val="single" w:sz="4" w:space="0" w:color="000000"/>
              <w:left w:val="single" w:sz="4" w:space="0" w:color="000000"/>
              <w:bottom w:val="single" w:sz="4" w:space="0" w:color="000000"/>
              <w:right w:val="single" w:sz="4" w:space="0" w:color="000000"/>
            </w:tcBorders>
            <w:shd w:val="clear" w:color="auto" w:fill="F7CAAC"/>
            <w:tcMar>
              <w:top w:w="0" w:type="dxa"/>
              <w:left w:w="108" w:type="dxa"/>
              <w:bottom w:w="0" w:type="dxa"/>
              <w:right w:w="108" w:type="dxa"/>
            </w:tcMar>
          </w:tcPr>
          <w:p w14:paraId="069EA4CB" w14:textId="77777777" w:rsidR="00FF69EA" w:rsidRDefault="00000000">
            <w:pPr>
              <w:spacing w:before="60" w:after="60" w:line="240" w:lineRule="auto"/>
            </w:pPr>
            <w:r>
              <w:rPr>
                <w:rFonts w:ascii="Arial" w:eastAsia="Arial" w:hAnsi="Arial" w:cs="Arial"/>
                <w:b/>
                <w:bCs/>
                <w:kern w:val="0"/>
              </w:rPr>
              <w:t xml:space="preserve">Ongoing: </w:t>
            </w:r>
            <w:r>
              <w:rPr>
                <w:rFonts w:ascii="Arial" w:eastAsia="Arial" w:hAnsi="Arial" w:cs="Arial"/>
                <w:kern w:val="0"/>
              </w:rPr>
              <w:t xml:space="preserve">Purchase order submitted and location confirmed. Awaiting installation and invoice for payment. </w:t>
            </w:r>
          </w:p>
        </w:tc>
      </w:tr>
      <w:tr w:rsidR="00FF69EA" w14:paraId="23499FC4" w14:textId="77777777">
        <w:tblPrEx>
          <w:tblCellMar>
            <w:top w:w="0" w:type="dxa"/>
            <w:bottom w:w="0" w:type="dxa"/>
          </w:tblCellMar>
        </w:tblPrEx>
        <w:trPr>
          <w:trHeight w:val="716"/>
        </w:trPr>
        <w:tc>
          <w:tcPr>
            <w:tcW w:w="13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7DBD90" w14:textId="77777777" w:rsidR="00FF69EA" w:rsidRDefault="00FF69EA">
            <w:pPr>
              <w:spacing w:before="60" w:after="60" w:line="240" w:lineRule="auto"/>
              <w:rPr>
                <w:rFonts w:ascii="Arial" w:hAnsi="Arial" w:cs="Arial"/>
                <w:kern w:val="0"/>
              </w:rPr>
            </w:pPr>
          </w:p>
        </w:tc>
        <w:tc>
          <w:tcPr>
            <w:tcW w:w="95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DDF6B6" w14:textId="77777777" w:rsidR="00FF69EA" w:rsidRDefault="00FF69EA">
            <w:pPr>
              <w:spacing w:before="60" w:after="60" w:line="240" w:lineRule="auto"/>
              <w:rPr>
                <w:rFonts w:ascii="Arial" w:eastAsia="Arial" w:hAnsi="Arial" w:cs="Arial"/>
                <w:kern w:val="0"/>
              </w:rPr>
            </w:pP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4E5CD6" w14:textId="77777777" w:rsidR="00FF69EA" w:rsidRDefault="00000000">
            <w:pPr>
              <w:spacing w:before="60" w:after="60" w:line="240" w:lineRule="auto"/>
            </w:pPr>
            <w:r>
              <w:rPr>
                <w:rFonts w:ascii="Arial" w:hAnsi="Arial" w:cs="Arial"/>
                <w:kern w:val="0"/>
              </w:rPr>
              <w:t>Confirm permissions for adhering dog waste stickers to the existing bins.</w:t>
            </w:r>
          </w:p>
        </w:tc>
        <w:tc>
          <w:tcPr>
            <w:tcW w:w="7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4C6AD6" w14:textId="77777777" w:rsidR="00FF69EA" w:rsidRDefault="00000000">
            <w:pPr>
              <w:spacing w:before="60" w:after="60" w:line="240" w:lineRule="auto"/>
            </w:pPr>
            <w:r>
              <w:rPr>
                <w:rFonts w:ascii="Arial" w:hAnsi="Arial" w:cs="Arial"/>
                <w:kern w:val="0"/>
              </w:rPr>
              <w:t>Clerk</w:t>
            </w:r>
          </w:p>
        </w:tc>
        <w:tc>
          <w:tcPr>
            <w:tcW w:w="3913" w:type="dxa"/>
            <w:tcBorders>
              <w:top w:val="single" w:sz="4" w:space="0" w:color="000000"/>
              <w:left w:val="single" w:sz="4" w:space="0" w:color="000000"/>
              <w:bottom w:val="single" w:sz="4" w:space="0" w:color="000000"/>
              <w:right w:val="single" w:sz="4" w:space="0" w:color="000000"/>
            </w:tcBorders>
            <w:shd w:val="clear" w:color="auto" w:fill="F7CAAC"/>
            <w:tcMar>
              <w:top w:w="0" w:type="dxa"/>
              <w:left w:w="108" w:type="dxa"/>
              <w:bottom w:w="0" w:type="dxa"/>
              <w:right w:w="108" w:type="dxa"/>
            </w:tcMar>
          </w:tcPr>
          <w:p w14:paraId="59AB7F90" w14:textId="77777777" w:rsidR="00FF69EA" w:rsidRDefault="00000000">
            <w:pPr>
              <w:spacing w:before="60" w:after="60" w:line="240" w:lineRule="auto"/>
            </w:pPr>
            <w:r>
              <w:rPr>
                <w:rFonts w:ascii="Arial" w:eastAsia="Arial" w:hAnsi="Arial" w:cs="Arial"/>
                <w:b/>
                <w:bCs/>
                <w:kern w:val="0"/>
              </w:rPr>
              <w:t xml:space="preserve">Ongoing: </w:t>
            </w:r>
            <w:r>
              <w:rPr>
                <w:rFonts w:ascii="Arial" w:eastAsia="Arial" w:hAnsi="Arial" w:cs="Arial"/>
                <w:kern w:val="0"/>
              </w:rPr>
              <w:t xml:space="preserve">Item has been superseded by item 9fi) on the March 2023 agenda. To be revisited pending outcome of bins on the Staithe. </w:t>
            </w:r>
          </w:p>
        </w:tc>
      </w:tr>
      <w:tr w:rsidR="00FF69EA" w14:paraId="697CF82C" w14:textId="77777777">
        <w:tblPrEx>
          <w:tblCellMar>
            <w:top w:w="0" w:type="dxa"/>
            <w:bottom w:w="0" w:type="dxa"/>
          </w:tblCellMar>
        </w:tblPrEx>
        <w:tc>
          <w:tcPr>
            <w:tcW w:w="10456" w:type="dxa"/>
            <w:gridSpan w:val="5"/>
            <w:tcBorders>
              <w:top w:val="single" w:sz="4" w:space="0" w:color="000000"/>
              <w:left w:val="single" w:sz="4" w:space="0" w:color="000000"/>
              <w:bottom w:val="single" w:sz="4" w:space="0" w:color="000000"/>
              <w:right w:val="single" w:sz="4" w:space="0" w:color="000000"/>
            </w:tcBorders>
            <w:shd w:val="clear" w:color="auto" w:fill="323E4F"/>
            <w:tcMar>
              <w:top w:w="0" w:type="dxa"/>
              <w:left w:w="108" w:type="dxa"/>
              <w:bottom w:w="0" w:type="dxa"/>
              <w:right w:w="108" w:type="dxa"/>
            </w:tcMar>
          </w:tcPr>
          <w:p w14:paraId="5A82DD9F" w14:textId="77777777" w:rsidR="00FF69EA" w:rsidRDefault="00000000">
            <w:pPr>
              <w:spacing w:before="60" w:after="60" w:line="240" w:lineRule="auto"/>
            </w:pPr>
            <w:r>
              <w:rPr>
                <w:rFonts w:ascii="Arial" w:hAnsi="Arial" w:cs="Arial"/>
                <w:b/>
                <w:bCs/>
                <w:color w:val="FFFFFF"/>
                <w:kern w:val="0"/>
              </w:rPr>
              <w:t>Council Actions:</w:t>
            </w:r>
            <w:r>
              <w:rPr>
                <w:kern w:val="0"/>
              </w:rPr>
              <w:t xml:space="preserve"> </w:t>
            </w:r>
            <w:r>
              <w:rPr>
                <w:color w:val="FFFFFF"/>
                <w:kern w:val="0"/>
              </w:rPr>
              <w:t>The following table provides a status update for outstanding actions agreed at previous Council meetings from the year 2023-24.</w:t>
            </w:r>
          </w:p>
        </w:tc>
      </w:tr>
      <w:tr w:rsidR="00FF69EA" w14:paraId="64F90AD3" w14:textId="77777777">
        <w:tblPrEx>
          <w:tblCellMar>
            <w:top w:w="0" w:type="dxa"/>
            <w:bottom w:w="0" w:type="dxa"/>
          </w:tblCellMar>
        </w:tblPrEx>
        <w:tc>
          <w:tcPr>
            <w:tcW w:w="13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49A0E6" w14:textId="77777777" w:rsidR="00FF69EA" w:rsidRDefault="00FF69EA">
            <w:pPr>
              <w:spacing w:before="60" w:after="60" w:line="240" w:lineRule="auto"/>
              <w:rPr>
                <w:rFonts w:ascii="Arial" w:hAnsi="Arial" w:cs="Arial"/>
                <w:kern w:val="0"/>
              </w:rPr>
            </w:pPr>
          </w:p>
        </w:tc>
        <w:tc>
          <w:tcPr>
            <w:tcW w:w="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AE8D7D" w14:textId="77777777" w:rsidR="00FF69EA" w:rsidRDefault="00FF69EA">
            <w:pPr>
              <w:spacing w:before="60" w:after="60" w:line="240" w:lineRule="auto"/>
              <w:rPr>
                <w:rFonts w:ascii="Arial" w:hAnsi="Arial" w:cs="Arial"/>
                <w:kern w:val="0"/>
              </w:rPr>
            </w:pP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76F104" w14:textId="77777777" w:rsidR="00FF69EA" w:rsidRDefault="00FF69EA">
            <w:pPr>
              <w:spacing w:before="60" w:after="60" w:line="240" w:lineRule="auto"/>
              <w:rPr>
                <w:rFonts w:ascii="Arial" w:hAnsi="Arial" w:cs="Arial"/>
                <w:kern w:val="0"/>
              </w:rPr>
            </w:pPr>
          </w:p>
        </w:tc>
        <w:tc>
          <w:tcPr>
            <w:tcW w:w="7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0902FE" w14:textId="77777777" w:rsidR="00FF69EA" w:rsidRDefault="00FF69EA">
            <w:pPr>
              <w:spacing w:before="60" w:after="60" w:line="240" w:lineRule="auto"/>
              <w:rPr>
                <w:rFonts w:ascii="Arial" w:hAnsi="Arial" w:cs="Arial"/>
                <w:kern w:val="0"/>
              </w:rPr>
            </w:pPr>
          </w:p>
        </w:tc>
        <w:tc>
          <w:tcPr>
            <w:tcW w:w="3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C48A43" w14:textId="77777777" w:rsidR="00FF69EA" w:rsidRDefault="00FF69EA">
            <w:pPr>
              <w:spacing w:before="60" w:after="60" w:line="240" w:lineRule="auto"/>
              <w:rPr>
                <w:rFonts w:ascii="Arial" w:hAnsi="Arial" w:cs="Arial"/>
                <w:b/>
                <w:bCs/>
                <w:kern w:val="0"/>
              </w:rPr>
            </w:pPr>
          </w:p>
        </w:tc>
      </w:tr>
    </w:tbl>
    <w:p w14:paraId="41211C5D" w14:textId="77777777" w:rsidR="00FF69EA" w:rsidRDefault="00FF69EA"/>
    <w:p w14:paraId="2E4A0237" w14:textId="77777777" w:rsidR="00FF69EA" w:rsidRDefault="00FF69EA"/>
    <w:p w14:paraId="6843B711" w14:textId="77777777" w:rsidR="00FF69EA" w:rsidRDefault="00FF69EA"/>
    <w:p w14:paraId="08D30522" w14:textId="77777777" w:rsidR="00FF69EA" w:rsidRDefault="00FF69EA"/>
    <w:p w14:paraId="2278A9CB" w14:textId="77777777" w:rsidR="00FF69EA" w:rsidRDefault="00FF69EA"/>
    <w:p w14:paraId="0A168C51" w14:textId="77777777" w:rsidR="00FF69EA" w:rsidRDefault="00FF69EA"/>
    <w:p w14:paraId="1E11C26A" w14:textId="77777777" w:rsidR="00FF69EA" w:rsidRDefault="00FF69EA"/>
    <w:p w14:paraId="2A5C1ED2" w14:textId="77777777" w:rsidR="00FF69EA" w:rsidRDefault="00FF69EA"/>
    <w:p w14:paraId="2B172E9D" w14:textId="77777777" w:rsidR="00FF69EA" w:rsidRDefault="00FF69EA"/>
    <w:p w14:paraId="33640C16" w14:textId="77777777" w:rsidR="00FF69EA" w:rsidRDefault="00FF69EA"/>
    <w:p w14:paraId="203073AC" w14:textId="77777777" w:rsidR="00FF69EA" w:rsidRDefault="00FF69EA"/>
    <w:p w14:paraId="7DD2527D" w14:textId="77777777" w:rsidR="00FF69EA" w:rsidRDefault="00FF69EA"/>
    <w:p w14:paraId="08B390C8" w14:textId="77777777" w:rsidR="00FF69EA" w:rsidRDefault="00FF69EA"/>
    <w:p w14:paraId="6BC5F66F" w14:textId="77777777" w:rsidR="00FF69EA" w:rsidRDefault="00FF69EA"/>
    <w:p w14:paraId="248BFFDB" w14:textId="77777777" w:rsidR="00FF69EA" w:rsidRDefault="00FF69EA"/>
    <w:p w14:paraId="29E32E08" w14:textId="77777777" w:rsidR="00FF69EA" w:rsidRDefault="00FF69EA"/>
    <w:p w14:paraId="0B69A899" w14:textId="77777777" w:rsidR="00FF69EA" w:rsidRDefault="00FF69EA"/>
    <w:p w14:paraId="6F75B831" w14:textId="77777777" w:rsidR="00FF69EA" w:rsidRDefault="00FF69EA"/>
    <w:p w14:paraId="12281C00" w14:textId="77777777" w:rsidR="00FF69EA" w:rsidRDefault="00FF69EA"/>
    <w:p w14:paraId="27C6EA91" w14:textId="77777777" w:rsidR="00FF69EA" w:rsidRDefault="00FF69EA"/>
    <w:p w14:paraId="152189DB" w14:textId="77777777" w:rsidR="00FF69EA" w:rsidRDefault="00FF69EA"/>
    <w:p w14:paraId="42B24D7B" w14:textId="77777777" w:rsidR="00FF69EA" w:rsidRDefault="00000000">
      <w:r>
        <w:t>PHPC4</w:t>
      </w:r>
    </w:p>
    <w:p w14:paraId="4D5346FE" w14:textId="77777777" w:rsidR="00FF69EA" w:rsidRDefault="00000000">
      <w:r>
        <w:object w:dxaOrig="7140" w:dyaOrig="10104" w14:anchorId="23D234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5" o:spid="_x0000_i1025" type="#_x0000_t75" style="width:357pt;height:505.2pt;visibility:visible;mso-wrap-style:square" o:ole="">
            <v:imagedata r:id="rId8" o:title=""/>
          </v:shape>
          <o:OLEObject Type="Embed" ProgID="Acrobat.Document.DC" ShapeID="Object 5" DrawAspect="Content" ObjectID="_1760459192" r:id="rId9"/>
        </w:object>
      </w:r>
    </w:p>
    <w:p w14:paraId="0ED759EA" w14:textId="77777777" w:rsidR="00FF69EA" w:rsidRDefault="00FF69EA"/>
    <w:p w14:paraId="76A11F1A" w14:textId="77777777" w:rsidR="00FF69EA" w:rsidRDefault="00FF69EA"/>
    <w:p w14:paraId="1E331206" w14:textId="77777777" w:rsidR="00FF69EA" w:rsidRDefault="00FF69EA"/>
    <w:p w14:paraId="2847211C" w14:textId="77777777" w:rsidR="00FF69EA" w:rsidRDefault="00FF69EA"/>
    <w:p w14:paraId="4BCDFA1A" w14:textId="77777777" w:rsidR="00FF69EA" w:rsidRDefault="00FF69EA"/>
    <w:p w14:paraId="38008380" w14:textId="77777777" w:rsidR="00FF69EA" w:rsidRDefault="00FF69EA"/>
    <w:p w14:paraId="06C186FE" w14:textId="77777777" w:rsidR="00FF69EA" w:rsidRDefault="00FF69EA"/>
    <w:p w14:paraId="4964684F" w14:textId="77777777" w:rsidR="00FF69EA" w:rsidRDefault="00FF69EA"/>
    <w:p w14:paraId="2C0274B8" w14:textId="77777777" w:rsidR="00FF69EA" w:rsidRDefault="00FF69EA"/>
    <w:p w14:paraId="75447E66" w14:textId="77777777" w:rsidR="00FF69EA" w:rsidRDefault="00FF69EA"/>
    <w:p w14:paraId="5FB1FACD" w14:textId="77777777" w:rsidR="00FF69EA" w:rsidRDefault="00000000">
      <w:r>
        <w:t>PHPC5</w:t>
      </w:r>
    </w:p>
    <w:p w14:paraId="49EF6C1B" w14:textId="77777777" w:rsidR="00FF69EA" w:rsidRDefault="00000000">
      <w:pPr>
        <w:widowControl w:val="0"/>
        <w:pBdr>
          <w:top w:val="single" w:sz="2" w:space="31" w:color="FFFFFF" w:shadow="1"/>
          <w:left w:val="single" w:sz="2" w:space="31" w:color="FFFFFF" w:shadow="1"/>
          <w:bottom w:val="single" w:sz="2" w:space="31" w:color="FFFFFF" w:shadow="1"/>
          <w:right w:val="single" w:sz="2" w:space="31" w:color="FFFFFF" w:shadow="1"/>
        </w:pBdr>
        <w:spacing w:after="0" w:line="276" w:lineRule="auto"/>
        <w:jc w:val="center"/>
      </w:pPr>
      <w:r>
        <w:rPr>
          <w:noProof/>
        </w:rPr>
        <w:lastRenderedPageBreak/>
        <mc:AlternateContent>
          <mc:Choice Requires="wps">
            <w:drawing>
              <wp:anchor distT="0" distB="0" distL="114300" distR="114300" simplePos="0" relativeHeight="251659264" behindDoc="0" locked="0" layoutInCell="1" allowOverlap="1" wp14:anchorId="523C8CF8" wp14:editId="77F8ED0B">
                <wp:simplePos x="0" y="0"/>
                <wp:positionH relativeFrom="column">
                  <wp:posOffset>0</wp:posOffset>
                </wp:positionH>
                <wp:positionV relativeFrom="paragraph">
                  <wp:posOffset>0</wp:posOffset>
                </wp:positionV>
                <wp:extent cx="634995" cy="634995"/>
                <wp:effectExtent l="0" t="0" r="12705" b="12705"/>
                <wp:wrapNone/>
                <wp:docPr id="453248578" name="WordArt 4"/>
                <wp:cNvGraphicFramePr/>
                <a:graphic xmlns:a="http://schemas.openxmlformats.org/drawingml/2006/main">
                  <a:graphicData uri="http://schemas.microsoft.com/office/word/2010/wordprocessingShape">
                    <wps:wsp>
                      <wps:cNvSpPr txBox="1"/>
                      <wps:spPr>
                        <a:xfrm>
                          <a:off x="0" y="0"/>
                          <a:ext cx="634995" cy="634995"/>
                        </a:xfrm>
                        <a:prstGeom prst="rect">
                          <a:avLst/>
                        </a:prstGeom>
                        <a:noFill/>
                        <a:ln>
                          <a:noFill/>
                          <a:prstDash/>
                        </a:ln>
                      </wps:spPr>
                      <wps:bodyPr lIns="0" tIns="0" rIns="0" bIns="0"/>
                    </wps:wsp>
                  </a:graphicData>
                </a:graphic>
              </wp:anchor>
            </w:drawing>
          </mc:Choice>
          <mc:Fallback>
            <w:pict>
              <v:shapetype w14:anchorId="04A51697" id="_x0000_t202" coordsize="21600,21600" o:spt="202" path="m,l,21600r21600,l21600,xe">
                <v:stroke joinstyle="miter"/>
                <v:path gradientshapeok="t" o:connecttype="rect"/>
              </v:shapetype>
              <v:shape id="WordArt 4" o:spid="_x0000_s1026" type="#_x0000_t202" style="position:absolute;margin-left:0;margin-top:0;width:50pt;height:50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" filled="f" stroked="f">
                <v:textbox inset="0,0,0,0"/>
              </v:shape>
            </w:pict>
          </mc:Fallback>
        </mc:AlternateContent>
      </w:r>
      <w:r>
        <w:rPr>
          <w:noProof/>
        </w:rPr>
        <mc:AlternateContent>
          <mc:Choice Requires="wps">
            <w:drawing>
              <wp:anchor distT="0" distB="0" distL="114300" distR="114300" simplePos="0" relativeHeight="251660288" behindDoc="0" locked="0" layoutInCell="1" allowOverlap="1" wp14:anchorId="23AAAEDE" wp14:editId="66033577">
                <wp:simplePos x="0" y="0"/>
                <wp:positionH relativeFrom="column">
                  <wp:posOffset>0</wp:posOffset>
                </wp:positionH>
                <wp:positionV relativeFrom="paragraph">
                  <wp:posOffset>0</wp:posOffset>
                </wp:positionV>
                <wp:extent cx="634995" cy="634995"/>
                <wp:effectExtent l="0" t="0" r="12705" b="12705"/>
                <wp:wrapNone/>
                <wp:docPr id="1471035866" name="WordArt 3"/>
                <wp:cNvGraphicFramePr/>
                <a:graphic xmlns:a="http://schemas.openxmlformats.org/drawingml/2006/main">
                  <a:graphicData uri="http://schemas.microsoft.com/office/word/2010/wordprocessingShape">
                    <wps:wsp>
                      <wps:cNvSpPr txBox="1"/>
                      <wps:spPr>
                        <a:xfrm>
                          <a:off x="0" y="0"/>
                          <a:ext cx="634995" cy="634995"/>
                        </a:xfrm>
                        <a:prstGeom prst="rect">
                          <a:avLst/>
                        </a:prstGeom>
                        <a:noFill/>
                        <a:ln>
                          <a:noFill/>
                          <a:prstDash/>
                        </a:ln>
                      </wps:spPr>
                      <wps:bodyPr lIns="0" tIns="0" rIns="0" bIns="0"/>
                    </wps:wsp>
                  </a:graphicData>
                </a:graphic>
              </wp:anchor>
            </w:drawing>
          </mc:Choice>
          <mc:Fallback>
            <w:pict>
              <v:shape w14:anchorId="4741B683" id="WordArt 3" o:spid="_x0000_s1026" type="#_x0000_t202" style="position:absolute;margin-left:0;margin-top:0;width:50pt;height:50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" filled="f" stroked="f">
                <v:textbox inset="0,0,0,0"/>
              </v:shape>
            </w:pict>
          </mc:Fallback>
        </mc:AlternateContent>
      </w:r>
      <w:r>
        <w:rPr>
          <w:noProof/>
        </w:rPr>
        <mc:AlternateContent>
          <mc:Choice Requires="wps">
            <w:drawing>
              <wp:anchor distT="0" distB="0" distL="114300" distR="114300" simplePos="0" relativeHeight="251661312" behindDoc="0" locked="0" layoutInCell="1" allowOverlap="1" wp14:anchorId="242706A0" wp14:editId="0835ED4A">
                <wp:simplePos x="0" y="0"/>
                <wp:positionH relativeFrom="column">
                  <wp:posOffset>0</wp:posOffset>
                </wp:positionH>
                <wp:positionV relativeFrom="paragraph">
                  <wp:posOffset>0</wp:posOffset>
                </wp:positionV>
                <wp:extent cx="634995" cy="634995"/>
                <wp:effectExtent l="0" t="0" r="12705" b="12705"/>
                <wp:wrapNone/>
                <wp:docPr id="428901995" name="WordArt 2"/>
                <wp:cNvGraphicFramePr/>
                <a:graphic xmlns:a="http://schemas.openxmlformats.org/drawingml/2006/main">
                  <a:graphicData uri="http://schemas.microsoft.com/office/word/2010/wordprocessingShape">
                    <wps:wsp>
                      <wps:cNvSpPr txBox="1"/>
                      <wps:spPr>
                        <a:xfrm>
                          <a:off x="0" y="0"/>
                          <a:ext cx="634995" cy="634995"/>
                        </a:xfrm>
                        <a:prstGeom prst="rect">
                          <a:avLst/>
                        </a:prstGeom>
                        <a:noFill/>
                        <a:ln>
                          <a:noFill/>
                          <a:prstDash/>
                        </a:ln>
                      </wps:spPr>
                      <wps:bodyPr lIns="0" tIns="0" rIns="0" bIns="0"/>
                    </wps:wsp>
                  </a:graphicData>
                </a:graphic>
              </wp:anchor>
            </w:drawing>
          </mc:Choice>
          <mc:Fallback>
            <w:pict>
              <v:shape w14:anchorId="491FE066" id="WordArt 2" o:spid="_x0000_s1026" type="#_x0000_t202" style="position:absolute;margin-left:0;margin-top:0;width:50pt;height:50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" filled="f" stroked="f">
                <v:textbox inset="0,0,0,0"/>
              </v:shape>
            </w:pict>
          </mc:Fallback>
        </mc:AlternateContent>
      </w:r>
      <w:r>
        <w:rPr>
          <w:rFonts w:ascii="Cambria" w:eastAsia="Cambria" w:hAnsi="Cambria" w:cs="Cambria"/>
          <w:b/>
          <w:sz w:val="28"/>
          <w:szCs w:val="28"/>
        </w:rPr>
        <w:t>Potter Heigham Parish Council</w:t>
      </w:r>
    </w:p>
    <w:p w14:paraId="0113154A" w14:textId="77777777" w:rsidR="00FF69EA" w:rsidRDefault="00000000">
      <w:pPr>
        <w:jc w:val="center"/>
        <w:rPr>
          <w:rFonts w:ascii="Cambria" w:eastAsia="Cambria" w:hAnsi="Cambria" w:cs="Cambria"/>
          <w:b/>
          <w:sz w:val="28"/>
          <w:szCs w:val="28"/>
        </w:rPr>
      </w:pPr>
      <w:r>
        <w:rPr>
          <w:rFonts w:ascii="Cambria" w:eastAsia="Cambria" w:hAnsi="Cambria" w:cs="Cambria"/>
          <w:b/>
          <w:sz w:val="28"/>
          <w:szCs w:val="28"/>
        </w:rPr>
        <w:t>Application Form for Consideration</w:t>
      </w:r>
    </w:p>
    <w:p w14:paraId="54246450" w14:textId="77777777" w:rsidR="00FF69EA" w:rsidRDefault="00FF69EA">
      <w:pPr>
        <w:jc w:val="center"/>
        <w:rPr>
          <w:rFonts w:ascii="Cambria" w:eastAsia="Cambria" w:hAnsi="Cambria" w:cs="Cambria"/>
          <w:sz w:val="24"/>
          <w:szCs w:val="24"/>
        </w:rPr>
      </w:pPr>
    </w:p>
    <w:p w14:paraId="13294641" w14:textId="77777777" w:rsidR="00FF69EA" w:rsidRDefault="00000000">
      <w:pPr>
        <w:rPr>
          <w:rFonts w:ascii="Cambria" w:eastAsia="Cambria" w:hAnsi="Cambria" w:cs="Cambria"/>
          <w:sz w:val="24"/>
          <w:szCs w:val="24"/>
        </w:rPr>
      </w:pPr>
      <w:r>
        <w:rPr>
          <w:rFonts w:ascii="Cambria" w:eastAsia="Cambria" w:hAnsi="Cambria" w:cs="Cambria"/>
          <w:sz w:val="24"/>
          <w:szCs w:val="24"/>
        </w:rPr>
        <w:t>First Name ____Helen__________</w:t>
      </w:r>
      <w:r>
        <w:rPr>
          <w:rFonts w:ascii="Cambria" w:eastAsia="Cambria" w:hAnsi="Cambria" w:cs="Cambria"/>
          <w:sz w:val="24"/>
          <w:szCs w:val="24"/>
        </w:rPr>
        <w:tab/>
        <w:t>Middle Initial __V__ Second Name   _____Bartlett____</w:t>
      </w:r>
    </w:p>
    <w:p w14:paraId="3178EDDA" w14:textId="77777777" w:rsidR="00FF69EA" w:rsidRDefault="00000000">
      <w:pPr>
        <w:rPr>
          <w:rFonts w:ascii="Cambria" w:eastAsia="Cambria" w:hAnsi="Cambria" w:cs="Cambria"/>
          <w:sz w:val="24"/>
          <w:szCs w:val="24"/>
        </w:rPr>
      </w:pPr>
      <w:r>
        <w:rPr>
          <w:rFonts w:ascii="Cambria" w:eastAsia="Cambria" w:hAnsi="Cambria" w:cs="Cambria"/>
          <w:sz w:val="24"/>
          <w:szCs w:val="24"/>
        </w:rPr>
        <w:t xml:space="preserve">  Mrs.    </w:t>
      </w:r>
      <w:r>
        <w:rPr>
          <w:rFonts w:ascii="Cambria" w:eastAsia="Cambria" w:hAnsi="Cambria" w:cs="Cambria"/>
          <w:sz w:val="24"/>
          <w:szCs w:val="24"/>
        </w:rPr>
        <w:tab/>
        <w:t>(Please circle one)</w:t>
      </w:r>
    </w:p>
    <w:p w14:paraId="07498D8E" w14:textId="77777777" w:rsidR="00FF69EA" w:rsidRDefault="00000000">
      <w:r>
        <w:rPr>
          <w:rFonts w:ascii="Cambria" w:eastAsia="Cambria" w:hAnsi="Cambria" w:cs="Cambria"/>
          <w:sz w:val="24"/>
          <w:szCs w:val="24"/>
        </w:rPr>
        <w:t>Address</w:t>
      </w:r>
      <w:r>
        <w:rPr>
          <w:rFonts w:ascii="Cambria" w:eastAsia="Cambria" w:hAnsi="Cambria" w:cs="Cambria"/>
          <w:sz w:val="24"/>
          <w:szCs w:val="24"/>
        </w:rPr>
        <w:tab/>
      </w:r>
      <w:r>
        <w:rPr>
          <w:rFonts w:ascii="Cambria" w:eastAsia="Cambria" w:hAnsi="Cambria" w:cs="Cambria"/>
          <w:sz w:val="24"/>
          <w:szCs w:val="24"/>
          <w:shd w:val="clear" w:color="auto" w:fill="000000"/>
        </w:rPr>
        <w:t>Pipistrelle House, Decoy Road, Potter Heigham</w:t>
      </w:r>
    </w:p>
    <w:p w14:paraId="2BC82D65" w14:textId="77777777" w:rsidR="00FF69EA" w:rsidRDefault="00000000">
      <w:r>
        <w:rPr>
          <w:rFonts w:ascii="Cambria" w:eastAsia="Cambria" w:hAnsi="Cambria" w:cs="Cambria"/>
          <w:sz w:val="24"/>
          <w:szCs w:val="24"/>
          <w:shd w:val="clear" w:color="auto" w:fill="000000"/>
        </w:rPr>
        <w:tab/>
      </w:r>
      <w:r>
        <w:rPr>
          <w:rFonts w:ascii="Cambria" w:eastAsia="Cambria" w:hAnsi="Cambria" w:cs="Cambria"/>
          <w:sz w:val="24"/>
          <w:szCs w:val="24"/>
          <w:shd w:val="clear" w:color="auto" w:fill="000000"/>
        </w:rPr>
        <w:tab/>
        <w:t>_NR29 5LX______________________________________________________________</w:t>
      </w:r>
    </w:p>
    <w:p w14:paraId="398246FF" w14:textId="77777777" w:rsidR="00FF69EA" w:rsidRDefault="00000000">
      <w:r>
        <w:rPr>
          <w:rFonts w:ascii="Cambria" w:eastAsia="Cambria" w:hAnsi="Cambria" w:cs="Cambria"/>
          <w:sz w:val="24"/>
          <w:szCs w:val="24"/>
        </w:rPr>
        <w:t>Number of years you have either lived in and/or had a business interest in Potter Heigham  ___</w:t>
      </w:r>
      <w:r>
        <w:rPr>
          <w:rFonts w:ascii="Cambria" w:eastAsia="Cambria" w:hAnsi="Cambria" w:cs="Cambria"/>
          <w:sz w:val="24"/>
          <w:szCs w:val="24"/>
          <w:shd w:val="clear" w:color="auto" w:fill="000000"/>
        </w:rPr>
        <w:t>29________</w:t>
      </w:r>
      <w:r>
        <w:rPr>
          <w:rFonts w:ascii="Cambria" w:eastAsia="Cambria" w:hAnsi="Cambria" w:cs="Cambria"/>
          <w:sz w:val="24"/>
          <w:szCs w:val="24"/>
        </w:rPr>
        <w:t xml:space="preserve">   </w:t>
      </w:r>
    </w:p>
    <w:p w14:paraId="55EA6D2B" w14:textId="77777777" w:rsidR="00FF69EA" w:rsidRDefault="00000000">
      <w:pPr>
        <w:rPr>
          <w:rFonts w:ascii="Cambria" w:eastAsia="Cambria" w:hAnsi="Cambria" w:cs="Cambria"/>
          <w:dstrike/>
          <w:sz w:val="24"/>
          <w:szCs w:val="24"/>
        </w:rPr>
      </w:pPr>
      <w:r>
        <w:rPr>
          <w:rFonts w:ascii="Cambria" w:eastAsia="Cambria" w:hAnsi="Cambria" w:cs="Cambria"/>
          <w:dstrike/>
          <w:sz w:val="24"/>
          <w:szCs w:val="24"/>
        </w:rPr>
        <w:t>If not a resident of Potter Heigham please include business interest and address:</w:t>
      </w:r>
    </w:p>
    <w:p w14:paraId="1D6ADDDE" w14:textId="77777777" w:rsidR="00FF69EA" w:rsidRDefault="00000000">
      <w:pPr>
        <w:rPr>
          <w:rFonts w:ascii="Cambria" w:eastAsia="Cambria" w:hAnsi="Cambria" w:cs="Cambria"/>
          <w:dstrike/>
          <w:sz w:val="24"/>
          <w:szCs w:val="24"/>
        </w:rPr>
      </w:pPr>
      <w:r>
        <w:rPr>
          <w:rFonts w:ascii="Cambria" w:eastAsia="Cambria" w:hAnsi="Cambria" w:cs="Cambria"/>
          <w:dstrike/>
          <w:sz w:val="24"/>
          <w:szCs w:val="24"/>
        </w:rPr>
        <w:t>_________________________________________________________________________________________________</w:t>
      </w:r>
    </w:p>
    <w:p w14:paraId="27CE5FEC" w14:textId="77777777" w:rsidR="00FF69EA" w:rsidRDefault="00000000">
      <w:pPr>
        <w:rPr>
          <w:rFonts w:ascii="Cambria" w:eastAsia="Cambria" w:hAnsi="Cambria" w:cs="Cambria"/>
          <w:dstrike/>
          <w:sz w:val="24"/>
          <w:szCs w:val="24"/>
        </w:rPr>
      </w:pPr>
      <w:r>
        <w:rPr>
          <w:rFonts w:ascii="Cambria" w:eastAsia="Cambria" w:hAnsi="Cambria" w:cs="Cambria"/>
          <w:dstrike/>
          <w:sz w:val="24"/>
          <w:szCs w:val="24"/>
        </w:rPr>
        <w:t xml:space="preserve">Number of years you have either lived in and/or had a business interest in Potter Heigham  ___________   </w:t>
      </w:r>
    </w:p>
    <w:p w14:paraId="3342A525" w14:textId="77777777" w:rsidR="00FF69EA" w:rsidRDefault="00000000">
      <w:pPr>
        <w:rPr>
          <w:rFonts w:ascii="Cambria" w:eastAsia="Cambria" w:hAnsi="Cambria" w:cs="Cambria"/>
          <w:sz w:val="24"/>
          <w:szCs w:val="24"/>
        </w:rPr>
      </w:pPr>
      <w:r>
        <w:rPr>
          <w:rFonts w:ascii="Cambria" w:eastAsia="Cambria" w:hAnsi="Cambria" w:cs="Cambria"/>
          <w:sz w:val="24"/>
          <w:szCs w:val="24"/>
        </w:rPr>
        <w:t>Current occupation: ___Project Support Officer, Norfolk County Council_________</w:t>
      </w:r>
    </w:p>
    <w:p w14:paraId="1EC65010" w14:textId="77777777" w:rsidR="00FF69EA" w:rsidRDefault="00000000">
      <w:pPr>
        <w:rPr>
          <w:rFonts w:ascii="Cambria" w:eastAsia="Cambria" w:hAnsi="Cambria" w:cs="Cambria"/>
          <w:sz w:val="24"/>
          <w:szCs w:val="24"/>
        </w:rPr>
      </w:pPr>
      <w:r>
        <w:rPr>
          <w:rFonts w:ascii="Cambria" w:eastAsia="Cambria" w:hAnsi="Cambria" w:cs="Cambria"/>
          <w:sz w:val="24"/>
          <w:szCs w:val="24"/>
        </w:rPr>
        <w:t>Please provide a brief narrative to include why you would like to be considered for election to the parish council, what skills you would bring to the group, any specific interests (eg web design/management, strategic planning, event planning, fundraising etc); any ideas you have to help improve the village.</w:t>
      </w:r>
    </w:p>
    <w:p w14:paraId="38FA4490" w14:textId="77777777" w:rsidR="00FF69EA" w:rsidRDefault="00FF69EA">
      <w:pPr>
        <w:rPr>
          <w:rFonts w:ascii="Cambria" w:eastAsia="Cambria" w:hAnsi="Cambria" w:cs="Cambria"/>
          <w:sz w:val="24"/>
          <w:szCs w:val="24"/>
        </w:rPr>
      </w:pPr>
    </w:p>
    <w:p w14:paraId="74251E7A" w14:textId="77777777" w:rsidR="00FF69EA" w:rsidRDefault="00000000">
      <w:pPr>
        <w:rPr>
          <w:rFonts w:ascii="Cambria" w:eastAsia="Cambria" w:hAnsi="Cambria" w:cs="Cambria"/>
          <w:sz w:val="24"/>
          <w:szCs w:val="24"/>
        </w:rPr>
      </w:pPr>
      <w:r>
        <w:rPr>
          <w:rFonts w:ascii="Cambria" w:eastAsia="Cambria" w:hAnsi="Cambria" w:cs="Cambria"/>
          <w:sz w:val="24"/>
          <w:szCs w:val="24"/>
        </w:rPr>
        <w:t>Friends have suggested several times that I should join the Parish Council. I already help with the website and fill in for taking minutes, so it makes sense to actually join the council and help the village in an official capacity.</w:t>
      </w:r>
    </w:p>
    <w:p w14:paraId="4F0F2A2D" w14:textId="77777777" w:rsidR="00FF69EA" w:rsidRDefault="00000000">
      <w:pPr>
        <w:rPr>
          <w:rFonts w:ascii="Cambria" w:eastAsia="Cambria" w:hAnsi="Cambria" w:cs="Cambria"/>
          <w:sz w:val="24"/>
          <w:szCs w:val="24"/>
        </w:rPr>
      </w:pPr>
      <w:r>
        <w:rPr>
          <w:rFonts w:ascii="Cambria" w:eastAsia="Cambria" w:hAnsi="Cambria" w:cs="Cambria"/>
          <w:sz w:val="24"/>
          <w:szCs w:val="24"/>
        </w:rPr>
        <w:t>Skills/education etc are overleaf.</w:t>
      </w:r>
    </w:p>
    <w:p w14:paraId="13D1E3EE" w14:textId="77777777" w:rsidR="00FF69EA" w:rsidRDefault="00FF69EA">
      <w:pPr>
        <w:rPr>
          <w:rFonts w:ascii="Cambria" w:eastAsia="Cambria" w:hAnsi="Cambria" w:cs="Cambria"/>
          <w:sz w:val="24"/>
          <w:szCs w:val="24"/>
        </w:rPr>
      </w:pPr>
    </w:p>
    <w:p w14:paraId="7621E44B" w14:textId="77777777" w:rsidR="00FF69EA" w:rsidRDefault="00000000">
      <w:pPr>
        <w:rPr>
          <w:rFonts w:ascii="Cambria" w:eastAsia="Cambria" w:hAnsi="Cambria" w:cs="Cambria"/>
          <w:sz w:val="24"/>
          <w:szCs w:val="24"/>
        </w:rPr>
      </w:pPr>
      <w:r>
        <w:rPr>
          <w:rFonts w:ascii="Cambria" w:eastAsia="Cambria" w:hAnsi="Cambria" w:cs="Cambria"/>
          <w:sz w:val="24"/>
          <w:szCs w:val="24"/>
        </w:rPr>
        <w:t>(Please continue on an additional page if needed)</w:t>
      </w:r>
    </w:p>
    <w:p w14:paraId="0D40125A" w14:textId="77777777" w:rsidR="00FF69EA" w:rsidRDefault="00000000">
      <w:pPr>
        <w:rPr>
          <w:rFonts w:ascii="Cambria" w:eastAsia="Cambria" w:hAnsi="Cambria" w:cs="Cambria"/>
          <w:sz w:val="24"/>
          <w:szCs w:val="24"/>
        </w:rPr>
      </w:pPr>
      <w:r>
        <w:rPr>
          <w:rFonts w:ascii="Cambria" w:eastAsia="Cambria" w:hAnsi="Cambria" w:cs="Cambria"/>
          <w:sz w:val="24"/>
          <w:szCs w:val="24"/>
        </w:rPr>
        <w:t xml:space="preserve">Please submit this form along with a bio or brief CV to:  </w:t>
      </w:r>
    </w:p>
    <w:p w14:paraId="6E0CB8F8" w14:textId="77777777" w:rsidR="00FF69EA" w:rsidRDefault="00000000">
      <w:hyperlink r:id="rId10" w:history="1">
        <w:r>
          <w:rPr>
            <w:rFonts w:ascii="Cambria" w:eastAsia="Cambria" w:hAnsi="Cambria" w:cs="Cambria"/>
            <w:color w:val="1155CC"/>
            <w:sz w:val="24"/>
            <w:szCs w:val="24"/>
            <w:u w:val="single"/>
          </w:rPr>
          <w:t>potterheighamparishclerk@gmail.com</w:t>
        </w:r>
      </w:hyperlink>
      <w:r>
        <w:rPr>
          <w:rFonts w:ascii="Cambria" w:eastAsia="Cambria" w:hAnsi="Cambria" w:cs="Cambria"/>
          <w:sz w:val="24"/>
          <w:szCs w:val="24"/>
        </w:rPr>
        <w:t xml:space="preserve"> </w:t>
      </w:r>
    </w:p>
    <w:p w14:paraId="7920FDB9" w14:textId="77777777" w:rsidR="00FF69EA" w:rsidRDefault="00FF69EA">
      <w:pPr>
        <w:rPr>
          <w:rFonts w:ascii="Cambria" w:eastAsia="Cambria" w:hAnsi="Cambria" w:cs="Cambria"/>
          <w:sz w:val="24"/>
          <w:szCs w:val="24"/>
        </w:rPr>
      </w:pPr>
    </w:p>
    <w:p w14:paraId="01B29753" w14:textId="77777777" w:rsidR="00FF69EA" w:rsidRDefault="00000000">
      <w:pPr>
        <w:rPr>
          <w:rFonts w:ascii="Cambria" w:eastAsia="Cambria" w:hAnsi="Cambria" w:cs="Cambria"/>
          <w:sz w:val="24"/>
          <w:szCs w:val="24"/>
        </w:rPr>
      </w:pPr>
      <w:r>
        <w:rPr>
          <w:rFonts w:ascii="Cambria" w:eastAsia="Cambria" w:hAnsi="Cambria" w:cs="Cambria"/>
          <w:sz w:val="24"/>
          <w:szCs w:val="24"/>
        </w:rPr>
        <w:t>Signed and Dated _____________________________________   (Applicant)</w:t>
      </w:r>
    </w:p>
    <w:p w14:paraId="3B63FB08" w14:textId="77777777" w:rsidR="00FF69EA" w:rsidRDefault="00000000">
      <w:pPr>
        <w:rPr>
          <w:rFonts w:ascii="Cambria" w:eastAsia="Cambria" w:hAnsi="Cambria" w:cs="Cambria"/>
          <w:sz w:val="24"/>
          <w:szCs w:val="24"/>
        </w:rPr>
      </w:pPr>
      <w:r>
        <w:rPr>
          <w:rFonts w:ascii="Cambria" w:eastAsia="Cambria" w:hAnsi="Cambria" w:cs="Cambria"/>
          <w:sz w:val="24"/>
          <w:szCs w:val="24"/>
        </w:rPr>
        <w:t xml:space="preserve">Date Received by PHPC __________________________________________        </w:t>
      </w:r>
    </w:p>
    <w:p w14:paraId="05A23E60" w14:textId="77777777" w:rsidR="00FF69EA" w:rsidRDefault="00000000">
      <w:pPr>
        <w:pageBreakBefore/>
        <w:rPr>
          <w:rFonts w:ascii="Cambria" w:eastAsia="Cambria" w:hAnsi="Cambria" w:cs="Cambria"/>
          <w:sz w:val="24"/>
          <w:szCs w:val="24"/>
          <w:u w:val="single"/>
        </w:rPr>
      </w:pPr>
      <w:r>
        <w:rPr>
          <w:rFonts w:ascii="Cambria" w:eastAsia="Cambria" w:hAnsi="Cambria" w:cs="Cambria"/>
          <w:sz w:val="24"/>
          <w:szCs w:val="24"/>
          <w:u w:val="single"/>
        </w:rPr>
        <w:lastRenderedPageBreak/>
        <w:t>Education &amp; qualifications:</w:t>
      </w:r>
    </w:p>
    <w:p w14:paraId="3C3F9289" w14:textId="77777777" w:rsidR="00FF69EA" w:rsidRDefault="00000000">
      <w:pPr>
        <w:rPr>
          <w:rFonts w:ascii="Cambria" w:eastAsia="Cambria" w:hAnsi="Cambria" w:cs="Cambria"/>
          <w:sz w:val="24"/>
          <w:szCs w:val="24"/>
          <w:shd w:val="clear" w:color="auto" w:fill="000000"/>
        </w:rPr>
      </w:pPr>
      <w:r>
        <w:rPr>
          <w:rFonts w:ascii="Cambria" w:eastAsia="Cambria" w:hAnsi="Cambria" w:cs="Cambria"/>
          <w:sz w:val="24"/>
          <w:szCs w:val="24"/>
          <w:shd w:val="clear" w:color="auto" w:fill="000000"/>
        </w:rPr>
        <w:t>Potter Heigham Primary School</w:t>
      </w:r>
    </w:p>
    <w:p w14:paraId="6DE56B4E" w14:textId="77777777" w:rsidR="00FF69EA" w:rsidRDefault="00000000">
      <w:pPr>
        <w:rPr>
          <w:rFonts w:ascii="Cambria" w:eastAsia="Cambria" w:hAnsi="Cambria" w:cs="Cambria"/>
          <w:sz w:val="24"/>
          <w:szCs w:val="24"/>
          <w:shd w:val="clear" w:color="auto" w:fill="000000"/>
        </w:rPr>
      </w:pPr>
      <w:r>
        <w:rPr>
          <w:rFonts w:ascii="Cambria" w:eastAsia="Cambria" w:hAnsi="Cambria" w:cs="Cambria"/>
          <w:sz w:val="24"/>
          <w:szCs w:val="24"/>
          <w:shd w:val="clear" w:color="auto" w:fill="000000"/>
        </w:rPr>
        <w:t>Stalham Middle School</w:t>
      </w:r>
    </w:p>
    <w:p w14:paraId="155291DD" w14:textId="77777777" w:rsidR="00FF69EA" w:rsidRDefault="00000000">
      <w:pPr>
        <w:rPr>
          <w:rFonts w:ascii="Cambria" w:eastAsia="Cambria" w:hAnsi="Cambria" w:cs="Cambria"/>
          <w:sz w:val="24"/>
          <w:szCs w:val="24"/>
          <w:shd w:val="clear" w:color="auto" w:fill="000000"/>
        </w:rPr>
      </w:pPr>
      <w:r>
        <w:rPr>
          <w:rFonts w:ascii="Cambria" w:eastAsia="Cambria" w:hAnsi="Cambria" w:cs="Cambria"/>
          <w:sz w:val="24"/>
          <w:szCs w:val="24"/>
          <w:shd w:val="clear" w:color="auto" w:fill="000000"/>
        </w:rPr>
        <w:t>Stalham High School (9 ‘O’ level/GCSEs)</w:t>
      </w:r>
    </w:p>
    <w:p w14:paraId="1BB28EF3" w14:textId="77777777" w:rsidR="00FF69EA" w:rsidRDefault="00000000">
      <w:r>
        <w:rPr>
          <w:rFonts w:ascii="Cambria" w:eastAsia="Cambria" w:hAnsi="Cambria" w:cs="Cambria"/>
          <w:sz w:val="24"/>
          <w:szCs w:val="24"/>
          <w:shd w:val="clear" w:color="auto" w:fill="000000"/>
        </w:rPr>
        <w:t>Paston 6</w:t>
      </w:r>
      <w:r>
        <w:rPr>
          <w:rFonts w:ascii="Cambria" w:eastAsia="Cambria" w:hAnsi="Cambria" w:cs="Cambria"/>
          <w:sz w:val="24"/>
          <w:szCs w:val="24"/>
          <w:shd w:val="clear" w:color="auto" w:fill="000000"/>
          <w:vertAlign w:val="superscript"/>
        </w:rPr>
        <w:t>th</w:t>
      </w:r>
      <w:r>
        <w:rPr>
          <w:rFonts w:ascii="Cambria" w:eastAsia="Cambria" w:hAnsi="Cambria" w:cs="Cambria"/>
          <w:sz w:val="24"/>
          <w:szCs w:val="24"/>
          <w:shd w:val="clear" w:color="auto" w:fill="000000"/>
        </w:rPr>
        <w:t xml:space="preserve"> Form (North Walsham) (3 ‘A’ levels)</w:t>
      </w:r>
    </w:p>
    <w:p w14:paraId="2C22B494" w14:textId="77777777" w:rsidR="00FF69EA" w:rsidRDefault="00000000">
      <w:pPr>
        <w:rPr>
          <w:rFonts w:ascii="Cambria" w:eastAsia="Cambria" w:hAnsi="Cambria" w:cs="Cambria"/>
          <w:sz w:val="24"/>
          <w:szCs w:val="24"/>
          <w:shd w:val="clear" w:color="auto" w:fill="000000"/>
        </w:rPr>
      </w:pPr>
      <w:r>
        <w:rPr>
          <w:rFonts w:ascii="Cambria" w:eastAsia="Cambria" w:hAnsi="Cambria" w:cs="Cambria"/>
          <w:sz w:val="24"/>
          <w:szCs w:val="24"/>
          <w:shd w:val="clear" w:color="auto" w:fill="000000"/>
        </w:rPr>
        <w:t>Loughborough University (BSc)</w:t>
      </w:r>
    </w:p>
    <w:p w14:paraId="4A76635D" w14:textId="77777777" w:rsidR="00FF69EA" w:rsidRDefault="00000000">
      <w:r>
        <w:rPr>
          <w:rFonts w:ascii="Cambria" w:eastAsia="Cambria" w:hAnsi="Cambria" w:cs="Cambria"/>
          <w:sz w:val="24"/>
          <w:szCs w:val="24"/>
          <w:shd w:val="clear" w:color="auto" w:fill="000000"/>
        </w:rPr>
        <w:t>Norwich City College (Foundation level accountancy)</w:t>
      </w:r>
    </w:p>
    <w:p w14:paraId="3ACEB935" w14:textId="77777777" w:rsidR="00FF69EA" w:rsidRDefault="00FF69EA">
      <w:pPr>
        <w:rPr>
          <w:rFonts w:ascii="Cambria" w:eastAsia="Cambria" w:hAnsi="Cambria" w:cs="Cambria"/>
          <w:sz w:val="24"/>
          <w:szCs w:val="24"/>
        </w:rPr>
      </w:pPr>
    </w:p>
    <w:p w14:paraId="27A3F89A" w14:textId="77777777" w:rsidR="00FF69EA" w:rsidRDefault="00000000">
      <w:pPr>
        <w:rPr>
          <w:rFonts w:ascii="Cambria" w:eastAsia="Cambria" w:hAnsi="Cambria" w:cs="Cambria"/>
          <w:sz w:val="24"/>
          <w:szCs w:val="24"/>
          <w:u w:val="single"/>
        </w:rPr>
      </w:pPr>
      <w:r>
        <w:rPr>
          <w:rFonts w:ascii="Cambria" w:eastAsia="Cambria" w:hAnsi="Cambria" w:cs="Cambria"/>
          <w:sz w:val="24"/>
          <w:szCs w:val="24"/>
          <w:u w:val="single"/>
        </w:rPr>
        <w:t>Employment</w:t>
      </w:r>
    </w:p>
    <w:p w14:paraId="5884F752" w14:textId="77777777" w:rsidR="00FF69EA" w:rsidRDefault="00000000">
      <w:pPr>
        <w:rPr>
          <w:rFonts w:ascii="Cambria" w:eastAsia="Cambria" w:hAnsi="Cambria" w:cs="Cambria"/>
          <w:sz w:val="24"/>
          <w:szCs w:val="24"/>
          <w:shd w:val="clear" w:color="auto" w:fill="000000"/>
        </w:rPr>
      </w:pPr>
      <w:r>
        <w:rPr>
          <w:rFonts w:ascii="Cambria" w:eastAsia="Cambria" w:hAnsi="Cambria" w:cs="Cambria"/>
          <w:sz w:val="24"/>
          <w:szCs w:val="24"/>
          <w:shd w:val="clear" w:color="auto" w:fill="000000"/>
        </w:rPr>
        <w:t>Library and Information Statistics Unit – Research Assistant</w:t>
      </w:r>
    </w:p>
    <w:p w14:paraId="0010FAA8" w14:textId="77777777" w:rsidR="00FF69EA" w:rsidRDefault="00000000">
      <w:pPr>
        <w:rPr>
          <w:rFonts w:ascii="Cambria" w:eastAsia="Cambria" w:hAnsi="Cambria" w:cs="Cambria"/>
          <w:sz w:val="24"/>
          <w:szCs w:val="24"/>
          <w:shd w:val="clear" w:color="auto" w:fill="000000"/>
        </w:rPr>
      </w:pPr>
      <w:r>
        <w:rPr>
          <w:rFonts w:ascii="Cambria" w:eastAsia="Cambria" w:hAnsi="Cambria" w:cs="Cambria"/>
          <w:sz w:val="24"/>
          <w:szCs w:val="24"/>
          <w:shd w:val="clear" w:color="auto" w:fill="000000"/>
        </w:rPr>
        <w:t>Glasgow Caledonian University – Research Assistant</w:t>
      </w:r>
    </w:p>
    <w:p w14:paraId="266CA7CB" w14:textId="77777777" w:rsidR="00FF69EA" w:rsidRDefault="00000000">
      <w:pPr>
        <w:rPr>
          <w:rFonts w:ascii="Cambria" w:eastAsia="Cambria" w:hAnsi="Cambria" w:cs="Cambria"/>
          <w:sz w:val="24"/>
          <w:szCs w:val="24"/>
          <w:shd w:val="clear" w:color="auto" w:fill="000000"/>
        </w:rPr>
      </w:pPr>
      <w:r>
        <w:rPr>
          <w:rFonts w:ascii="Cambria" w:eastAsia="Cambria" w:hAnsi="Cambria" w:cs="Cambria"/>
          <w:sz w:val="24"/>
          <w:szCs w:val="24"/>
          <w:shd w:val="clear" w:color="auto" w:fill="000000"/>
        </w:rPr>
        <w:t>University of Stirling – SCOPE Marketing/Copyright Manager</w:t>
      </w:r>
    </w:p>
    <w:p w14:paraId="316DE965" w14:textId="77777777" w:rsidR="00FF69EA" w:rsidRDefault="00000000">
      <w:pPr>
        <w:rPr>
          <w:rFonts w:ascii="Cambria" w:eastAsia="Cambria" w:hAnsi="Cambria" w:cs="Cambria"/>
          <w:sz w:val="24"/>
          <w:szCs w:val="24"/>
          <w:shd w:val="clear" w:color="auto" w:fill="000000"/>
        </w:rPr>
      </w:pPr>
      <w:r>
        <w:rPr>
          <w:rFonts w:ascii="Cambria" w:eastAsia="Cambria" w:hAnsi="Cambria" w:cs="Cambria"/>
          <w:sz w:val="24"/>
          <w:szCs w:val="24"/>
          <w:shd w:val="clear" w:color="auto" w:fill="000000"/>
        </w:rPr>
        <w:t>Ingenta/Publishing Technology – HERON Copyright manager</w:t>
      </w:r>
    </w:p>
    <w:p w14:paraId="609F9637" w14:textId="77777777" w:rsidR="00FF69EA" w:rsidRDefault="00000000">
      <w:pPr>
        <w:rPr>
          <w:rFonts w:ascii="Cambria" w:eastAsia="Cambria" w:hAnsi="Cambria" w:cs="Cambria"/>
          <w:sz w:val="24"/>
          <w:szCs w:val="24"/>
          <w:shd w:val="clear" w:color="auto" w:fill="000000"/>
        </w:rPr>
      </w:pPr>
      <w:r>
        <w:rPr>
          <w:rFonts w:ascii="Cambria" w:eastAsia="Cambria" w:hAnsi="Cambria" w:cs="Cambria"/>
          <w:sz w:val="24"/>
          <w:szCs w:val="24"/>
          <w:shd w:val="clear" w:color="auto" w:fill="000000"/>
        </w:rPr>
        <w:t>Currently:</w:t>
      </w:r>
    </w:p>
    <w:p w14:paraId="6552A39B" w14:textId="77777777" w:rsidR="00FF69EA" w:rsidRDefault="00000000">
      <w:pPr>
        <w:rPr>
          <w:rFonts w:ascii="Cambria" w:eastAsia="Cambria" w:hAnsi="Cambria" w:cs="Cambria"/>
          <w:sz w:val="24"/>
          <w:szCs w:val="24"/>
          <w:shd w:val="clear" w:color="auto" w:fill="000000"/>
        </w:rPr>
      </w:pPr>
      <w:r>
        <w:rPr>
          <w:rFonts w:ascii="Cambria" w:eastAsia="Cambria" w:hAnsi="Cambria" w:cs="Cambria"/>
          <w:sz w:val="24"/>
          <w:szCs w:val="24"/>
          <w:shd w:val="clear" w:color="auto" w:fill="000000"/>
        </w:rPr>
        <w:t>Norfolk County Council – GNGB Project Support Officer</w:t>
      </w:r>
    </w:p>
    <w:p w14:paraId="2E5B532B" w14:textId="77777777" w:rsidR="00FF69EA" w:rsidRDefault="00000000">
      <w:r>
        <w:rPr>
          <w:rFonts w:ascii="Cambria" w:eastAsia="Cambria" w:hAnsi="Cambria" w:cs="Cambria"/>
          <w:sz w:val="24"/>
          <w:szCs w:val="24"/>
          <w:shd w:val="clear" w:color="auto" w:fill="000000"/>
        </w:rPr>
        <w:t>Self-employed permissions editor/consultant and picture researcher</w:t>
      </w:r>
    </w:p>
    <w:p w14:paraId="009254A5" w14:textId="77777777" w:rsidR="00FF69EA" w:rsidRDefault="00FF69EA">
      <w:pPr>
        <w:rPr>
          <w:rFonts w:ascii="Cambria" w:eastAsia="Cambria" w:hAnsi="Cambria" w:cs="Cambria"/>
          <w:sz w:val="24"/>
          <w:szCs w:val="24"/>
        </w:rPr>
      </w:pPr>
    </w:p>
    <w:p w14:paraId="08C5DE04" w14:textId="77777777" w:rsidR="00FF69EA" w:rsidRDefault="00000000">
      <w:pPr>
        <w:rPr>
          <w:rFonts w:ascii="Cambria" w:eastAsia="Cambria" w:hAnsi="Cambria" w:cs="Cambria"/>
          <w:sz w:val="24"/>
          <w:szCs w:val="24"/>
          <w:u w:val="single"/>
        </w:rPr>
      </w:pPr>
      <w:r>
        <w:rPr>
          <w:rFonts w:ascii="Cambria" w:eastAsia="Cambria" w:hAnsi="Cambria" w:cs="Cambria"/>
          <w:sz w:val="24"/>
          <w:szCs w:val="24"/>
          <w:u w:val="single"/>
        </w:rPr>
        <w:t>Skills</w:t>
      </w:r>
    </w:p>
    <w:p w14:paraId="29E2E90B" w14:textId="77777777" w:rsidR="00FF69EA" w:rsidRDefault="00000000">
      <w:pPr>
        <w:rPr>
          <w:rFonts w:ascii="Cambria" w:eastAsia="Cambria" w:hAnsi="Cambria" w:cs="Cambria"/>
          <w:sz w:val="24"/>
          <w:szCs w:val="24"/>
        </w:rPr>
      </w:pPr>
      <w:r>
        <w:rPr>
          <w:rFonts w:ascii="Cambria" w:eastAsia="Cambria" w:hAnsi="Cambria" w:cs="Cambria"/>
          <w:sz w:val="24"/>
          <w:szCs w:val="24"/>
        </w:rPr>
        <w:t>Proficient in MS Office packages (particularly Word, Excel and Publisher), Adobe Acrobat, and Oracle</w:t>
      </w:r>
    </w:p>
    <w:p w14:paraId="011302B6" w14:textId="77777777" w:rsidR="00FF69EA" w:rsidRDefault="00000000">
      <w:pPr>
        <w:rPr>
          <w:rFonts w:ascii="Cambria" w:eastAsia="Cambria" w:hAnsi="Cambria" w:cs="Cambria"/>
          <w:sz w:val="24"/>
          <w:szCs w:val="24"/>
        </w:rPr>
      </w:pPr>
      <w:r>
        <w:rPr>
          <w:rFonts w:ascii="Cambria" w:eastAsia="Cambria" w:hAnsi="Cambria" w:cs="Cambria"/>
          <w:sz w:val="24"/>
          <w:szCs w:val="24"/>
        </w:rPr>
        <w:t>Web design and maintenance</w:t>
      </w:r>
    </w:p>
    <w:p w14:paraId="515BA252" w14:textId="77777777" w:rsidR="00FF69EA" w:rsidRDefault="00000000">
      <w:pPr>
        <w:rPr>
          <w:rFonts w:ascii="Cambria" w:eastAsia="Cambria" w:hAnsi="Cambria" w:cs="Cambria"/>
          <w:sz w:val="24"/>
          <w:szCs w:val="24"/>
        </w:rPr>
      </w:pPr>
      <w:r>
        <w:rPr>
          <w:rFonts w:ascii="Cambria" w:eastAsia="Cambria" w:hAnsi="Cambria" w:cs="Cambria"/>
          <w:sz w:val="24"/>
          <w:szCs w:val="24"/>
        </w:rPr>
        <w:t>Contract and licence negotiation</w:t>
      </w:r>
    </w:p>
    <w:p w14:paraId="436F0DB4" w14:textId="77777777" w:rsidR="00FF69EA" w:rsidRDefault="00000000">
      <w:pPr>
        <w:rPr>
          <w:rFonts w:ascii="Cambria" w:eastAsia="Cambria" w:hAnsi="Cambria" w:cs="Cambria"/>
          <w:sz w:val="24"/>
          <w:szCs w:val="24"/>
        </w:rPr>
      </w:pPr>
      <w:r>
        <w:rPr>
          <w:rFonts w:ascii="Cambria" w:eastAsia="Cambria" w:hAnsi="Cambria" w:cs="Cambria"/>
          <w:sz w:val="24"/>
          <w:szCs w:val="24"/>
        </w:rPr>
        <w:t>Budget monitoring and reporting</w:t>
      </w:r>
    </w:p>
    <w:p w14:paraId="166D7AED" w14:textId="77777777" w:rsidR="00FF69EA" w:rsidRDefault="00000000">
      <w:pPr>
        <w:rPr>
          <w:rFonts w:ascii="Cambria" w:eastAsia="Cambria" w:hAnsi="Cambria" w:cs="Cambria"/>
          <w:sz w:val="24"/>
          <w:szCs w:val="24"/>
        </w:rPr>
      </w:pPr>
      <w:r>
        <w:rPr>
          <w:rFonts w:ascii="Cambria" w:eastAsia="Cambria" w:hAnsi="Cambria" w:cs="Cambria"/>
          <w:sz w:val="24"/>
          <w:szCs w:val="24"/>
        </w:rPr>
        <w:t>Proof-reading / editing</w:t>
      </w:r>
    </w:p>
    <w:p w14:paraId="011182FC" w14:textId="77777777" w:rsidR="00FF69EA" w:rsidRDefault="00FF69EA">
      <w:pPr>
        <w:rPr>
          <w:rFonts w:ascii="Cambria" w:eastAsia="Cambria" w:hAnsi="Cambria" w:cs="Cambria"/>
          <w:sz w:val="24"/>
          <w:szCs w:val="24"/>
        </w:rPr>
      </w:pPr>
    </w:p>
    <w:p w14:paraId="17DAA975" w14:textId="77777777" w:rsidR="00FF69EA" w:rsidRDefault="00000000">
      <w:r>
        <w:rPr>
          <w:rFonts w:ascii="Cambria" w:eastAsia="Cambria" w:hAnsi="Cambria" w:cs="Cambria"/>
          <w:sz w:val="24"/>
          <w:szCs w:val="24"/>
          <w:u w:val="single"/>
        </w:rPr>
        <w:t>Biography</w:t>
      </w:r>
    </w:p>
    <w:p w14:paraId="3AA3B1EA" w14:textId="77777777" w:rsidR="00FF69EA" w:rsidRDefault="00000000">
      <w:r>
        <w:rPr>
          <w:rFonts w:ascii="Cambria" w:eastAsia="Cambria" w:hAnsi="Cambria" w:cs="Cambria"/>
          <w:sz w:val="24"/>
          <w:szCs w:val="24"/>
          <w:shd w:val="clear" w:color="auto" w:fill="000000"/>
        </w:rPr>
        <w:t>I have lived in Potter Heigham, on and off, since 1977. After University I moved away for work, living in Scotland and then Oxfordshire, before moving back to Norfolk. My son went to Ludham Primary School and is now at Stalham High School.  I work part time at Norfolk County Council, and run my own business as a freelance permissions consultant/picture researcher.</w:t>
      </w:r>
    </w:p>
    <w:p w14:paraId="34ED3D21" w14:textId="77777777" w:rsidR="00FF69EA" w:rsidRDefault="00FF69EA">
      <w:pPr>
        <w:rPr>
          <w:rFonts w:ascii="Cambria" w:eastAsia="Cambria" w:hAnsi="Cambria" w:cs="Cambria"/>
          <w:sz w:val="24"/>
          <w:szCs w:val="24"/>
        </w:rPr>
      </w:pPr>
    </w:p>
    <w:p w14:paraId="0C4EF85A" w14:textId="77777777" w:rsidR="00FF69EA" w:rsidRDefault="00FF69EA">
      <w:pPr>
        <w:rPr>
          <w:rFonts w:ascii="Cambria" w:eastAsia="Cambria" w:hAnsi="Cambria" w:cs="Cambria"/>
          <w:sz w:val="24"/>
          <w:szCs w:val="24"/>
        </w:rPr>
      </w:pPr>
    </w:p>
    <w:p w14:paraId="4C9A549C" w14:textId="77777777" w:rsidR="00FF69EA" w:rsidRDefault="00FF69EA">
      <w:pPr>
        <w:rPr>
          <w:rFonts w:ascii="Cambria" w:eastAsia="Cambria" w:hAnsi="Cambria" w:cs="Cambria"/>
          <w:sz w:val="24"/>
          <w:szCs w:val="24"/>
        </w:rPr>
      </w:pPr>
    </w:p>
    <w:p w14:paraId="57ACBC30" w14:textId="77777777" w:rsidR="00FF69EA" w:rsidRDefault="00FF69EA">
      <w:pPr>
        <w:rPr>
          <w:rFonts w:ascii="Cambria" w:eastAsia="Cambria" w:hAnsi="Cambria" w:cs="Cambria"/>
          <w:sz w:val="24"/>
          <w:szCs w:val="24"/>
        </w:rPr>
      </w:pPr>
    </w:p>
    <w:p w14:paraId="18BC5D46" w14:textId="77777777" w:rsidR="00FF69EA" w:rsidRDefault="00FF69EA">
      <w:pPr>
        <w:rPr>
          <w:rFonts w:ascii="Cambria" w:eastAsia="Cambria" w:hAnsi="Cambria" w:cs="Cambria"/>
          <w:sz w:val="24"/>
          <w:szCs w:val="24"/>
        </w:rPr>
      </w:pPr>
    </w:p>
    <w:p w14:paraId="0D53061F" w14:textId="77777777" w:rsidR="00FF69EA" w:rsidRDefault="00000000">
      <w:pPr>
        <w:rPr>
          <w:rFonts w:ascii="Cambria" w:eastAsia="Cambria" w:hAnsi="Cambria" w:cs="Cambria"/>
          <w:sz w:val="24"/>
          <w:szCs w:val="24"/>
        </w:rPr>
      </w:pPr>
      <w:r>
        <w:rPr>
          <w:rFonts w:ascii="Cambria" w:eastAsia="Cambria" w:hAnsi="Cambria" w:cs="Cambria"/>
          <w:sz w:val="24"/>
          <w:szCs w:val="24"/>
        </w:rPr>
        <w:lastRenderedPageBreak/>
        <w:t>PHPC6</w:t>
      </w:r>
    </w:p>
    <w:tbl>
      <w:tblPr>
        <w:tblW w:w="9016" w:type="dxa"/>
        <w:tblCellMar>
          <w:left w:w="10" w:type="dxa"/>
          <w:right w:w="10" w:type="dxa"/>
        </w:tblCellMar>
        <w:tblLook w:val="0000" w:firstRow="0" w:lastRow="0" w:firstColumn="0" w:lastColumn="0" w:noHBand="0" w:noVBand="0"/>
      </w:tblPr>
      <w:tblGrid>
        <w:gridCol w:w="988"/>
        <w:gridCol w:w="376"/>
        <w:gridCol w:w="2099"/>
        <w:gridCol w:w="2789"/>
        <w:gridCol w:w="2764"/>
      </w:tblGrid>
      <w:tr w:rsidR="00FF69EA" w14:paraId="5FD86E2E" w14:textId="77777777">
        <w:tblPrEx>
          <w:tblCellMar>
            <w:top w:w="0" w:type="dxa"/>
            <w:bottom w:w="0" w:type="dxa"/>
          </w:tblCellMar>
        </w:tblPrEx>
        <w:tc>
          <w:tcPr>
            <w:tcW w:w="1364" w:type="dxa"/>
            <w:gridSpan w:val="2"/>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451E95DF" w14:textId="77777777" w:rsidR="00FF69EA" w:rsidRDefault="00000000">
            <w:pPr>
              <w:spacing w:before="120" w:after="120" w:line="240" w:lineRule="auto"/>
              <w:rPr>
                <w:b/>
                <w:bCs/>
                <w:kern w:val="0"/>
              </w:rPr>
            </w:pPr>
            <w:r>
              <w:rPr>
                <w:b/>
                <w:bCs/>
                <w:kern w:val="0"/>
              </w:rPr>
              <w:t>Paper</w:t>
            </w:r>
          </w:p>
        </w:tc>
        <w:tc>
          <w:tcPr>
            <w:tcW w:w="765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87835" w14:textId="77777777" w:rsidR="00FF69EA" w:rsidRDefault="00000000">
            <w:pPr>
              <w:spacing w:before="120" w:after="120" w:line="240" w:lineRule="auto"/>
              <w:rPr>
                <w:kern w:val="0"/>
              </w:rPr>
            </w:pPr>
            <w:r>
              <w:rPr>
                <w:kern w:val="0"/>
              </w:rPr>
              <w:t>PHPC6: Receipts, payments and invoices due</w:t>
            </w:r>
          </w:p>
        </w:tc>
      </w:tr>
      <w:tr w:rsidR="00FF69EA" w14:paraId="77B84913" w14:textId="77777777">
        <w:tblPrEx>
          <w:tblCellMar>
            <w:top w:w="0" w:type="dxa"/>
            <w:bottom w:w="0" w:type="dxa"/>
          </w:tblCellMar>
        </w:tblPrEx>
        <w:tc>
          <w:tcPr>
            <w:tcW w:w="1364" w:type="dxa"/>
            <w:gridSpan w:val="2"/>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0D07CE41" w14:textId="77777777" w:rsidR="00FF69EA" w:rsidRDefault="00000000">
            <w:pPr>
              <w:spacing w:before="120" w:after="120" w:line="240" w:lineRule="auto"/>
              <w:rPr>
                <w:b/>
                <w:bCs/>
                <w:kern w:val="0"/>
              </w:rPr>
            </w:pPr>
            <w:r>
              <w:rPr>
                <w:b/>
                <w:bCs/>
                <w:kern w:val="0"/>
              </w:rPr>
              <w:t>Meeting</w:t>
            </w:r>
          </w:p>
        </w:tc>
        <w:tc>
          <w:tcPr>
            <w:tcW w:w="765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804A88" w14:textId="77777777" w:rsidR="00FF69EA" w:rsidRDefault="00000000">
            <w:pPr>
              <w:spacing w:before="120" w:after="120" w:line="240" w:lineRule="auto"/>
              <w:rPr>
                <w:kern w:val="0"/>
              </w:rPr>
            </w:pPr>
            <w:r>
              <w:rPr>
                <w:kern w:val="0"/>
              </w:rPr>
              <w:t>Potter Heigham Parish Council</w:t>
            </w:r>
          </w:p>
        </w:tc>
      </w:tr>
      <w:tr w:rsidR="00FF69EA" w14:paraId="1BF22C66" w14:textId="77777777">
        <w:tblPrEx>
          <w:tblCellMar>
            <w:top w:w="0" w:type="dxa"/>
            <w:bottom w:w="0" w:type="dxa"/>
          </w:tblCellMar>
        </w:tblPrEx>
        <w:tc>
          <w:tcPr>
            <w:tcW w:w="1364" w:type="dxa"/>
            <w:gridSpan w:val="2"/>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73D85FE6" w14:textId="77777777" w:rsidR="00FF69EA" w:rsidRDefault="00000000">
            <w:pPr>
              <w:spacing w:before="120" w:after="120" w:line="240" w:lineRule="auto"/>
              <w:rPr>
                <w:b/>
                <w:bCs/>
                <w:kern w:val="0"/>
              </w:rPr>
            </w:pPr>
            <w:r>
              <w:rPr>
                <w:b/>
                <w:bCs/>
                <w:kern w:val="0"/>
              </w:rPr>
              <w:t>Date</w:t>
            </w:r>
          </w:p>
        </w:tc>
        <w:tc>
          <w:tcPr>
            <w:tcW w:w="765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E40073" w14:textId="77777777" w:rsidR="00FF69EA" w:rsidRDefault="00000000">
            <w:pPr>
              <w:spacing w:before="120" w:after="120" w:line="240" w:lineRule="auto"/>
            </w:pPr>
            <w:r>
              <w:rPr>
                <w:kern w:val="0"/>
              </w:rPr>
              <w:t>8</w:t>
            </w:r>
            <w:r>
              <w:rPr>
                <w:kern w:val="0"/>
                <w:vertAlign w:val="superscript"/>
              </w:rPr>
              <w:t>th</w:t>
            </w:r>
            <w:r>
              <w:rPr>
                <w:kern w:val="0"/>
              </w:rPr>
              <w:t xml:space="preserve"> November 2023</w:t>
            </w:r>
          </w:p>
        </w:tc>
      </w:tr>
      <w:tr w:rsidR="00FF69EA" w14:paraId="26A45554" w14:textId="77777777">
        <w:tblPrEx>
          <w:tblCellMar>
            <w:top w:w="0" w:type="dxa"/>
            <w:bottom w:w="0" w:type="dxa"/>
          </w:tblCellMar>
        </w:tblPrEx>
        <w:tc>
          <w:tcPr>
            <w:tcW w:w="1364" w:type="dxa"/>
            <w:gridSpan w:val="2"/>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349DF8C2" w14:textId="77777777" w:rsidR="00FF69EA" w:rsidRDefault="00000000">
            <w:pPr>
              <w:spacing w:before="120" w:after="120" w:line="240" w:lineRule="auto"/>
              <w:rPr>
                <w:b/>
                <w:bCs/>
                <w:kern w:val="0"/>
              </w:rPr>
            </w:pPr>
            <w:r>
              <w:rPr>
                <w:b/>
                <w:bCs/>
                <w:kern w:val="0"/>
              </w:rPr>
              <w:t>Author</w:t>
            </w:r>
          </w:p>
        </w:tc>
        <w:tc>
          <w:tcPr>
            <w:tcW w:w="765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5CEAB1" w14:textId="77777777" w:rsidR="00FF69EA" w:rsidRDefault="00000000">
            <w:pPr>
              <w:spacing w:before="120" w:after="120" w:line="240" w:lineRule="auto"/>
              <w:rPr>
                <w:kern w:val="0"/>
              </w:rPr>
            </w:pPr>
            <w:r>
              <w:rPr>
                <w:kern w:val="0"/>
              </w:rPr>
              <w:t>Parish Clerk</w:t>
            </w:r>
          </w:p>
        </w:tc>
      </w:tr>
      <w:tr w:rsidR="00FF69EA" w14:paraId="4D2D73D6" w14:textId="77777777">
        <w:tblPrEx>
          <w:tblCellMar>
            <w:top w:w="0" w:type="dxa"/>
            <w:bottom w:w="0" w:type="dxa"/>
          </w:tblCellMar>
        </w:tblPrEx>
        <w:tc>
          <w:tcPr>
            <w:tcW w:w="9016" w:type="dxa"/>
            <w:gridSpan w:val="5"/>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096A46DE" w14:textId="77777777" w:rsidR="00FF69EA" w:rsidRDefault="00000000">
            <w:pPr>
              <w:spacing w:before="120" w:after="120" w:line="240" w:lineRule="auto"/>
            </w:pPr>
            <w:r>
              <w:rPr>
                <w:b/>
                <w:bCs/>
                <w:kern w:val="0"/>
              </w:rPr>
              <w:t>Payments made</w:t>
            </w:r>
            <w:r>
              <w:rPr>
                <w:kern w:val="0"/>
              </w:rPr>
              <w:t xml:space="preserve"> October 2023</w:t>
            </w:r>
          </w:p>
        </w:tc>
      </w:tr>
      <w:tr w:rsidR="00FF69EA" w14:paraId="723CD481" w14:textId="77777777">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63C1B3A1" w14:textId="77777777" w:rsidR="00FF69EA" w:rsidRDefault="00000000">
            <w:pPr>
              <w:spacing w:before="120" w:after="120" w:line="240" w:lineRule="auto"/>
              <w:rPr>
                <w:b/>
                <w:bCs/>
                <w:kern w:val="0"/>
              </w:rPr>
            </w:pPr>
            <w:r>
              <w:rPr>
                <w:b/>
                <w:bCs/>
                <w:kern w:val="0"/>
              </w:rPr>
              <w:t>Ref.</w:t>
            </w:r>
          </w:p>
        </w:tc>
        <w:tc>
          <w:tcPr>
            <w:tcW w:w="2475" w:type="dxa"/>
            <w:gridSpan w:val="2"/>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19150DFE" w14:textId="77777777" w:rsidR="00FF69EA" w:rsidRDefault="00000000">
            <w:pPr>
              <w:spacing w:before="120" w:after="120" w:line="240" w:lineRule="auto"/>
              <w:rPr>
                <w:b/>
                <w:bCs/>
                <w:kern w:val="0"/>
              </w:rPr>
            </w:pPr>
            <w:r>
              <w:rPr>
                <w:b/>
                <w:bCs/>
                <w:kern w:val="0"/>
              </w:rPr>
              <w:t>Supplier</w:t>
            </w:r>
          </w:p>
        </w:tc>
        <w:tc>
          <w:tcPr>
            <w:tcW w:w="2789"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57C68F55" w14:textId="77777777" w:rsidR="00FF69EA" w:rsidRDefault="00000000">
            <w:pPr>
              <w:spacing w:before="120" w:after="120" w:line="240" w:lineRule="auto"/>
              <w:rPr>
                <w:b/>
                <w:bCs/>
                <w:kern w:val="0"/>
              </w:rPr>
            </w:pPr>
            <w:r>
              <w:rPr>
                <w:b/>
                <w:bCs/>
                <w:kern w:val="0"/>
              </w:rPr>
              <w:t>Description</w:t>
            </w:r>
          </w:p>
        </w:tc>
        <w:tc>
          <w:tcPr>
            <w:tcW w:w="2764"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77758359" w14:textId="77777777" w:rsidR="00FF69EA" w:rsidRDefault="00000000">
            <w:pPr>
              <w:spacing w:before="120" w:after="120" w:line="240" w:lineRule="auto"/>
              <w:rPr>
                <w:b/>
                <w:bCs/>
                <w:kern w:val="0"/>
              </w:rPr>
            </w:pPr>
            <w:r>
              <w:rPr>
                <w:b/>
                <w:bCs/>
                <w:kern w:val="0"/>
              </w:rPr>
              <w:t>Gross</w:t>
            </w:r>
          </w:p>
        </w:tc>
      </w:tr>
      <w:tr w:rsidR="00FF69EA" w14:paraId="2ED455BC" w14:textId="77777777">
        <w:tblPrEx>
          <w:tblCellMar>
            <w:top w:w="0" w:type="dxa"/>
            <w:bottom w:w="0" w:type="dxa"/>
          </w:tblCellMar>
        </w:tblPrEx>
        <w:trPr>
          <w:trHeight w:val="331"/>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B15DB7" w14:textId="77777777" w:rsidR="00FF69EA" w:rsidRDefault="00FF69EA">
            <w:pPr>
              <w:pStyle w:val="ListParagraph"/>
              <w:spacing w:before="120" w:after="120"/>
              <w:ind w:left="0"/>
            </w:pPr>
          </w:p>
        </w:tc>
        <w:tc>
          <w:tcPr>
            <w:tcW w:w="247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64EAE8" w14:textId="77777777" w:rsidR="00FF69EA" w:rsidRDefault="00FF69EA">
            <w:pPr>
              <w:spacing w:before="120" w:after="120" w:line="240" w:lineRule="auto"/>
              <w:rPr>
                <w:kern w:val="0"/>
              </w:rPr>
            </w:pPr>
          </w:p>
        </w:tc>
        <w:tc>
          <w:tcPr>
            <w:tcW w:w="2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948D4F" w14:textId="77777777" w:rsidR="00FF69EA" w:rsidRDefault="00FF69EA">
            <w:pPr>
              <w:spacing w:before="120" w:after="120" w:line="240" w:lineRule="auto"/>
              <w:rPr>
                <w:kern w:val="0"/>
              </w:rPr>
            </w:pPr>
          </w:p>
        </w:tc>
        <w:tc>
          <w:tcPr>
            <w:tcW w:w="27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FE1766" w14:textId="77777777" w:rsidR="00FF69EA" w:rsidRDefault="00FF69EA">
            <w:pPr>
              <w:spacing w:before="120" w:after="120" w:line="240" w:lineRule="auto"/>
              <w:rPr>
                <w:kern w:val="0"/>
              </w:rPr>
            </w:pPr>
          </w:p>
        </w:tc>
      </w:tr>
      <w:tr w:rsidR="00FF69EA" w14:paraId="7F0ACCC7" w14:textId="77777777">
        <w:tblPrEx>
          <w:tblCellMar>
            <w:top w:w="0" w:type="dxa"/>
            <w:bottom w:w="0" w:type="dxa"/>
          </w:tblCellMar>
        </w:tblPrEx>
        <w:tc>
          <w:tcPr>
            <w:tcW w:w="9016" w:type="dxa"/>
            <w:gridSpan w:val="5"/>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22E9D12F" w14:textId="77777777" w:rsidR="00FF69EA" w:rsidRDefault="00000000">
            <w:pPr>
              <w:spacing w:before="120" w:after="120" w:line="240" w:lineRule="auto"/>
            </w:pPr>
            <w:r>
              <w:rPr>
                <w:b/>
                <w:bCs/>
                <w:kern w:val="0"/>
              </w:rPr>
              <w:t>Funds</w:t>
            </w:r>
            <w:r>
              <w:rPr>
                <w:kern w:val="0"/>
              </w:rPr>
              <w:t xml:space="preserve"> </w:t>
            </w:r>
            <w:r>
              <w:rPr>
                <w:b/>
                <w:bCs/>
                <w:kern w:val="0"/>
              </w:rPr>
              <w:t>received</w:t>
            </w:r>
            <w:r>
              <w:rPr>
                <w:kern w:val="0"/>
              </w:rPr>
              <w:t xml:space="preserve"> October 2023</w:t>
            </w:r>
          </w:p>
        </w:tc>
      </w:tr>
      <w:tr w:rsidR="00FF69EA" w14:paraId="65DD63A5" w14:textId="77777777">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5C5EE889" w14:textId="77777777" w:rsidR="00FF69EA" w:rsidRDefault="00000000">
            <w:pPr>
              <w:pStyle w:val="ListParagraph"/>
              <w:spacing w:before="120" w:after="120"/>
              <w:ind w:left="0"/>
              <w:rPr>
                <w:b/>
                <w:bCs/>
              </w:rPr>
            </w:pPr>
            <w:r>
              <w:rPr>
                <w:b/>
                <w:bCs/>
              </w:rPr>
              <w:t>Ref.</w:t>
            </w:r>
          </w:p>
        </w:tc>
        <w:tc>
          <w:tcPr>
            <w:tcW w:w="2475" w:type="dxa"/>
            <w:gridSpan w:val="2"/>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400BCA21" w14:textId="77777777" w:rsidR="00FF69EA" w:rsidRDefault="00000000">
            <w:pPr>
              <w:spacing w:before="120" w:after="120" w:line="240" w:lineRule="auto"/>
              <w:rPr>
                <w:b/>
                <w:bCs/>
                <w:kern w:val="0"/>
              </w:rPr>
            </w:pPr>
            <w:r>
              <w:rPr>
                <w:b/>
                <w:bCs/>
                <w:kern w:val="0"/>
              </w:rPr>
              <w:t>Supplier</w:t>
            </w:r>
          </w:p>
        </w:tc>
        <w:tc>
          <w:tcPr>
            <w:tcW w:w="2789"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1F561F38" w14:textId="77777777" w:rsidR="00FF69EA" w:rsidRDefault="00000000">
            <w:pPr>
              <w:spacing w:before="120" w:after="120" w:line="240" w:lineRule="auto"/>
              <w:rPr>
                <w:b/>
                <w:bCs/>
                <w:kern w:val="0"/>
              </w:rPr>
            </w:pPr>
            <w:r>
              <w:rPr>
                <w:b/>
                <w:bCs/>
                <w:kern w:val="0"/>
              </w:rPr>
              <w:t>Description</w:t>
            </w:r>
          </w:p>
        </w:tc>
        <w:tc>
          <w:tcPr>
            <w:tcW w:w="2764"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45F868E8" w14:textId="77777777" w:rsidR="00FF69EA" w:rsidRDefault="00000000">
            <w:pPr>
              <w:spacing w:before="120" w:after="120" w:line="240" w:lineRule="auto"/>
              <w:rPr>
                <w:b/>
                <w:bCs/>
                <w:kern w:val="0"/>
              </w:rPr>
            </w:pPr>
            <w:r>
              <w:rPr>
                <w:b/>
                <w:bCs/>
                <w:kern w:val="0"/>
              </w:rPr>
              <w:t>Gross</w:t>
            </w:r>
          </w:p>
        </w:tc>
      </w:tr>
      <w:tr w:rsidR="00FF69EA" w14:paraId="3535A3F1" w14:textId="77777777">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44A933" w14:textId="77777777" w:rsidR="00FF69EA" w:rsidRDefault="00000000">
            <w:pPr>
              <w:pStyle w:val="ListParagraph"/>
              <w:spacing w:before="120" w:after="120"/>
              <w:ind w:left="0"/>
            </w:pPr>
            <w:r>
              <w:t>R29</w:t>
            </w:r>
          </w:p>
        </w:tc>
        <w:tc>
          <w:tcPr>
            <w:tcW w:w="247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1BF7D2" w14:textId="77777777" w:rsidR="00FF69EA" w:rsidRDefault="00000000">
            <w:pPr>
              <w:spacing w:before="120" w:after="120" w:line="240" w:lineRule="auto"/>
              <w:rPr>
                <w:kern w:val="0"/>
              </w:rPr>
            </w:pPr>
            <w:r>
              <w:rPr>
                <w:kern w:val="0"/>
              </w:rPr>
              <w:t>NNDC</w:t>
            </w:r>
          </w:p>
        </w:tc>
        <w:tc>
          <w:tcPr>
            <w:tcW w:w="2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FF1B83" w14:textId="77777777" w:rsidR="00FF69EA" w:rsidRDefault="00FF69EA">
            <w:pPr>
              <w:spacing w:before="120" w:after="120" w:line="240" w:lineRule="auto"/>
              <w:rPr>
                <w:kern w:val="0"/>
              </w:rPr>
            </w:pPr>
          </w:p>
        </w:tc>
        <w:tc>
          <w:tcPr>
            <w:tcW w:w="27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CF63D4" w14:textId="77777777" w:rsidR="00FF69EA" w:rsidRDefault="00000000">
            <w:pPr>
              <w:spacing w:before="120" w:after="120" w:line="240" w:lineRule="auto"/>
              <w:rPr>
                <w:kern w:val="0"/>
              </w:rPr>
            </w:pPr>
            <w:r>
              <w:rPr>
                <w:kern w:val="0"/>
              </w:rPr>
              <w:t>22.95</w:t>
            </w:r>
          </w:p>
        </w:tc>
      </w:tr>
      <w:tr w:rsidR="00FF69EA" w14:paraId="1AF7A73D" w14:textId="77777777">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DF2BEA" w14:textId="77777777" w:rsidR="00FF69EA" w:rsidRDefault="00000000">
            <w:pPr>
              <w:pStyle w:val="ListParagraph"/>
              <w:spacing w:before="120" w:after="120"/>
              <w:ind w:left="0"/>
            </w:pPr>
            <w:r>
              <w:t>R30-31</w:t>
            </w:r>
          </w:p>
        </w:tc>
        <w:tc>
          <w:tcPr>
            <w:tcW w:w="247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A4A845" w14:textId="77777777" w:rsidR="00FF69EA" w:rsidRDefault="00000000">
            <w:pPr>
              <w:spacing w:before="120" w:after="120" w:line="240" w:lineRule="auto"/>
              <w:rPr>
                <w:kern w:val="0"/>
              </w:rPr>
            </w:pPr>
            <w:r>
              <w:rPr>
                <w:kern w:val="0"/>
              </w:rPr>
              <w:t>Cash Deposit</w:t>
            </w:r>
          </w:p>
        </w:tc>
        <w:tc>
          <w:tcPr>
            <w:tcW w:w="2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D826FF" w14:textId="77777777" w:rsidR="00FF69EA" w:rsidRDefault="00000000">
            <w:pPr>
              <w:spacing w:before="120" w:after="120" w:line="240" w:lineRule="auto"/>
              <w:rPr>
                <w:kern w:val="0"/>
              </w:rPr>
            </w:pPr>
            <w:r>
              <w:rPr>
                <w:kern w:val="0"/>
              </w:rPr>
              <w:t>Allotments</w:t>
            </w:r>
          </w:p>
        </w:tc>
        <w:tc>
          <w:tcPr>
            <w:tcW w:w="27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5CECDD" w14:textId="77777777" w:rsidR="00FF69EA" w:rsidRDefault="00000000">
            <w:pPr>
              <w:spacing w:before="120" w:after="120" w:line="240" w:lineRule="auto"/>
              <w:rPr>
                <w:kern w:val="0"/>
              </w:rPr>
            </w:pPr>
            <w:r>
              <w:rPr>
                <w:kern w:val="0"/>
              </w:rPr>
              <w:t>272</w:t>
            </w:r>
          </w:p>
        </w:tc>
      </w:tr>
      <w:tr w:rsidR="00FF69EA" w14:paraId="260042B9" w14:textId="77777777">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D7978B" w14:textId="77777777" w:rsidR="00FF69EA" w:rsidRDefault="00000000">
            <w:pPr>
              <w:pStyle w:val="ListParagraph"/>
              <w:spacing w:before="120" w:after="120"/>
              <w:ind w:left="0"/>
            </w:pPr>
            <w:r>
              <w:t>R29</w:t>
            </w:r>
          </w:p>
        </w:tc>
        <w:tc>
          <w:tcPr>
            <w:tcW w:w="247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DD74CE" w14:textId="77777777" w:rsidR="00FF69EA" w:rsidRDefault="00000000">
            <w:pPr>
              <w:spacing w:before="120" w:after="120" w:line="240" w:lineRule="auto"/>
              <w:rPr>
                <w:kern w:val="0"/>
              </w:rPr>
            </w:pPr>
            <w:r>
              <w:rPr>
                <w:kern w:val="0"/>
              </w:rPr>
              <w:t>TJ Gallaugher</w:t>
            </w:r>
          </w:p>
        </w:tc>
        <w:tc>
          <w:tcPr>
            <w:tcW w:w="2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D6DD5A" w14:textId="77777777" w:rsidR="00FF69EA" w:rsidRDefault="00000000">
            <w:pPr>
              <w:spacing w:before="120" w:after="120" w:line="240" w:lineRule="auto"/>
              <w:rPr>
                <w:kern w:val="0"/>
              </w:rPr>
            </w:pPr>
            <w:r>
              <w:rPr>
                <w:kern w:val="0"/>
              </w:rPr>
              <w:t>Allotments</w:t>
            </w:r>
          </w:p>
        </w:tc>
        <w:tc>
          <w:tcPr>
            <w:tcW w:w="27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F6895A" w14:textId="77777777" w:rsidR="00FF69EA" w:rsidRDefault="00000000">
            <w:pPr>
              <w:spacing w:before="120" w:after="120" w:line="240" w:lineRule="auto"/>
              <w:rPr>
                <w:kern w:val="0"/>
              </w:rPr>
            </w:pPr>
            <w:r>
              <w:rPr>
                <w:kern w:val="0"/>
              </w:rPr>
              <w:t>50</w:t>
            </w:r>
          </w:p>
        </w:tc>
      </w:tr>
      <w:tr w:rsidR="00FF69EA" w14:paraId="7285416C" w14:textId="77777777">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0C84F3" w14:textId="77777777" w:rsidR="00FF69EA" w:rsidRDefault="00000000">
            <w:pPr>
              <w:pStyle w:val="ListParagraph"/>
              <w:spacing w:before="120" w:after="120"/>
              <w:ind w:left="0"/>
            </w:pPr>
            <w:r>
              <w:t>R27</w:t>
            </w:r>
          </w:p>
        </w:tc>
        <w:tc>
          <w:tcPr>
            <w:tcW w:w="247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556500" w14:textId="77777777" w:rsidR="00FF69EA" w:rsidRDefault="00000000">
            <w:pPr>
              <w:spacing w:before="120" w:after="120" w:line="240" w:lineRule="auto"/>
              <w:rPr>
                <w:kern w:val="0"/>
              </w:rPr>
            </w:pPr>
            <w:r>
              <w:rPr>
                <w:kern w:val="0"/>
              </w:rPr>
              <w:t>Miles D &amp; H</w:t>
            </w:r>
          </w:p>
        </w:tc>
        <w:tc>
          <w:tcPr>
            <w:tcW w:w="2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107B41" w14:textId="77777777" w:rsidR="00FF69EA" w:rsidRDefault="00000000">
            <w:pPr>
              <w:spacing w:before="120" w:after="120" w:line="240" w:lineRule="auto"/>
              <w:rPr>
                <w:kern w:val="0"/>
              </w:rPr>
            </w:pPr>
            <w:r>
              <w:rPr>
                <w:kern w:val="0"/>
              </w:rPr>
              <w:t>Allotments</w:t>
            </w:r>
          </w:p>
        </w:tc>
        <w:tc>
          <w:tcPr>
            <w:tcW w:w="27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5546AD" w14:textId="77777777" w:rsidR="00FF69EA" w:rsidRDefault="00000000">
            <w:pPr>
              <w:spacing w:before="120" w:after="120" w:line="240" w:lineRule="auto"/>
              <w:rPr>
                <w:kern w:val="0"/>
              </w:rPr>
            </w:pPr>
            <w:r>
              <w:rPr>
                <w:kern w:val="0"/>
              </w:rPr>
              <w:t>14</w:t>
            </w:r>
          </w:p>
        </w:tc>
      </w:tr>
      <w:tr w:rsidR="00FF69EA" w14:paraId="372DD3EE" w14:textId="77777777">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2BBF9F" w14:textId="77777777" w:rsidR="00FF69EA" w:rsidRDefault="00000000">
            <w:pPr>
              <w:pStyle w:val="ListParagraph"/>
              <w:spacing w:before="120" w:after="120"/>
              <w:ind w:left="0"/>
            </w:pPr>
            <w:r>
              <w:t>R26</w:t>
            </w:r>
          </w:p>
        </w:tc>
        <w:tc>
          <w:tcPr>
            <w:tcW w:w="247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632C7A" w14:textId="77777777" w:rsidR="00FF69EA" w:rsidRDefault="00000000">
            <w:pPr>
              <w:spacing w:before="120" w:after="120" w:line="240" w:lineRule="auto"/>
              <w:rPr>
                <w:kern w:val="0"/>
              </w:rPr>
            </w:pPr>
            <w:r>
              <w:rPr>
                <w:kern w:val="0"/>
              </w:rPr>
              <w:t>R Stace</w:t>
            </w:r>
          </w:p>
        </w:tc>
        <w:tc>
          <w:tcPr>
            <w:tcW w:w="2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AE0596" w14:textId="77777777" w:rsidR="00FF69EA" w:rsidRDefault="00000000">
            <w:pPr>
              <w:spacing w:before="120" w:after="120" w:line="240" w:lineRule="auto"/>
              <w:rPr>
                <w:kern w:val="0"/>
              </w:rPr>
            </w:pPr>
            <w:r>
              <w:rPr>
                <w:kern w:val="0"/>
              </w:rPr>
              <w:t>Allotments</w:t>
            </w:r>
          </w:p>
        </w:tc>
        <w:tc>
          <w:tcPr>
            <w:tcW w:w="27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1906FD" w14:textId="77777777" w:rsidR="00FF69EA" w:rsidRDefault="00000000">
            <w:pPr>
              <w:spacing w:before="120" w:after="120" w:line="240" w:lineRule="auto"/>
              <w:rPr>
                <w:kern w:val="0"/>
              </w:rPr>
            </w:pPr>
            <w:r>
              <w:rPr>
                <w:kern w:val="0"/>
              </w:rPr>
              <w:t>8</w:t>
            </w:r>
          </w:p>
        </w:tc>
      </w:tr>
      <w:tr w:rsidR="00FF69EA" w14:paraId="449B986D" w14:textId="77777777">
        <w:tblPrEx>
          <w:tblCellMar>
            <w:top w:w="0" w:type="dxa"/>
            <w:bottom w:w="0" w:type="dxa"/>
          </w:tblCellMar>
        </w:tblPrEx>
        <w:tc>
          <w:tcPr>
            <w:tcW w:w="9016" w:type="dxa"/>
            <w:gridSpan w:val="5"/>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74282EE2" w14:textId="77777777" w:rsidR="00FF69EA" w:rsidRDefault="00000000">
            <w:pPr>
              <w:spacing w:before="120" w:after="120" w:line="240" w:lineRule="auto"/>
            </w:pPr>
            <w:r>
              <w:rPr>
                <w:b/>
                <w:bCs/>
                <w:kern w:val="0"/>
              </w:rPr>
              <w:t xml:space="preserve">Invoices Due </w:t>
            </w:r>
            <w:r>
              <w:rPr>
                <w:kern w:val="0"/>
              </w:rPr>
              <w:t>November 2023</w:t>
            </w:r>
          </w:p>
        </w:tc>
      </w:tr>
      <w:tr w:rsidR="00FF69EA" w14:paraId="588E77AD" w14:textId="77777777">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20335F0C" w14:textId="77777777" w:rsidR="00FF69EA" w:rsidRDefault="00000000">
            <w:pPr>
              <w:pStyle w:val="ListParagraph"/>
              <w:spacing w:before="120" w:after="120"/>
              <w:ind w:left="0"/>
            </w:pPr>
            <w:r>
              <w:rPr>
                <w:b/>
                <w:bCs/>
              </w:rPr>
              <w:t>Ref.</w:t>
            </w:r>
          </w:p>
        </w:tc>
        <w:tc>
          <w:tcPr>
            <w:tcW w:w="2475" w:type="dxa"/>
            <w:gridSpan w:val="2"/>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6DD213D7" w14:textId="77777777" w:rsidR="00FF69EA" w:rsidRDefault="00000000">
            <w:pPr>
              <w:spacing w:before="120" w:after="120" w:line="240" w:lineRule="auto"/>
            </w:pPr>
            <w:r>
              <w:rPr>
                <w:b/>
                <w:bCs/>
                <w:kern w:val="0"/>
              </w:rPr>
              <w:t>Supplier</w:t>
            </w:r>
          </w:p>
        </w:tc>
        <w:tc>
          <w:tcPr>
            <w:tcW w:w="2789"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2F50200F" w14:textId="77777777" w:rsidR="00FF69EA" w:rsidRDefault="00000000">
            <w:pPr>
              <w:spacing w:before="120" w:after="120" w:line="240" w:lineRule="auto"/>
            </w:pPr>
            <w:r>
              <w:rPr>
                <w:b/>
                <w:bCs/>
                <w:kern w:val="0"/>
              </w:rPr>
              <w:t>Description</w:t>
            </w:r>
          </w:p>
        </w:tc>
        <w:tc>
          <w:tcPr>
            <w:tcW w:w="2764"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2FEAAA27" w14:textId="77777777" w:rsidR="00FF69EA" w:rsidRDefault="00000000">
            <w:pPr>
              <w:spacing w:before="120" w:after="120" w:line="240" w:lineRule="auto"/>
            </w:pPr>
            <w:r>
              <w:rPr>
                <w:b/>
                <w:bCs/>
                <w:kern w:val="0"/>
              </w:rPr>
              <w:t>Gross</w:t>
            </w:r>
          </w:p>
        </w:tc>
      </w:tr>
      <w:tr w:rsidR="00FF69EA" w14:paraId="09EA750F" w14:textId="77777777">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921C0F" w14:textId="77777777" w:rsidR="00FF69EA" w:rsidRDefault="00000000">
            <w:pPr>
              <w:pStyle w:val="ListParagraph"/>
              <w:spacing w:before="120" w:after="120"/>
              <w:ind w:left="0"/>
            </w:pPr>
            <w:r>
              <w:t>D1</w:t>
            </w:r>
          </w:p>
        </w:tc>
        <w:tc>
          <w:tcPr>
            <w:tcW w:w="247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4B6116" w14:textId="77777777" w:rsidR="00FF69EA" w:rsidRDefault="00000000">
            <w:pPr>
              <w:spacing w:before="120" w:after="120" w:line="240" w:lineRule="auto"/>
              <w:rPr>
                <w:kern w:val="0"/>
              </w:rPr>
            </w:pPr>
            <w:r>
              <w:rPr>
                <w:kern w:val="0"/>
              </w:rPr>
              <w:t>NALC</w:t>
            </w:r>
          </w:p>
        </w:tc>
        <w:tc>
          <w:tcPr>
            <w:tcW w:w="2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D869BA" w14:textId="77777777" w:rsidR="00FF69EA" w:rsidRDefault="00000000">
            <w:pPr>
              <w:spacing w:before="120" w:after="120" w:line="240" w:lineRule="auto"/>
              <w:rPr>
                <w:kern w:val="0"/>
              </w:rPr>
            </w:pPr>
            <w:r>
              <w:rPr>
                <w:kern w:val="0"/>
              </w:rPr>
              <w:t>Locum Clerk Fee</w:t>
            </w:r>
          </w:p>
        </w:tc>
        <w:tc>
          <w:tcPr>
            <w:tcW w:w="27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5CCB27" w14:textId="77777777" w:rsidR="00FF69EA" w:rsidRDefault="00000000">
            <w:pPr>
              <w:spacing w:before="120" w:after="120" w:line="240" w:lineRule="auto"/>
              <w:rPr>
                <w:kern w:val="0"/>
              </w:rPr>
            </w:pPr>
            <w:r>
              <w:rPr>
                <w:kern w:val="0"/>
              </w:rPr>
              <w:t>300.00</w:t>
            </w:r>
          </w:p>
        </w:tc>
      </w:tr>
      <w:tr w:rsidR="00FF69EA" w14:paraId="50C4A11A" w14:textId="77777777">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99646B" w14:textId="77777777" w:rsidR="00FF69EA" w:rsidRDefault="00000000">
            <w:pPr>
              <w:pStyle w:val="ListParagraph"/>
              <w:spacing w:before="120" w:after="120"/>
              <w:ind w:left="0"/>
            </w:pPr>
            <w:r>
              <w:t>D2</w:t>
            </w:r>
          </w:p>
        </w:tc>
        <w:tc>
          <w:tcPr>
            <w:tcW w:w="247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AE178A" w14:textId="77777777" w:rsidR="00FF69EA" w:rsidRDefault="00000000">
            <w:pPr>
              <w:spacing w:before="120" w:after="120" w:line="240" w:lineRule="auto"/>
              <w:rPr>
                <w:kern w:val="0"/>
              </w:rPr>
            </w:pPr>
            <w:r>
              <w:rPr>
                <w:kern w:val="0"/>
              </w:rPr>
              <w:t>NNDC</w:t>
            </w:r>
          </w:p>
        </w:tc>
        <w:tc>
          <w:tcPr>
            <w:tcW w:w="2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C9EB98" w14:textId="77777777" w:rsidR="00FF69EA" w:rsidRDefault="00000000">
            <w:pPr>
              <w:spacing w:before="120" w:after="120" w:line="240" w:lineRule="auto"/>
              <w:rPr>
                <w:kern w:val="0"/>
              </w:rPr>
            </w:pPr>
            <w:r>
              <w:rPr>
                <w:kern w:val="0"/>
              </w:rPr>
              <w:t>Litter bin collections</w:t>
            </w:r>
          </w:p>
        </w:tc>
        <w:tc>
          <w:tcPr>
            <w:tcW w:w="27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5FE442" w14:textId="77777777" w:rsidR="00FF69EA" w:rsidRDefault="00000000">
            <w:pPr>
              <w:spacing w:before="120" w:after="120" w:line="240" w:lineRule="auto"/>
              <w:rPr>
                <w:kern w:val="0"/>
              </w:rPr>
            </w:pPr>
            <w:r>
              <w:rPr>
                <w:kern w:val="0"/>
              </w:rPr>
              <w:t>1294.80</w:t>
            </w:r>
          </w:p>
        </w:tc>
      </w:tr>
      <w:tr w:rsidR="00FF69EA" w14:paraId="5CF7C068" w14:textId="77777777">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653638" w14:textId="77777777" w:rsidR="00FF69EA" w:rsidRDefault="00000000">
            <w:pPr>
              <w:pStyle w:val="ListParagraph"/>
              <w:spacing w:before="120" w:after="120"/>
              <w:ind w:left="0"/>
            </w:pPr>
            <w:r>
              <w:t>D3</w:t>
            </w:r>
          </w:p>
        </w:tc>
        <w:tc>
          <w:tcPr>
            <w:tcW w:w="247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DDB8AB" w14:textId="77777777" w:rsidR="00FF69EA" w:rsidRDefault="00000000">
            <w:pPr>
              <w:spacing w:before="120" w:after="120" w:line="240" w:lineRule="auto"/>
              <w:rPr>
                <w:kern w:val="0"/>
              </w:rPr>
            </w:pPr>
            <w:r>
              <w:rPr>
                <w:kern w:val="0"/>
              </w:rPr>
              <w:t xml:space="preserve">NNDC </w:t>
            </w:r>
          </w:p>
        </w:tc>
        <w:tc>
          <w:tcPr>
            <w:tcW w:w="2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02460D" w14:textId="77777777" w:rsidR="00FF69EA" w:rsidRDefault="00000000">
            <w:pPr>
              <w:spacing w:before="120" w:after="120" w:line="240" w:lineRule="auto"/>
              <w:rPr>
                <w:kern w:val="0"/>
              </w:rPr>
            </w:pPr>
            <w:r>
              <w:rPr>
                <w:kern w:val="0"/>
              </w:rPr>
              <w:t>Election Invoice</w:t>
            </w:r>
          </w:p>
        </w:tc>
        <w:tc>
          <w:tcPr>
            <w:tcW w:w="27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46109A" w14:textId="77777777" w:rsidR="00FF69EA" w:rsidRDefault="00000000">
            <w:pPr>
              <w:spacing w:before="120" w:after="120" w:line="240" w:lineRule="auto"/>
              <w:rPr>
                <w:kern w:val="0"/>
              </w:rPr>
            </w:pPr>
            <w:r>
              <w:rPr>
                <w:kern w:val="0"/>
              </w:rPr>
              <w:t>53.92</w:t>
            </w:r>
          </w:p>
        </w:tc>
      </w:tr>
      <w:tr w:rsidR="00FF69EA" w14:paraId="4BAF69F6" w14:textId="77777777">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9D352B" w14:textId="77777777" w:rsidR="00FF69EA" w:rsidRDefault="00000000">
            <w:pPr>
              <w:pStyle w:val="ListParagraph"/>
              <w:spacing w:before="120" w:after="120"/>
              <w:ind w:left="0"/>
            </w:pPr>
            <w:r>
              <w:t>D4</w:t>
            </w:r>
          </w:p>
        </w:tc>
        <w:tc>
          <w:tcPr>
            <w:tcW w:w="247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0D6EDD" w14:textId="77777777" w:rsidR="00FF69EA" w:rsidRDefault="00000000">
            <w:pPr>
              <w:spacing w:before="120" w:after="120" w:line="240" w:lineRule="auto"/>
              <w:rPr>
                <w:kern w:val="0"/>
              </w:rPr>
            </w:pPr>
            <w:r>
              <w:rPr>
                <w:kern w:val="0"/>
              </w:rPr>
              <w:t>PKF Littlejohn</w:t>
            </w:r>
          </w:p>
        </w:tc>
        <w:tc>
          <w:tcPr>
            <w:tcW w:w="2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62EF9F" w14:textId="77777777" w:rsidR="00FF69EA" w:rsidRDefault="00000000">
            <w:pPr>
              <w:spacing w:before="120" w:after="120" w:line="240" w:lineRule="auto"/>
              <w:rPr>
                <w:kern w:val="0"/>
              </w:rPr>
            </w:pPr>
            <w:r>
              <w:rPr>
                <w:kern w:val="0"/>
              </w:rPr>
              <w:t>External Auditor Fee</w:t>
            </w:r>
          </w:p>
        </w:tc>
        <w:tc>
          <w:tcPr>
            <w:tcW w:w="27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8F90B7" w14:textId="77777777" w:rsidR="00FF69EA" w:rsidRDefault="00000000">
            <w:pPr>
              <w:spacing w:before="120" w:after="120" w:line="240" w:lineRule="auto"/>
              <w:rPr>
                <w:kern w:val="0"/>
              </w:rPr>
            </w:pPr>
            <w:r>
              <w:rPr>
                <w:kern w:val="0"/>
              </w:rPr>
              <w:t>252.00</w:t>
            </w:r>
          </w:p>
        </w:tc>
      </w:tr>
      <w:tr w:rsidR="00FF69EA" w14:paraId="728F9E4E" w14:textId="77777777">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80E606" w14:textId="77777777" w:rsidR="00FF69EA" w:rsidRDefault="00000000">
            <w:pPr>
              <w:pStyle w:val="ListParagraph"/>
              <w:spacing w:before="120" w:after="120"/>
              <w:ind w:left="0"/>
            </w:pPr>
            <w:r>
              <w:t>D5</w:t>
            </w:r>
          </w:p>
        </w:tc>
        <w:tc>
          <w:tcPr>
            <w:tcW w:w="247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053DFC" w14:textId="77777777" w:rsidR="00FF69EA" w:rsidRDefault="00000000">
            <w:pPr>
              <w:spacing w:before="120" w:after="120" w:line="240" w:lineRule="auto"/>
              <w:rPr>
                <w:kern w:val="0"/>
              </w:rPr>
            </w:pPr>
            <w:r>
              <w:rPr>
                <w:kern w:val="0"/>
              </w:rPr>
              <w:t>URM</w:t>
            </w:r>
          </w:p>
        </w:tc>
        <w:tc>
          <w:tcPr>
            <w:tcW w:w="2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27C32B" w14:textId="77777777" w:rsidR="00FF69EA" w:rsidRDefault="00000000">
            <w:pPr>
              <w:spacing w:before="120" w:after="120" w:line="240" w:lineRule="auto"/>
              <w:rPr>
                <w:kern w:val="0"/>
              </w:rPr>
            </w:pPr>
            <w:r>
              <w:rPr>
                <w:kern w:val="0"/>
              </w:rPr>
              <w:t>Recycling</w:t>
            </w:r>
          </w:p>
        </w:tc>
        <w:tc>
          <w:tcPr>
            <w:tcW w:w="27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76FB32" w14:textId="77777777" w:rsidR="00FF69EA" w:rsidRDefault="00000000">
            <w:pPr>
              <w:spacing w:before="120" w:after="120" w:line="240" w:lineRule="auto"/>
              <w:rPr>
                <w:kern w:val="0"/>
              </w:rPr>
            </w:pPr>
            <w:r>
              <w:rPr>
                <w:kern w:val="0"/>
              </w:rPr>
              <w:t>43.20</w:t>
            </w:r>
          </w:p>
        </w:tc>
      </w:tr>
      <w:tr w:rsidR="00FF69EA" w14:paraId="4E964509" w14:textId="77777777">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B8FAD2" w14:textId="77777777" w:rsidR="00FF69EA" w:rsidRDefault="00000000">
            <w:pPr>
              <w:pStyle w:val="ListParagraph"/>
              <w:spacing w:before="120" w:after="120"/>
              <w:ind w:left="0"/>
            </w:pPr>
            <w:r>
              <w:t>D6</w:t>
            </w:r>
          </w:p>
        </w:tc>
        <w:tc>
          <w:tcPr>
            <w:tcW w:w="247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7AEDBA" w14:textId="77777777" w:rsidR="00FF69EA" w:rsidRDefault="00000000">
            <w:pPr>
              <w:spacing w:before="120" w:after="120" w:line="240" w:lineRule="auto"/>
              <w:rPr>
                <w:kern w:val="0"/>
              </w:rPr>
            </w:pPr>
            <w:r>
              <w:rPr>
                <w:kern w:val="0"/>
              </w:rPr>
              <w:t>Norfolk County Council</w:t>
            </w:r>
          </w:p>
        </w:tc>
        <w:tc>
          <w:tcPr>
            <w:tcW w:w="2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EF58E" w14:textId="77777777" w:rsidR="00FF69EA" w:rsidRDefault="00000000">
            <w:pPr>
              <w:spacing w:before="120" w:after="120" w:line="240" w:lineRule="auto"/>
              <w:rPr>
                <w:kern w:val="0"/>
              </w:rPr>
            </w:pPr>
            <w:r>
              <w:rPr>
                <w:kern w:val="0"/>
              </w:rPr>
              <w:t>Ludham Estate Rent</w:t>
            </w:r>
          </w:p>
        </w:tc>
        <w:tc>
          <w:tcPr>
            <w:tcW w:w="27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1EFB29" w14:textId="77777777" w:rsidR="00FF69EA" w:rsidRDefault="00000000">
            <w:pPr>
              <w:spacing w:before="120" w:after="120" w:line="240" w:lineRule="auto"/>
              <w:rPr>
                <w:kern w:val="0"/>
              </w:rPr>
            </w:pPr>
            <w:r>
              <w:rPr>
                <w:kern w:val="0"/>
              </w:rPr>
              <w:t>450.00</w:t>
            </w:r>
          </w:p>
        </w:tc>
      </w:tr>
      <w:tr w:rsidR="00FF69EA" w14:paraId="2DFDA3F5" w14:textId="77777777">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E34EBF" w14:textId="77777777" w:rsidR="00FF69EA" w:rsidRDefault="00000000">
            <w:pPr>
              <w:pStyle w:val="ListParagraph"/>
              <w:spacing w:before="120" w:after="120"/>
              <w:ind w:left="0"/>
            </w:pPr>
            <w:r>
              <w:t>D7</w:t>
            </w:r>
          </w:p>
        </w:tc>
        <w:tc>
          <w:tcPr>
            <w:tcW w:w="247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50E57B" w14:textId="77777777" w:rsidR="00FF69EA" w:rsidRDefault="00000000">
            <w:pPr>
              <w:spacing w:before="120" w:after="120" w:line="240" w:lineRule="auto"/>
              <w:rPr>
                <w:kern w:val="0"/>
              </w:rPr>
            </w:pPr>
            <w:r>
              <w:rPr>
                <w:kern w:val="0"/>
              </w:rPr>
              <w:t>Laura Bateman</w:t>
            </w:r>
          </w:p>
        </w:tc>
        <w:tc>
          <w:tcPr>
            <w:tcW w:w="2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806F55" w14:textId="77777777" w:rsidR="00FF69EA" w:rsidRDefault="00000000">
            <w:pPr>
              <w:spacing w:before="120" w:after="120" w:line="240" w:lineRule="auto"/>
              <w:rPr>
                <w:kern w:val="0"/>
              </w:rPr>
            </w:pPr>
            <w:r>
              <w:rPr>
                <w:kern w:val="0"/>
              </w:rPr>
              <w:t xml:space="preserve">Clerk Salary </w:t>
            </w:r>
          </w:p>
        </w:tc>
        <w:tc>
          <w:tcPr>
            <w:tcW w:w="27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3BECF0" w14:textId="77777777" w:rsidR="00FF69EA" w:rsidRDefault="00000000">
            <w:pPr>
              <w:spacing w:before="120" w:after="120" w:line="240" w:lineRule="auto"/>
              <w:rPr>
                <w:kern w:val="0"/>
              </w:rPr>
            </w:pPr>
            <w:r>
              <w:rPr>
                <w:kern w:val="0"/>
              </w:rPr>
              <w:t>392.84</w:t>
            </w:r>
          </w:p>
        </w:tc>
      </w:tr>
      <w:tr w:rsidR="00FF69EA" w14:paraId="4E6CE4C8" w14:textId="77777777">
        <w:tblPrEx>
          <w:tblCellMar>
            <w:top w:w="0" w:type="dxa"/>
            <w:bottom w:w="0" w:type="dxa"/>
          </w:tblCellMar>
        </w:tblPrEx>
        <w:tc>
          <w:tcPr>
            <w:tcW w:w="9016" w:type="dxa"/>
            <w:gridSpan w:val="5"/>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7687AFB7" w14:textId="77777777" w:rsidR="00FF69EA" w:rsidRDefault="00000000">
            <w:pPr>
              <w:spacing w:before="120" w:after="120" w:line="240" w:lineRule="auto"/>
              <w:rPr>
                <w:b/>
                <w:bCs/>
                <w:kern w:val="0"/>
              </w:rPr>
            </w:pPr>
            <w:r>
              <w:rPr>
                <w:b/>
                <w:bCs/>
                <w:kern w:val="0"/>
              </w:rPr>
              <w:t>Recommendation</w:t>
            </w:r>
          </w:p>
        </w:tc>
      </w:tr>
      <w:tr w:rsidR="00FF69EA" w14:paraId="6C000187" w14:textId="77777777">
        <w:tblPrEx>
          <w:tblCellMar>
            <w:top w:w="0" w:type="dxa"/>
            <w:bottom w:w="0" w:type="dxa"/>
          </w:tblCellMar>
        </w:tblPrEx>
        <w:tc>
          <w:tcPr>
            <w:tcW w:w="901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91BCAD" w14:textId="77777777" w:rsidR="00FF69EA" w:rsidRDefault="00000000">
            <w:pPr>
              <w:spacing w:before="120" w:after="120" w:line="240" w:lineRule="auto"/>
              <w:rPr>
                <w:kern w:val="0"/>
              </w:rPr>
            </w:pPr>
            <w:r>
              <w:rPr>
                <w:kern w:val="0"/>
              </w:rPr>
              <w:t xml:space="preserve">Council is asked to note the Receipts &amp; Payments and corresponding invoices for information. </w:t>
            </w:r>
          </w:p>
        </w:tc>
      </w:tr>
    </w:tbl>
    <w:p w14:paraId="57477939" w14:textId="77777777" w:rsidR="00FF69EA" w:rsidRDefault="00FF69EA"/>
    <w:p w14:paraId="6C02702C" w14:textId="77777777" w:rsidR="00FF69EA" w:rsidRDefault="00FF69EA"/>
    <w:p w14:paraId="34963A7A" w14:textId="77777777" w:rsidR="00FF69EA" w:rsidRDefault="00FF69EA"/>
    <w:p w14:paraId="024E22C8" w14:textId="77777777" w:rsidR="00FF69EA" w:rsidRDefault="00FF69EA"/>
    <w:p w14:paraId="0A98F893" w14:textId="77777777" w:rsidR="00FF69EA" w:rsidRDefault="00000000">
      <w:r>
        <w:lastRenderedPageBreak/>
        <w:t>PHPC7</w:t>
      </w:r>
    </w:p>
    <w:p w14:paraId="2984CF6F" w14:textId="77777777" w:rsidR="00FF69EA" w:rsidRDefault="00000000">
      <w:r>
        <w:rPr>
          <w:noProof/>
        </w:rPr>
        <w:drawing>
          <wp:inline distT="0" distB="0" distL="0" distR="0" wp14:anchorId="17DCD619" wp14:editId="0E0E48FD">
            <wp:extent cx="4949820" cy="8863334"/>
            <wp:effectExtent l="0" t="0" r="3180" b="0"/>
            <wp:docPr id="1521231013"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4949820" cy="8863334"/>
                    </a:xfrm>
                    <a:prstGeom prst="rect">
                      <a:avLst/>
                    </a:prstGeom>
                    <a:noFill/>
                    <a:ln>
                      <a:noFill/>
                      <a:prstDash/>
                    </a:ln>
                  </pic:spPr>
                </pic:pic>
              </a:graphicData>
            </a:graphic>
          </wp:inline>
        </w:drawing>
      </w:r>
    </w:p>
    <w:p w14:paraId="6716B05A" w14:textId="77777777" w:rsidR="00FF69EA" w:rsidRDefault="00000000">
      <w:r>
        <w:rPr>
          <w:noProof/>
        </w:rPr>
        <w:lastRenderedPageBreak/>
        <w:drawing>
          <wp:inline distT="0" distB="0" distL="0" distR="0" wp14:anchorId="5512C576" wp14:editId="4C2E1882">
            <wp:extent cx="5490843" cy="8863334"/>
            <wp:effectExtent l="0" t="0" r="0" b="0"/>
            <wp:docPr id="400487724"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5490843" cy="8863334"/>
                    </a:xfrm>
                    <a:prstGeom prst="rect">
                      <a:avLst/>
                    </a:prstGeom>
                    <a:noFill/>
                    <a:ln>
                      <a:noFill/>
                      <a:prstDash/>
                    </a:ln>
                  </pic:spPr>
                </pic:pic>
              </a:graphicData>
            </a:graphic>
          </wp:inline>
        </w:drawing>
      </w:r>
    </w:p>
    <w:p w14:paraId="6C7851E2" w14:textId="77777777" w:rsidR="00FF69EA" w:rsidRDefault="00FF69EA"/>
    <w:p w14:paraId="5EEA43E2" w14:textId="77777777" w:rsidR="00FF69EA" w:rsidRDefault="00FF69EA"/>
    <w:p w14:paraId="5C3B2DCF" w14:textId="77777777" w:rsidR="00FF69EA" w:rsidRDefault="00FF69EA"/>
    <w:p w14:paraId="65594FF0" w14:textId="77777777" w:rsidR="00FF69EA" w:rsidRDefault="00000000">
      <w:r>
        <w:lastRenderedPageBreak/>
        <w:t>PHPC8</w:t>
      </w:r>
    </w:p>
    <w:p w14:paraId="2E5CA00D" w14:textId="77777777" w:rsidR="00FF69EA" w:rsidRDefault="00000000">
      <w:r>
        <w:object w:dxaOrig="7140" w:dyaOrig="10104" w14:anchorId="1F6F087F">
          <v:shape id="Object 6" o:spid="_x0000_i1026" type="#_x0000_t75" style="width:357pt;height:505.2pt;visibility:visible;mso-wrap-style:square" o:ole="">
            <v:imagedata r:id="rId13" o:title=""/>
          </v:shape>
          <o:OLEObject Type="Embed" ProgID="Acrobat.Document.DC" ShapeID="Object 6" DrawAspect="Content" ObjectID="_1760459193" r:id="rId14"/>
        </w:object>
      </w:r>
    </w:p>
    <w:p w14:paraId="3274E1D9" w14:textId="77777777" w:rsidR="00FF69EA" w:rsidRDefault="00FF69EA"/>
    <w:p w14:paraId="4909147A" w14:textId="77777777" w:rsidR="00FF69EA" w:rsidRDefault="00FF69EA"/>
    <w:p w14:paraId="7C637391" w14:textId="77777777" w:rsidR="00FF69EA" w:rsidRDefault="00FF69EA"/>
    <w:p w14:paraId="0E558D6C" w14:textId="77777777" w:rsidR="00FF69EA" w:rsidRDefault="00FF69EA"/>
    <w:p w14:paraId="031F1293" w14:textId="77777777" w:rsidR="00FF69EA" w:rsidRDefault="00FF69EA"/>
    <w:p w14:paraId="5A183691" w14:textId="77777777" w:rsidR="00FF69EA" w:rsidRDefault="00FF69EA"/>
    <w:p w14:paraId="6DF2361C" w14:textId="77777777" w:rsidR="00FF69EA" w:rsidRDefault="00FF69EA"/>
    <w:p w14:paraId="0012D46D" w14:textId="77777777" w:rsidR="00FF69EA" w:rsidRDefault="00FF69EA"/>
    <w:p w14:paraId="6D6BFDA3" w14:textId="77777777" w:rsidR="00FF69EA" w:rsidRDefault="00FF69EA"/>
    <w:p w14:paraId="62EE3E37" w14:textId="77777777" w:rsidR="00FF69EA" w:rsidRDefault="00FF69EA"/>
    <w:p w14:paraId="68D5B01A" w14:textId="77777777" w:rsidR="00FF69EA" w:rsidRDefault="00000000">
      <w:r>
        <w:lastRenderedPageBreak/>
        <w:t>PHPC9</w:t>
      </w:r>
    </w:p>
    <w:p w14:paraId="68D1B367" w14:textId="77777777" w:rsidR="00FF69EA" w:rsidRDefault="00000000">
      <w:r>
        <w:object w:dxaOrig="9419" w:dyaOrig="13021" w14:anchorId="01A5BEBE">
          <v:shape id="Object 11" o:spid="_x0000_i1027" type="#_x0000_t75" style="width:471pt;height:651pt;visibility:visible;mso-wrap-style:square" o:ole="">
            <v:imagedata r:id="rId15" o:title=""/>
          </v:shape>
          <o:OLEObject Type="Embed" ProgID="Word.OpenDocumentText.12" ShapeID="Object 11" DrawAspect="Content" ObjectID="_1760459194" r:id="rId16"/>
        </w:object>
      </w:r>
    </w:p>
    <w:p w14:paraId="4FDC6E14" w14:textId="77777777" w:rsidR="00FF69EA" w:rsidRDefault="00FF69EA"/>
    <w:p w14:paraId="5677D22D" w14:textId="77777777" w:rsidR="00FF69EA" w:rsidRDefault="00FF69EA"/>
    <w:p w14:paraId="4DC6EB2D" w14:textId="77777777" w:rsidR="00FF69EA" w:rsidRDefault="00FF69EA"/>
    <w:p w14:paraId="63390D97" w14:textId="77777777" w:rsidR="00FF69EA" w:rsidRDefault="00FF69EA"/>
    <w:p w14:paraId="1ECB3771" w14:textId="77777777" w:rsidR="00FF69EA" w:rsidRDefault="00000000">
      <w:r>
        <w:lastRenderedPageBreak/>
        <w:t>PHPC10</w:t>
      </w:r>
    </w:p>
    <w:p w14:paraId="751ABEDE" w14:textId="77777777" w:rsidR="00FF69EA" w:rsidRDefault="00000000">
      <w:pPr>
        <w:spacing w:after="122"/>
      </w:pPr>
      <w:r>
        <w:rPr>
          <w:sz w:val="10"/>
        </w:rPr>
        <w:t xml:space="preserve"> </w:t>
      </w:r>
    </w:p>
    <w:p w14:paraId="1E193C2B" w14:textId="77777777" w:rsidR="00FF69EA" w:rsidRDefault="00000000">
      <w:pPr>
        <w:spacing w:after="0" w:line="264" w:lineRule="auto"/>
        <w:ind w:right="816"/>
        <w:jc w:val="right"/>
      </w:pPr>
      <w:r>
        <w:rPr>
          <w:rFonts w:cs="Calibri"/>
          <w:noProof/>
        </w:rPr>
        <mc:AlternateContent>
          <mc:Choice Requires="wpg">
            <w:drawing>
              <wp:anchor distT="0" distB="0" distL="114300" distR="114300" simplePos="0" relativeHeight="251663360" behindDoc="0" locked="0" layoutInCell="1" allowOverlap="1" wp14:anchorId="4E9320E4" wp14:editId="7D61A890">
                <wp:simplePos x="0" y="0"/>
                <wp:positionH relativeFrom="column">
                  <wp:posOffset>-338958</wp:posOffset>
                </wp:positionH>
                <wp:positionV relativeFrom="paragraph">
                  <wp:posOffset>-2962</wp:posOffset>
                </wp:positionV>
                <wp:extent cx="3616943" cy="628631"/>
                <wp:effectExtent l="0" t="19050" r="2557" b="19"/>
                <wp:wrapSquare wrapText="bothSides"/>
                <wp:docPr id="980962042" name="Group 5916"/>
                <wp:cNvGraphicFramePr/>
                <a:graphic xmlns:a="http://schemas.openxmlformats.org/drawingml/2006/main">
                  <a:graphicData uri="http://schemas.microsoft.com/office/word/2010/wordprocessingGroup">
                    <wpg:wgp>
                      <wpg:cNvGrpSpPr/>
                      <wpg:grpSpPr>
                        <a:xfrm>
                          <a:off x="0" y="0"/>
                          <a:ext cx="3616943" cy="628631"/>
                          <a:chOff x="0" y="0"/>
                          <a:chExt cx="3616943" cy="628631"/>
                        </a:xfrm>
                      </wpg:grpSpPr>
                      <wps:wsp>
                        <wps:cNvPr id="1540208325" name="Shape 8"/>
                        <wps:cNvSpPr/>
                        <wps:spPr>
                          <a:xfrm>
                            <a:off x="374720" y="6345"/>
                            <a:ext cx="234982" cy="244473"/>
                          </a:xfrm>
                          <a:custGeom>
                            <a:avLst/>
                            <a:gdLst>
                              <a:gd name="f0" fmla="val w"/>
                              <a:gd name="f1" fmla="val h"/>
                              <a:gd name="f2" fmla="val 0"/>
                              <a:gd name="f3" fmla="val 234987"/>
                              <a:gd name="f4" fmla="val 244475"/>
                              <a:gd name="f5" fmla="val 73034"/>
                              <a:gd name="f6" fmla="val 158774"/>
                              <a:gd name="f7" fmla="val 133350"/>
                              <a:gd name="f8" fmla="val 155599"/>
                              <a:gd name="f9" fmla="val 79378"/>
                              <a:gd name="f10" fmla="val 111128"/>
                              <a:gd name="f11" fmla="val 76213"/>
                              <a:gd name="f12" fmla="val 168278"/>
                              <a:gd name="f13" fmla="*/ f0 1 234987"/>
                              <a:gd name="f14" fmla="*/ f1 1 244475"/>
                              <a:gd name="f15" fmla="val f2"/>
                              <a:gd name="f16" fmla="val f3"/>
                              <a:gd name="f17" fmla="val f4"/>
                              <a:gd name="f18" fmla="+- f17 0 f15"/>
                              <a:gd name="f19" fmla="+- f16 0 f15"/>
                              <a:gd name="f20" fmla="*/ f19 1 234987"/>
                              <a:gd name="f21" fmla="*/ f18 1 244475"/>
                              <a:gd name="f22" fmla="*/ 0 1 f20"/>
                              <a:gd name="f23" fmla="*/ 234987 1 f20"/>
                              <a:gd name="f24" fmla="*/ 0 1 f21"/>
                              <a:gd name="f25" fmla="*/ 244475 1 f21"/>
                              <a:gd name="f26" fmla="*/ f22 f13 1"/>
                              <a:gd name="f27" fmla="*/ f23 f13 1"/>
                              <a:gd name="f28" fmla="*/ f25 f14 1"/>
                              <a:gd name="f29" fmla="*/ f24 f14 1"/>
                            </a:gdLst>
                            <a:ahLst/>
                            <a:cxnLst>
                              <a:cxn ang="3cd4">
                                <a:pos x="hc" y="t"/>
                              </a:cxn>
                              <a:cxn ang="0">
                                <a:pos x="r" y="vc"/>
                              </a:cxn>
                              <a:cxn ang="cd4">
                                <a:pos x="hc" y="b"/>
                              </a:cxn>
                              <a:cxn ang="cd2">
                                <a:pos x="l" y="vc"/>
                              </a:cxn>
                            </a:cxnLst>
                            <a:rect l="f26" t="f29" r="f27" b="f28"/>
                            <a:pathLst>
                              <a:path w="234987" h="244475">
                                <a:moveTo>
                                  <a:pt x="f2" y="f2"/>
                                </a:moveTo>
                                <a:lnTo>
                                  <a:pt x="f5" y="f2"/>
                                </a:lnTo>
                                <a:lnTo>
                                  <a:pt x="f6" y="f7"/>
                                </a:lnTo>
                                <a:lnTo>
                                  <a:pt x="f8" y="f9"/>
                                </a:lnTo>
                                <a:lnTo>
                                  <a:pt x="f8" y="f2"/>
                                </a:lnTo>
                                <a:lnTo>
                                  <a:pt x="f3" y="f2"/>
                                </a:lnTo>
                                <a:lnTo>
                                  <a:pt x="f3" y="f4"/>
                                </a:lnTo>
                                <a:lnTo>
                                  <a:pt x="f6" y="f4"/>
                                </a:lnTo>
                                <a:lnTo>
                                  <a:pt x="f5" y="f10"/>
                                </a:lnTo>
                                <a:lnTo>
                                  <a:pt x="f11" y="f12"/>
                                </a:lnTo>
                                <a:lnTo>
                                  <a:pt x="f11" y="f4"/>
                                </a:lnTo>
                                <a:lnTo>
                                  <a:pt x="f2" y="f4"/>
                                </a:lnTo>
                                <a:lnTo>
                                  <a:pt x="f2" y="f2"/>
                                </a:lnTo>
                                <a:close/>
                              </a:path>
                            </a:pathLst>
                          </a:custGeom>
                          <a:solidFill>
                            <a:srgbClr val="010101"/>
                          </a:solidFill>
                          <a:ln cap="flat">
                            <a:noFill/>
                            <a:prstDash val="solid"/>
                          </a:ln>
                        </wps:spPr>
                        <wps:bodyPr lIns="0" tIns="0" rIns="0" bIns="0"/>
                      </wps:wsp>
                      <wps:wsp>
                        <wps:cNvPr id="449034417" name="Shape 9"/>
                        <wps:cNvSpPr/>
                        <wps:spPr>
                          <a:xfrm>
                            <a:off x="631940" y="66668"/>
                            <a:ext cx="101617" cy="187323"/>
                          </a:xfrm>
                          <a:custGeom>
                            <a:avLst/>
                            <a:gdLst>
                              <a:gd name="f0" fmla="val w"/>
                              <a:gd name="f1" fmla="val h"/>
                              <a:gd name="f2" fmla="val 0"/>
                              <a:gd name="f3" fmla="val 101616"/>
                              <a:gd name="f4" fmla="val 187325"/>
                              <a:gd name="f5" fmla="val 101614"/>
                              <a:gd name="f6" fmla="val 47629"/>
                              <a:gd name="f7" fmla="val 47628"/>
                              <a:gd name="f8" fmla="val 95263"/>
                              <a:gd name="f9" fmla="val 50803"/>
                              <a:gd name="f10" fmla="val 88912"/>
                              <a:gd name="f11" fmla="val 53975"/>
                              <a:gd name="f12" fmla="val 79389"/>
                              <a:gd name="f13" fmla="val 63500"/>
                              <a:gd name="f14" fmla="val 73034"/>
                              <a:gd name="f15" fmla="val 79378"/>
                              <a:gd name="f16" fmla="val 69859"/>
                              <a:gd name="f17" fmla="val 92075"/>
                              <a:gd name="f18" fmla="val 114300"/>
                              <a:gd name="f19" fmla="val 130175"/>
                              <a:gd name="f20" fmla="val 139703"/>
                              <a:gd name="f21" fmla="val 82564"/>
                              <a:gd name="f22" fmla="val 63508"/>
                              <a:gd name="f23" fmla="val 184150"/>
                              <a:gd name="f24" fmla="val 44454"/>
                              <a:gd name="f25" fmla="val 174625"/>
                              <a:gd name="f26" fmla="val 31752"/>
                              <a:gd name="f27" fmla="val 165103"/>
                              <a:gd name="f28" fmla="val 19053"/>
                              <a:gd name="f29" fmla="val 152400"/>
                              <a:gd name="f30" fmla="val 9523"/>
                              <a:gd name="f31" fmla="val 136528"/>
                              <a:gd name="f32" fmla="val 3172"/>
                              <a:gd name="f33" fmla="val 117475"/>
                              <a:gd name="f34" fmla="val 98425"/>
                              <a:gd name="f35" fmla="val 76203"/>
                              <a:gd name="f36" fmla="val 57150"/>
                              <a:gd name="f37" fmla="val 15875"/>
                              <a:gd name="f38" fmla="val 41275"/>
                              <a:gd name="f39" fmla="val 28580"/>
                              <a:gd name="f40" fmla="val 25400"/>
                              <a:gd name="f41" fmla="val 60332"/>
                              <a:gd name="f42" fmla="val 6350"/>
                              <a:gd name="f43" fmla="val 3175"/>
                              <a:gd name="f44" fmla="*/ f0 1 101616"/>
                              <a:gd name="f45" fmla="*/ f1 1 187325"/>
                              <a:gd name="f46" fmla="val f2"/>
                              <a:gd name="f47" fmla="val f3"/>
                              <a:gd name="f48" fmla="val f4"/>
                              <a:gd name="f49" fmla="+- f48 0 f46"/>
                              <a:gd name="f50" fmla="+- f47 0 f46"/>
                              <a:gd name="f51" fmla="*/ f50 1 101616"/>
                              <a:gd name="f52" fmla="*/ f49 1 187325"/>
                              <a:gd name="f53" fmla="*/ 0 1 f51"/>
                              <a:gd name="f54" fmla="*/ 101616 1 f51"/>
                              <a:gd name="f55" fmla="*/ 0 1 f52"/>
                              <a:gd name="f56" fmla="*/ 187325 1 f52"/>
                              <a:gd name="f57" fmla="*/ f53 f44 1"/>
                              <a:gd name="f58" fmla="*/ f54 f44 1"/>
                              <a:gd name="f59" fmla="*/ f56 f45 1"/>
                              <a:gd name="f60" fmla="*/ f55 f45 1"/>
                            </a:gdLst>
                            <a:ahLst/>
                            <a:cxnLst>
                              <a:cxn ang="3cd4">
                                <a:pos x="hc" y="t"/>
                              </a:cxn>
                              <a:cxn ang="0">
                                <a:pos x="r" y="vc"/>
                              </a:cxn>
                              <a:cxn ang="cd4">
                                <a:pos x="hc" y="b"/>
                              </a:cxn>
                              <a:cxn ang="cd2">
                                <a:pos x="l" y="vc"/>
                              </a:cxn>
                            </a:cxnLst>
                            <a:rect l="f57" t="f60" r="f58" b="f59"/>
                            <a:pathLst>
                              <a:path w="101616" h="187325">
                                <a:moveTo>
                                  <a:pt x="f5" y="f2"/>
                                </a:moveTo>
                                <a:lnTo>
                                  <a:pt x="f3" y="f2"/>
                                </a:lnTo>
                                <a:lnTo>
                                  <a:pt x="f3" y="f6"/>
                                </a:lnTo>
                                <a:lnTo>
                                  <a:pt x="f5" y="f7"/>
                                </a:lnTo>
                                <a:lnTo>
                                  <a:pt x="f8" y="f9"/>
                                </a:lnTo>
                                <a:lnTo>
                                  <a:pt x="f10" y="f11"/>
                                </a:lnTo>
                                <a:lnTo>
                                  <a:pt x="f12" y="f13"/>
                                </a:lnTo>
                                <a:lnTo>
                                  <a:pt x="f14" y="f15"/>
                                </a:lnTo>
                                <a:lnTo>
                                  <a:pt x="f16" y="f17"/>
                                </a:lnTo>
                                <a:lnTo>
                                  <a:pt x="f14" y="f18"/>
                                </a:lnTo>
                                <a:lnTo>
                                  <a:pt x="f12" y="f19"/>
                                </a:lnTo>
                                <a:lnTo>
                                  <a:pt x="f10" y="f20"/>
                                </a:lnTo>
                                <a:lnTo>
                                  <a:pt x="f3" y="f20"/>
                                </a:lnTo>
                                <a:lnTo>
                                  <a:pt x="f3" y="f4"/>
                                </a:lnTo>
                                <a:lnTo>
                                  <a:pt x="f21" y="f4"/>
                                </a:lnTo>
                                <a:lnTo>
                                  <a:pt x="f22" y="f23"/>
                                </a:lnTo>
                                <a:lnTo>
                                  <a:pt x="f24" y="f25"/>
                                </a:lnTo>
                                <a:lnTo>
                                  <a:pt x="f26" y="f27"/>
                                </a:lnTo>
                                <a:lnTo>
                                  <a:pt x="f28" y="f29"/>
                                </a:lnTo>
                                <a:lnTo>
                                  <a:pt x="f30" y="f31"/>
                                </a:lnTo>
                                <a:lnTo>
                                  <a:pt x="f32" y="f33"/>
                                </a:lnTo>
                                <a:lnTo>
                                  <a:pt x="f2" y="f34"/>
                                </a:lnTo>
                                <a:lnTo>
                                  <a:pt x="f32" y="f35"/>
                                </a:lnTo>
                                <a:lnTo>
                                  <a:pt x="f30" y="f36"/>
                                </a:lnTo>
                                <a:lnTo>
                                  <a:pt x="f37" y="f38"/>
                                </a:lnTo>
                                <a:lnTo>
                                  <a:pt x="f39" y="f40"/>
                                </a:lnTo>
                                <a:lnTo>
                                  <a:pt x="f24" y="f37"/>
                                </a:lnTo>
                                <a:lnTo>
                                  <a:pt x="f41" y="f42"/>
                                </a:lnTo>
                                <a:lnTo>
                                  <a:pt x="f12" y="f43"/>
                                </a:lnTo>
                                <a:lnTo>
                                  <a:pt x="f5" y="f2"/>
                                </a:lnTo>
                                <a:close/>
                              </a:path>
                            </a:pathLst>
                          </a:custGeom>
                          <a:solidFill>
                            <a:srgbClr val="010101"/>
                          </a:solidFill>
                          <a:ln cap="flat">
                            <a:noFill/>
                            <a:prstDash val="solid"/>
                          </a:ln>
                        </wps:spPr>
                        <wps:bodyPr lIns="0" tIns="0" rIns="0" bIns="0"/>
                      </wps:wsp>
                      <wps:wsp>
                        <wps:cNvPr id="1164616186" name="Shape 10"/>
                        <wps:cNvSpPr/>
                        <wps:spPr>
                          <a:xfrm>
                            <a:off x="733558" y="66668"/>
                            <a:ext cx="101617" cy="187323"/>
                          </a:xfrm>
                          <a:custGeom>
                            <a:avLst/>
                            <a:gdLst>
                              <a:gd name="f0" fmla="val w"/>
                              <a:gd name="f1" fmla="val h"/>
                              <a:gd name="f2" fmla="val 0"/>
                              <a:gd name="f3" fmla="val 101616"/>
                              <a:gd name="f4" fmla="val 187325"/>
                              <a:gd name="f5" fmla="val 22227"/>
                              <a:gd name="f6" fmla="val 3175"/>
                              <a:gd name="f7" fmla="val 41284"/>
                              <a:gd name="f8" fmla="val 9525"/>
                              <a:gd name="f9" fmla="val 60337"/>
                              <a:gd name="f10" fmla="val 15875"/>
                              <a:gd name="f11" fmla="val 73036"/>
                              <a:gd name="f12" fmla="val 25400"/>
                              <a:gd name="f13" fmla="val 85738"/>
                              <a:gd name="f14" fmla="val 41275"/>
                              <a:gd name="f15" fmla="val 95268"/>
                              <a:gd name="f16" fmla="val 57150"/>
                              <a:gd name="f17" fmla="val 98444"/>
                              <a:gd name="f18" fmla="val 73025"/>
                              <a:gd name="f19" fmla="val 92075"/>
                              <a:gd name="f20" fmla="val 117475"/>
                              <a:gd name="f21" fmla="val 92092"/>
                              <a:gd name="f22" fmla="val 136528"/>
                              <a:gd name="f23" fmla="val 82563"/>
                              <a:gd name="f24" fmla="val 152400"/>
                              <a:gd name="f25" fmla="val 165103"/>
                              <a:gd name="f26" fmla="val 57158"/>
                              <a:gd name="f27" fmla="val 174625"/>
                              <a:gd name="f28" fmla="val 184150"/>
                              <a:gd name="f29" fmla="val 139703"/>
                              <a:gd name="f30" fmla="val 12704"/>
                              <a:gd name="f31" fmla="val 130175"/>
                              <a:gd name="f32" fmla="val 28578"/>
                              <a:gd name="f33" fmla="val 114300"/>
                              <a:gd name="f34" fmla="val 31757"/>
                              <a:gd name="f35" fmla="val 76203"/>
                              <a:gd name="f36" fmla="val 60325"/>
                              <a:gd name="f37" fmla="val 50803"/>
                              <a:gd name="f38" fmla="val 6353"/>
                              <a:gd name="f39" fmla="val 47629"/>
                              <a:gd name="f40" fmla="*/ f0 1 101616"/>
                              <a:gd name="f41" fmla="*/ f1 1 187325"/>
                              <a:gd name="f42" fmla="val f2"/>
                              <a:gd name="f43" fmla="val f3"/>
                              <a:gd name="f44" fmla="val f4"/>
                              <a:gd name="f45" fmla="+- f44 0 f42"/>
                              <a:gd name="f46" fmla="+- f43 0 f42"/>
                              <a:gd name="f47" fmla="*/ f46 1 101616"/>
                              <a:gd name="f48" fmla="*/ f45 1 187325"/>
                              <a:gd name="f49" fmla="*/ 0 1 f47"/>
                              <a:gd name="f50" fmla="*/ 101616 1 f47"/>
                              <a:gd name="f51" fmla="*/ 0 1 f48"/>
                              <a:gd name="f52" fmla="*/ 187325 1 f48"/>
                              <a:gd name="f53" fmla="*/ f49 f40 1"/>
                              <a:gd name="f54" fmla="*/ f50 f40 1"/>
                              <a:gd name="f55" fmla="*/ f52 f41 1"/>
                              <a:gd name="f56" fmla="*/ f51 f41 1"/>
                            </a:gdLst>
                            <a:ahLst/>
                            <a:cxnLst>
                              <a:cxn ang="3cd4">
                                <a:pos x="hc" y="t"/>
                              </a:cxn>
                              <a:cxn ang="0">
                                <a:pos x="r" y="vc"/>
                              </a:cxn>
                              <a:cxn ang="cd4">
                                <a:pos x="hc" y="b"/>
                              </a:cxn>
                              <a:cxn ang="cd2">
                                <a:pos x="l" y="vc"/>
                              </a:cxn>
                            </a:cxnLst>
                            <a:rect l="f53" t="f56" r="f54" b="f55"/>
                            <a:pathLst>
                              <a:path w="101616" h="187325">
                                <a:moveTo>
                                  <a:pt x="f2" y="f2"/>
                                </a:moveTo>
                                <a:lnTo>
                                  <a:pt x="f5" y="f6"/>
                                </a:lnTo>
                                <a:lnTo>
                                  <a:pt x="f7" y="f8"/>
                                </a:lnTo>
                                <a:lnTo>
                                  <a:pt x="f9" y="f10"/>
                                </a:lnTo>
                                <a:lnTo>
                                  <a:pt x="f11" y="f12"/>
                                </a:lnTo>
                                <a:lnTo>
                                  <a:pt x="f13" y="f14"/>
                                </a:lnTo>
                                <a:lnTo>
                                  <a:pt x="f15" y="f16"/>
                                </a:lnTo>
                                <a:lnTo>
                                  <a:pt x="f17" y="f18"/>
                                </a:lnTo>
                                <a:lnTo>
                                  <a:pt x="f3" y="f19"/>
                                </a:lnTo>
                                <a:lnTo>
                                  <a:pt x="f17" y="f20"/>
                                </a:lnTo>
                                <a:lnTo>
                                  <a:pt x="f21" y="f22"/>
                                </a:lnTo>
                                <a:lnTo>
                                  <a:pt x="f23" y="f24"/>
                                </a:lnTo>
                                <a:lnTo>
                                  <a:pt x="f11" y="f25"/>
                                </a:lnTo>
                                <a:lnTo>
                                  <a:pt x="f26" y="f27"/>
                                </a:lnTo>
                                <a:lnTo>
                                  <a:pt x="f7" y="f28"/>
                                </a:lnTo>
                                <a:lnTo>
                                  <a:pt x="f5" y="f4"/>
                                </a:lnTo>
                                <a:lnTo>
                                  <a:pt x="f2" y="f4"/>
                                </a:lnTo>
                                <a:lnTo>
                                  <a:pt x="f2" y="f29"/>
                                </a:lnTo>
                                <a:lnTo>
                                  <a:pt x="f30" y="f29"/>
                                </a:lnTo>
                                <a:lnTo>
                                  <a:pt x="f5" y="f31"/>
                                </a:lnTo>
                                <a:lnTo>
                                  <a:pt x="f32" y="f33"/>
                                </a:lnTo>
                                <a:lnTo>
                                  <a:pt x="f34" y="f19"/>
                                </a:lnTo>
                                <a:lnTo>
                                  <a:pt x="f32" y="f35"/>
                                </a:lnTo>
                                <a:lnTo>
                                  <a:pt x="f5" y="f36"/>
                                </a:lnTo>
                                <a:lnTo>
                                  <a:pt x="f30" y="f37"/>
                                </a:lnTo>
                                <a:lnTo>
                                  <a:pt x="f38" y="f37"/>
                                </a:lnTo>
                                <a:lnTo>
                                  <a:pt x="f2" y="f39"/>
                                </a:lnTo>
                                <a:lnTo>
                                  <a:pt x="f2" y="f2"/>
                                </a:lnTo>
                                <a:close/>
                              </a:path>
                            </a:pathLst>
                          </a:custGeom>
                          <a:solidFill>
                            <a:srgbClr val="010101"/>
                          </a:solidFill>
                          <a:ln cap="flat">
                            <a:noFill/>
                            <a:prstDash val="solid"/>
                          </a:ln>
                        </wps:spPr>
                        <wps:bodyPr lIns="0" tIns="0" rIns="0" bIns="0"/>
                      </wps:wsp>
                      <wps:wsp>
                        <wps:cNvPr id="1815352515" name="Shape 11"/>
                        <wps:cNvSpPr/>
                        <wps:spPr>
                          <a:xfrm>
                            <a:off x="854222" y="66668"/>
                            <a:ext cx="127019" cy="184151"/>
                          </a:xfrm>
                          <a:custGeom>
                            <a:avLst/>
                            <a:gdLst>
                              <a:gd name="f0" fmla="val w"/>
                              <a:gd name="f1" fmla="val h"/>
                              <a:gd name="f2" fmla="val 0"/>
                              <a:gd name="f3" fmla="val 127022"/>
                              <a:gd name="f4" fmla="val 184150"/>
                              <a:gd name="f5" fmla="val 117495"/>
                              <a:gd name="f6" fmla="val 3175"/>
                              <a:gd name="f7" fmla="val 73025"/>
                              <a:gd name="f8" fmla="val 114320"/>
                              <a:gd name="f9" fmla="val 69850"/>
                              <a:gd name="f10" fmla="val 95266"/>
                              <a:gd name="f11" fmla="val 85740"/>
                              <a:gd name="f12" fmla="val 76203"/>
                              <a:gd name="f13" fmla="val 79385"/>
                              <a:gd name="f14" fmla="val 82550"/>
                              <a:gd name="f15" fmla="val 76210"/>
                              <a:gd name="f16" fmla="val 88900"/>
                              <a:gd name="f17" fmla="val 73038"/>
                              <a:gd name="f18" fmla="val 98425"/>
                              <a:gd name="f19" fmla="val 69862"/>
                              <a:gd name="f20" fmla="val 123825"/>
                              <a:gd name="f21" fmla="val 6350"/>
                              <a:gd name="f22" fmla="val 63511"/>
                              <a:gd name="f23" fmla="val 41275"/>
                              <a:gd name="f24" fmla="val 25400"/>
                              <a:gd name="f25" fmla="val 12700"/>
                              <a:gd name="f26" fmla="val 98442"/>
                              <a:gd name="f27" fmla="*/ f0 1 127022"/>
                              <a:gd name="f28" fmla="*/ f1 1 184150"/>
                              <a:gd name="f29" fmla="val f2"/>
                              <a:gd name="f30" fmla="val f3"/>
                              <a:gd name="f31" fmla="val f4"/>
                              <a:gd name="f32" fmla="+- f31 0 f29"/>
                              <a:gd name="f33" fmla="+- f30 0 f29"/>
                              <a:gd name="f34" fmla="*/ f33 1 127022"/>
                              <a:gd name="f35" fmla="*/ f32 1 184150"/>
                              <a:gd name="f36" fmla="*/ 0 1 f34"/>
                              <a:gd name="f37" fmla="*/ 127022 1 f34"/>
                              <a:gd name="f38" fmla="*/ 0 1 f35"/>
                              <a:gd name="f39" fmla="*/ 184150 1 f35"/>
                              <a:gd name="f40" fmla="*/ f36 f27 1"/>
                              <a:gd name="f41" fmla="*/ f37 f27 1"/>
                              <a:gd name="f42" fmla="*/ f39 f28 1"/>
                              <a:gd name="f43" fmla="*/ f38 f28 1"/>
                            </a:gdLst>
                            <a:ahLst/>
                            <a:cxnLst>
                              <a:cxn ang="3cd4">
                                <a:pos x="hc" y="t"/>
                              </a:cxn>
                              <a:cxn ang="0">
                                <a:pos x="r" y="vc"/>
                              </a:cxn>
                              <a:cxn ang="cd4">
                                <a:pos x="hc" y="b"/>
                              </a:cxn>
                              <a:cxn ang="cd2">
                                <a:pos x="l" y="vc"/>
                              </a:cxn>
                            </a:cxnLst>
                            <a:rect l="f40" t="f43" r="f41" b="f42"/>
                            <a:pathLst>
                              <a:path w="127022" h="184150">
                                <a:moveTo>
                                  <a:pt x="f5" y="f2"/>
                                </a:moveTo>
                                <a:lnTo>
                                  <a:pt x="f3" y="f6"/>
                                </a:lnTo>
                                <a:lnTo>
                                  <a:pt x="f3" y="f7"/>
                                </a:lnTo>
                                <a:lnTo>
                                  <a:pt x="f8" y="f9"/>
                                </a:lnTo>
                                <a:lnTo>
                                  <a:pt x="f10" y="f7"/>
                                </a:lnTo>
                                <a:lnTo>
                                  <a:pt x="f11" y="f12"/>
                                </a:lnTo>
                                <a:lnTo>
                                  <a:pt x="f13" y="f14"/>
                                </a:lnTo>
                                <a:lnTo>
                                  <a:pt x="f15" y="f16"/>
                                </a:lnTo>
                                <a:lnTo>
                                  <a:pt x="f17" y="f18"/>
                                </a:lnTo>
                                <a:lnTo>
                                  <a:pt x="f19" y="f20"/>
                                </a:lnTo>
                                <a:lnTo>
                                  <a:pt x="f19" y="f4"/>
                                </a:lnTo>
                                <a:lnTo>
                                  <a:pt x="f2" y="f4"/>
                                </a:lnTo>
                                <a:lnTo>
                                  <a:pt x="f2" y="f21"/>
                                </a:lnTo>
                                <a:lnTo>
                                  <a:pt x="f22" y="f21"/>
                                </a:lnTo>
                                <a:lnTo>
                                  <a:pt x="f22" y="f23"/>
                                </a:lnTo>
                                <a:lnTo>
                                  <a:pt x="f17" y="f24"/>
                                </a:lnTo>
                                <a:lnTo>
                                  <a:pt x="f11" y="f25"/>
                                </a:lnTo>
                                <a:lnTo>
                                  <a:pt x="f26" y="f6"/>
                                </a:lnTo>
                                <a:lnTo>
                                  <a:pt x="f5" y="f2"/>
                                </a:lnTo>
                                <a:close/>
                              </a:path>
                            </a:pathLst>
                          </a:custGeom>
                          <a:solidFill>
                            <a:srgbClr val="010101"/>
                          </a:solidFill>
                          <a:ln cap="flat">
                            <a:noFill/>
                            <a:prstDash val="solid"/>
                          </a:ln>
                        </wps:spPr>
                        <wps:bodyPr lIns="0" tIns="0" rIns="0" bIns="0"/>
                      </wps:wsp>
                      <wps:wsp>
                        <wps:cNvPr id="976251105" name="Shape 12"/>
                        <wps:cNvSpPr/>
                        <wps:spPr>
                          <a:xfrm>
                            <a:off x="993951" y="0"/>
                            <a:ext cx="123846" cy="250819"/>
                          </a:xfrm>
                          <a:custGeom>
                            <a:avLst/>
                            <a:gdLst>
                              <a:gd name="f0" fmla="val w"/>
                              <a:gd name="f1" fmla="val h"/>
                              <a:gd name="f2" fmla="val 0"/>
                              <a:gd name="f3" fmla="val 123843"/>
                              <a:gd name="f4" fmla="val 250822"/>
                              <a:gd name="f5" fmla="val 95263"/>
                              <a:gd name="f6" fmla="val 44447"/>
                              <a:gd name="f7" fmla="val 107965"/>
                              <a:gd name="f8" fmla="val 98439"/>
                              <a:gd name="f9" fmla="val 47622"/>
                              <a:gd name="f10" fmla="val 57150"/>
                              <a:gd name="f11" fmla="val 73022"/>
                              <a:gd name="f12" fmla="val 114300"/>
                              <a:gd name="f13" fmla="val 25401"/>
                              <a:gd name="f14" fmla="val 50797"/>
                              <a:gd name="f15" fmla="val 28580"/>
                              <a:gd name="f16" fmla="val 34922"/>
                              <a:gd name="f17" fmla="val 34931"/>
                              <a:gd name="f18" fmla="val 22222"/>
                              <a:gd name="f19" fmla="val 41279"/>
                              <a:gd name="f20" fmla="val 12697"/>
                              <a:gd name="f21" fmla="val 50806"/>
                              <a:gd name="f22" fmla="val 6347"/>
                              <a:gd name="f23" fmla="val 63511"/>
                              <a:gd name="f24" fmla="val 3175"/>
                              <a:gd name="f25" fmla="*/ f0 1 123843"/>
                              <a:gd name="f26" fmla="*/ f1 1 250822"/>
                              <a:gd name="f27" fmla="val f2"/>
                              <a:gd name="f28" fmla="val f3"/>
                              <a:gd name="f29" fmla="val f4"/>
                              <a:gd name="f30" fmla="+- f29 0 f27"/>
                              <a:gd name="f31" fmla="+- f28 0 f27"/>
                              <a:gd name="f32" fmla="*/ f31 1 123843"/>
                              <a:gd name="f33" fmla="*/ f30 1 250822"/>
                              <a:gd name="f34" fmla="*/ 0 1 f32"/>
                              <a:gd name="f35" fmla="*/ 123843 1 f32"/>
                              <a:gd name="f36" fmla="*/ 0 1 f33"/>
                              <a:gd name="f37" fmla="*/ 250822 1 f33"/>
                              <a:gd name="f38" fmla="*/ f34 f25 1"/>
                              <a:gd name="f39" fmla="*/ f35 f25 1"/>
                              <a:gd name="f40" fmla="*/ f37 f26 1"/>
                              <a:gd name="f41" fmla="*/ f36 f26 1"/>
                            </a:gdLst>
                            <a:ahLst/>
                            <a:cxnLst>
                              <a:cxn ang="3cd4">
                                <a:pos x="hc" y="t"/>
                              </a:cxn>
                              <a:cxn ang="0">
                                <a:pos x="r" y="vc"/>
                              </a:cxn>
                              <a:cxn ang="cd4">
                                <a:pos x="hc" y="b"/>
                              </a:cxn>
                              <a:cxn ang="cd2">
                                <a:pos x="l" y="vc"/>
                              </a:cxn>
                            </a:cxnLst>
                            <a:rect l="f38" t="f41" r="f39" b="f40"/>
                            <a:pathLst>
                              <a:path w="123843" h="250822">
                                <a:moveTo>
                                  <a:pt x="f5" y="f2"/>
                                </a:moveTo>
                                <a:lnTo>
                                  <a:pt x="f3" y="f2"/>
                                </a:lnTo>
                                <a:lnTo>
                                  <a:pt x="f3" y="f6"/>
                                </a:lnTo>
                                <a:lnTo>
                                  <a:pt x="f7" y="f6"/>
                                </a:lnTo>
                                <a:lnTo>
                                  <a:pt x="f8" y="f9"/>
                                </a:lnTo>
                                <a:lnTo>
                                  <a:pt x="f5" y="f10"/>
                                </a:lnTo>
                                <a:lnTo>
                                  <a:pt x="f5" y="f11"/>
                                </a:lnTo>
                                <a:lnTo>
                                  <a:pt x="f3" y="f11"/>
                                </a:lnTo>
                                <a:lnTo>
                                  <a:pt x="f3" y="f12"/>
                                </a:lnTo>
                                <a:lnTo>
                                  <a:pt x="f5" y="f12"/>
                                </a:lnTo>
                                <a:lnTo>
                                  <a:pt x="f5" y="f4"/>
                                </a:lnTo>
                                <a:lnTo>
                                  <a:pt x="f13" y="f4"/>
                                </a:lnTo>
                                <a:lnTo>
                                  <a:pt x="f13" y="f12"/>
                                </a:lnTo>
                                <a:lnTo>
                                  <a:pt x="f2" y="f12"/>
                                </a:lnTo>
                                <a:lnTo>
                                  <a:pt x="f2" y="f11"/>
                                </a:lnTo>
                                <a:lnTo>
                                  <a:pt x="f13" y="f11"/>
                                </a:lnTo>
                                <a:lnTo>
                                  <a:pt x="f13" y="f14"/>
                                </a:lnTo>
                                <a:lnTo>
                                  <a:pt x="f15" y="f16"/>
                                </a:lnTo>
                                <a:lnTo>
                                  <a:pt x="f17" y="f18"/>
                                </a:lnTo>
                                <a:lnTo>
                                  <a:pt x="f19" y="f20"/>
                                </a:lnTo>
                                <a:lnTo>
                                  <a:pt x="f21" y="f22"/>
                                </a:lnTo>
                                <a:lnTo>
                                  <a:pt x="f23" y="f24"/>
                                </a:lnTo>
                                <a:lnTo>
                                  <a:pt x="f5" y="f2"/>
                                </a:lnTo>
                                <a:close/>
                              </a:path>
                            </a:pathLst>
                          </a:custGeom>
                          <a:solidFill>
                            <a:srgbClr val="010101"/>
                          </a:solidFill>
                          <a:ln cap="flat">
                            <a:noFill/>
                            <a:prstDash val="solid"/>
                          </a:ln>
                        </wps:spPr>
                        <wps:bodyPr lIns="0" tIns="0" rIns="0" bIns="0"/>
                      </wps:wsp>
                      <wps:wsp>
                        <wps:cNvPr id="2141095419" name="Shape 13"/>
                        <wps:cNvSpPr/>
                        <wps:spPr>
                          <a:xfrm>
                            <a:off x="1124144" y="66896"/>
                            <a:ext cx="100026" cy="187095"/>
                          </a:xfrm>
                          <a:custGeom>
                            <a:avLst/>
                            <a:gdLst>
                              <a:gd name="f0" fmla="val w"/>
                              <a:gd name="f1" fmla="val h"/>
                              <a:gd name="f2" fmla="val 0"/>
                              <a:gd name="f3" fmla="val 100030"/>
                              <a:gd name="f4" fmla="val 187098"/>
                              <a:gd name="f5" fmla="val 48195"/>
                              <a:gd name="f6" fmla="val 95263"/>
                              <a:gd name="f7" fmla="val 50576"/>
                              <a:gd name="f8" fmla="val 85740"/>
                              <a:gd name="f9" fmla="val 53748"/>
                              <a:gd name="f10" fmla="val 76213"/>
                              <a:gd name="f11" fmla="val 63273"/>
                              <a:gd name="f12" fmla="val 73038"/>
                              <a:gd name="f13" fmla="val 79151"/>
                              <a:gd name="f14" fmla="val 69862"/>
                              <a:gd name="f15" fmla="val 91848"/>
                              <a:gd name="f16" fmla="val 114073"/>
                              <a:gd name="f17" fmla="val 79389"/>
                              <a:gd name="f18" fmla="val 129948"/>
                              <a:gd name="f19" fmla="val 88912"/>
                              <a:gd name="f20" fmla="val 139476"/>
                              <a:gd name="f21" fmla="val 60332"/>
                              <a:gd name="f22" fmla="val 183923"/>
                              <a:gd name="f23" fmla="val 44458"/>
                              <a:gd name="f24" fmla="val 174398"/>
                              <a:gd name="f25" fmla="val 28580"/>
                              <a:gd name="f26" fmla="val 164876"/>
                              <a:gd name="f27" fmla="val 19053"/>
                              <a:gd name="f28" fmla="val 152173"/>
                              <a:gd name="f29" fmla="val 9523"/>
                              <a:gd name="f30" fmla="val 136301"/>
                              <a:gd name="f31" fmla="val 3172"/>
                              <a:gd name="f32" fmla="val 117248"/>
                              <a:gd name="f33" fmla="val 98198"/>
                              <a:gd name="f34" fmla="val 75976"/>
                              <a:gd name="f35" fmla="val 56923"/>
                              <a:gd name="f36" fmla="val 15878"/>
                              <a:gd name="f37" fmla="val 41048"/>
                              <a:gd name="f38" fmla="val 25173"/>
                              <a:gd name="f39" fmla="val 15648"/>
                              <a:gd name="f40" fmla="val 6123"/>
                              <a:gd name="f41" fmla="val 2948"/>
                              <a:gd name="f42" fmla="*/ f0 1 100030"/>
                              <a:gd name="f43" fmla="*/ f1 1 187098"/>
                              <a:gd name="f44" fmla="val f2"/>
                              <a:gd name="f45" fmla="val f3"/>
                              <a:gd name="f46" fmla="val f4"/>
                              <a:gd name="f47" fmla="+- f46 0 f44"/>
                              <a:gd name="f48" fmla="+- f45 0 f44"/>
                              <a:gd name="f49" fmla="*/ f48 1 100030"/>
                              <a:gd name="f50" fmla="*/ f47 1 187098"/>
                              <a:gd name="f51" fmla="*/ 0 1 f49"/>
                              <a:gd name="f52" fmla="*/ 100030 1 f49"/>
                              <a:gd name="f53" fmla="*/ 0 1 f50"/>
                              <a:gd name="f54" fmla="*/ 187098 1 f50"/>
                              <a:gd name="f55" fmla="*/ f51 f42 1"/>
                              <a:gd name="f56" fmla="*/ f52 f42 1"/>
                              <a:gd name="f57" fmla="*/ f54 f43 1"/>
                              <a:gd name="f58" fmla="*/ f53 f43 1"/>
                            </a:gdLst>
                            <a:ahLst/>
                            <a:cxnLst>
                              <a:cxn ang="3cd4">
                                <a:pos x="hc" y="t"/>
                              </a:cxn>
                              <a:cxn ang="0">
                                <a:pos x="r" y="vc"/>
                              </a:cxn>
                              <a:cxn ang="cd4">
                                <a:pos x="hc" y="b"/>
                              </a:cxn>
                              <a:cxn ang="cd2">
                                <a:pos x="l" y="vc"/>
                              </a:cxn>
                            </a:cxnLst>
                            <a:rect l="f55" t="f58" r="f56" b="f57"/>
                            <a:pathLst>
                              <a:path w="100030" h="187098">
                                <a:moveTo>
                                  <a:pt x="f3" y="f2"/>
                                </a:moveTo>
                                <a:lnTo>
                                  <a:pt x="f3" y="f5"/>
                                </a:lnTo>
                                <a:lnTo>
                                  <a:pt x="f6" y="f7"/>
                                </a:lnTo>
                                <a:lnTo>
                                  <a:pt x="f8" y="f9"/>
                                </a:lnTo>
                                <a:lnTo>
                                  <a:pt x="f10" y="f11"/>
                                </a:lnTo>
                                <a:lnTo>
                                  <a:pt x="f12" y="f13"/>
                                </a:lnTo>
                                <a:lnTo>
                                  <a:pt x="f14" y="f15"/>
                                </a:lnTo>
                                <a:lnTo>
                                  <a:pt x="f12" y="f16"/>
                                </a:lnTo>
                                <a:lnTo>
                                  <a:pt x="f17" y="f18"/>
                                </a:lnTo>
                                <a:lnTo>
                                  <a:pt x="f19" y="f20"/>
                                </a:lnTo>
                                <a:lnTo>
                                  <a:pt x="f3" y="f20"/>
                                </a:lnTo>
                                <a:lnTo>
                                  <a:pt x="f3" y="f4"/>
                                </a:lnTo>
                                <a:lnTo>
                                  <a:pt x="f17" y="f4"/>
                                </a:lnTo>
                                <a:lnTo>
                                  <a:pt x="f21" y="f22"/>
                                </a:lnTo>
                                <a:lnTo>
                                  <a:pt x="f23" y="f24"/>
                                </a:lnTo>
                                <a:lnTo>
                                  <a:pt x="f25" y="f26"/>
                                </a:lnTo>
                                <a:lnTo>
                                  <a:pt x="f27" y="f28"/>
                                </a:lnTo>
                                <a:lnTo>
                                  <a:pt x="f29" y="f30"/>
                                </a:lnTo>
                                <a:lnTo>
                                  <a:pt x="f31" y="f32"/>
                                </a:lnTo>
                                <a:lnTo>
                                  <a:pt x="f2" y="f33"/>
                                </a:lnTo>
                                <a:lnTo>
                                  <a:pt x="f31" y="f34"/>
                                </a:lnTo>
                                <a:lnTo>
                                  <a:pt x="f29" y="f35"/>
                                </a:lnTo>
                                <a:lnTo>
                                  <a:pt x="f36" y="f37"/>
                                </a:lnTo>
                                <a:lnTo>
                                  <a:pt x="f25" y="f38"/>
                                </a:lnTo>
                                <a:lnTo>
                                  <a:pt x="f23" y="f39"/>
                                </a:lnTo>
                                <a:lnTo>
                                  <a:pt x="f21" y="f40"/>
                                </a:lnTo>
                                <a:lnTo>
                                  <a:pt x="f17" y="f41"/>
                                </a:lnTo>
                                <a:lnTo>
                                  <a:pt x="f3" y="f2"/>
                                </a:lnTo>
                                <a:close/>
                              </a:path>
                            </a:pathLst>
                          </a:custGeom>
                          <a:solidFill>
                            <a:srgbClr val="010101"/>
                          </a:solidFill>
                          <a:ln cap="flat">
                            <a:noFill/>
                            <a:prstDash val="solid"/>
                          </a:ln>
                        </wps:spPr>
                        <wps:bodyPr lIns="0" tIns="0" rIns="0" bIns="0"/>
                      </wps:wsp>
                      <wps:wsp>
                        <wps:cNvPr id="131812834" name="Shape 14"/>
                        <wps:cNvSpPr/>
                        <wps:spPr>
                          <a:xfrm>
                            <a:off x="1224179" y="66668"/>
                            <a:ext cx="103199" cy="187323"/>
                          </a:xfrm>
                          <a:custGeom>
                            <a:avLst/>
                            <a:gdLst>
                              <a:gd name="f0" fmla="val w"/>
                              <a:gd name="f1" fmla="val h"/>
                              <a:gd name="f2" fmla="val 0"/>
                              <a:gd name="f3" fmla="val 103202"/>
                              <a:gd name="f4" fmla="val 187325"/>
                              <a:gd name="f5" fmla="val 1588"/>
                              <a:gd name="f6" fmla="val 23813"/>
                              <a:gd name="f7" fmla="val 3175"/>
                              <a:gd name="f8" fmla="val 42870"/>
                              <a:gd name="f9" fmla="val 9525"/>
                              <a:gd name="f10" fmla="val 61923"/>
                              <a:gd name="f11" fmla="val 15875"/>
                              <a:gd name="f12" fmla="val 74622"/>
                              <a:gd name="f13" fmla="val 25400"/>
                              <a:gd name="f14" fmla="val 87327"/>
                              <a:gd name="f15" fmla="val 41275"/>
                              <a:gd name="f16" fmla="val 93678"/>
                              <a:gd name="f17" fmla="val 57150"/>
                              <a:gd name="f18" fmla="val 100030"/>
                              <a:gd name="f19" fmla="val 73025"/>
                              <a:gd name="f20" fmla="val 92075"/>
                              <a:gd name="f21" fmla="val 117475"/>
                              <a:gd name="f22" fmla="val 136528"/>
                              <a:gd name="f23" fmla="val 84152"/>
                              <a:gd name="f24" fmla="val 152400"/>
                              <a:gd name="f25" fmla="val 71450"/>
                              <a:gd name="f26" fmla="val 165103"/>
                              <a:gd name="f27" fmla="val 58747"/>
                              <a:gd name="f28" fmla="val 174625"/>
                              <a:gd name="f29" fmla="val 39694"/>
                              <a:gd name="f30" fmla="val 184150"/>
                              <a:gd name="f31" fmla="val 20638"/>
                              <a:gd name="f32" fmla="val 139703"/>
                              <a:gd name="f33" fmla="val 14290"/>
                              <a:gd name="f34" fmla="val 130175"/>
                              <a:gd name="f35" fmla="val 30168"/>
                              <a:gd name="f36" fmla="val 114300"/>
                              <a:gd name="f37" fmla="val 76203"/>
                              <a:gd name="f38" fmla="val 60325"/>
                              <a:gd name="f39" fmla="val 50803"/>
                              <a:gd name="f40" fmla="val 7939"/>
                              <a:gd name="f41" fmla="val 47628"/>
                              <a:gd name="f42" fmla="val 48421"/>
                              <a:gd name="f43" fmla="val 227"/>
                              <a:gd name="f44" fmla="*/ f0 1 103202"/>
                              <a:gd name="f45" fmla="*/ f1 1 187325"/>
                              <a:gd name="f46" fmla="val f2"/>
                              <a:gd name="f47" fmla="val f3"/>
                              <a:gd name="f48" fmla="val f4"/>
                              <a:gd name="f49" fmla="+- f48 0 f46"/>
                              <a:gd name="f50" fmla="+- f47 0 f46"/>
                              <a:gd name="f51" fmla="*/ f50 1 103202"/>
                              <a:gd name="f52" fmla="*/ f49 1 187325"/>
                              <a:gd name="f53" fmla="*/ 0 1 f51"/>
                              <a:gd name="f54" fmla="*/ 103202 1 f51"/>
                              <a:gd name="f55" fmla="*/ 0 1 f52"/>
                              <a:gd name="f56" fmla="*/ 187325 1 f52"/>
                              <a:gd name="f57" fmla="*/ f53 f44 1"/>
                              <a:gd name="f58" fmla="*/ f54 f44 1"/>
                              <a:gd name="f59" fmla="*/ f56 f45 1"/>
                              <a:gd name="f60" fmla="*/ f55 f45 1"/>
                            </a:gdLst>
                            <a:ahLst/>
                            <a:cxnLst>
                              <a:cxn ang="3cd4">
                                <a:pos x="hc" y="t"/>
                              </a:cxn>
                              <a:cxn ang="0">
                                <a:pos x="r" y="vc"/>
                              </a:cxn>
                              <a:cxn ang="cd4">
                                <a:pos x="hc" y="b"/>
                              </a:cxn>
                              <a:cxn ang="cd2">
                                <a:pos x="l" y="vc"/>
                              </a:cxn>
                            </a:cxnLst>
                            <a:rect l="f57" t="f60" r="f58" b="f59"/>
                            <a:pathLst>
                              <a:path w="103202" h="187325">
                                <a:moveTo>
                                  <a:pt x="f5" y="f2"/>
                                </a:moveTo>
                                <a:lnTo>
                                  <a:pt x="f6" y="f7"/>
                                </a:lnTo>
                                <a:lnTo>
                                  <a:pt x="f8" y="f9"/>
                                </a:lnTo>
                                <a:lnTo>
                                  <a:pt x="f10" y="f11"/>
                                </a:lnTo>
                                <a:lnTo>
                                  <a:pt x="f12" y="f13"/>
                                </a:lnTo>
                                <a:lnTo>
                                  <a:pt x="f14" y="f15"/>
                                </a:lnTo>
                                <a:lnTo>
                                  <a:pt x="f16" y="f17"/>
                                </a:lnTo>
                                <a:lnTo>
                                  <a:pt x="f18" y="f19"/>
                                </a:lnTo>
                                <a:lnTo>
                                  <a:pt x="f3" y="f20"/>
                                </a:lnTo>
                                <a:lnTo>
                                  <a:pt x="f18" y="f21"/>
                                </a:lnTo>
                                <a:lnTo>
                                  <a:pt x="f16" y="f22"/>
                                </a:lnTo>
                                <a:lnTo>
                                  <a:pt x="f23" y="f24"/>
                                </a:lnTo>
                                <a:lnTo>
                                  <a:pt x="f25" y="f26"/>
                                </a:lnTo>
                                <a:lnTo>
                                  <a:pt x="f27" y="f28"/>
                                </a:lnTo>
                                <a:lnTo>
                                  <a:pt x="f29" y="f30"/>
                                </a:lnTo>
                                <a:lnTo>
                                  <a:pt x="f31" y="f4"/>
                                </a:lnTo>
                                <a:lnTo>
                                  <a:pt x="f2" y="f4"/>
                                </a:lnTo>
                                <a:lnTo>
                                  <a:pt x="f2" y="f32"/>
                                </a:lnTo>
                                <a:lnTo>
                                  <a:pt x="f33" y="f32"/>
                                </a:lnTo>
                                <a:lnTo>
                                  <a:pt x="f6" y="f34"/>
                                </a:lnTo>
                                <a:lnTo>
                                  <a:pt x="f35" y="f36"/>
                                </a:lnTo>
                                <a:lnTo>
                                  <a:pt x="f35" y="f37"/>
                                </a:lnTo>
                                <a:lnTo>
                                  <a:pt x="f6" y="f38"/>
                                </a:lnTo>
                                <a:lnTo>
                                  <a:pt x="f33" y="f39"/>
                                </a:lnTo>
                                <a:lnTo>
                                  <a:pt x="f40" y="f39"/>
                                </a:lnTo>
                                <a:lnTo>
                                  <a:pt x="f5" y="f41"/>
                                </a:lnTo>
                                <a:lnTo>
                                  <a:pt x="f2" y="f42"/>
                                </a:lnTo>
                                <a:lnTo>
                                  <a:pt x="f2" y="f43"/>
                                </a:lnTo>
                                <a:lnTo>
                                  <a:pt x="f5" y="f2"/>
                                </a:lnTo>
                                <a:close/>
                              </a:path>
                            </a:pathLst>
                          </a:custGeom>
                          <a:solidFill>
                            <a:srgbClr val="010101"/>
                          </a:solidFill>
                          <a:ln cap="flat">
                            <a:noFill/>
                            <a:prstDash val="solid"/>
                          </a:ln>
                        </wps:spPr>
                        <wps:bodyPr lIns="0" tIns="0" rIns="0" bIns="0"/>
                      </wps:wsp>
                      <wps:wsp>
                        <wps:cNvPr id="1958145818" name="Shape 7069"/>
                        <wps:cNvSpPr/>
                        <wps:spPr>
                          <a:xfrm>
                            <a:off x="1349607" y="6345"/>
                            <a:ext cx="69860" cy="244473"/>
                          </a:xfrm>
                          <a:custGeom>
                            <a:avLst/>
                            <a:gdLst>
                              <a:gd name="f0" fmla="val w"/>
                              <a:gd name="f1" fmla="val h"/>
                              <a:gd name="f2" fmla="val 0"/>
                              <a:gd name="f3" fmla="val 69862"/>
                              <a:gd name="f4" fmla="val 244475"/>
                              <a:gd name="f5" fmla="*/ f0 1 69862"/>
                              <a:gd name="f6" fmla="*/ f1 1 244475"/>
                              <a:gd name="f7" fmla="val f2"/>
                              <a:gd name="f8" fmla="val f3"/>
                              <a:gd name="f9" fmla="val f4"/>
                              <a:gd name="f10" fmla="+- f9 0 f7"/>
                              <a:gd name="f11" fmla="+- f8 0 f7"/>
                              <a:gd name="f12" fmla="*/ f11 1 69862"/>
                              <a:gd name="f13" fmla="*/ f10 1 244475"/>
                              <a:gd name="f14" fmla="*/ 0 1 f12"/>
                              <a:gd name="f15" fmla="*/ 69862 1 f12"/>
                              <a:gd name="f16" fmla="*/ 0 1 f13"/>
                              <a:gd name="f17" fmla="*/ 244475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69862" h="244475">
                                <a:moveTo>
                                  <a:pt x="f2" y="f2"/>
                                </a:moveTo>
                                <a:lnTo>
                                  <a:pt x="f3" y="f2"/>
                                </a:lnTo>
                                <a:lnTo>
                                  <a:pt x="f3" y="f4"/>
                                </a:lnTo>
                                <a:lnTo>
                                  <a:pt x="f2" y="f4"/>
                                </a:lnTo>
                                <a:lnTo>
                                  <a:pt x="f2" y="f2"/>
                                </a:lnTo>
                              </a:path>
                            </a:pathLst>
                          </a:custGeom>
                          <a:noFill/>
                          <a:ln cap="flat">
                            <a:noFill/>
                            <a:prstDash val="solid"/>
                          </a:ln>
                        </wps:spPr>
                        <wps:bodyPr lIns="0" tIns="0" rIns="0" bIns="0"/>
                      </wps:wsp>
                      <wps:wsp>
                        <wps:cNvPr id="1479386425" name="Shape 16"/>
                        <wps:cNvSpPr/>
                        <wps:spPr>
                          <a:xfrm>
                            <a:off x="1448052" y="6336"/>
                            <a:ext cx="206416" cy="244473"/>
                          </a:xfrm>
                          <a:custGeom>
                            <a:avLst/>
                            <a:gdLst>
                              <a:gd name="f0" fmla="val w"/>
                              <a:gd name="f1" fmla="val h"/>
                              <a:gd name="f2" fmla="val 0"/>
                              <a:gd name="f3" fmla="val 206414"/>
                              <a:gd name="f4" fmla="val 244475"/>
                              <a:gd name="f5" fmla="val 69865"/>
                              <a:gd name="f6" fmla="val 120650"/>
                              <a:gd name="f7" fmla="val 114320"/>
                              <a:gd name="f8" fmla="val 66675"/>
                              <a:gd name="f9" fmla="val 196884"/>
                              <a:gd name="f10" fmla="val 133376"/>
                              <a:gd name="f11" fmla="val 136528"/>
                              <a:gd name="f12" fmla="val 120674"/>
                              <a:gd name="f13" fmla="val 82564"/>
                              <a:gd name="f14" fmla="val 180975"/>
                              <a:gd name="f15" fmla="val 193678"/>
                              <a:gd name="f16" fmla="*/ f0 1 206414"/>
                              <a:gd name="f17" fmla="*/ f1 1 244475"/>
                              <a:gd name="f18" fmla="val f2"/>
                              <a:gd name="f19" fmla="val f3"/>
                              <a:gd name="f20" fmla="val f4"/>
                              <a:gd name="f21" fmla="+- f20 0 f18"/>
                              <a:gd name="f22" fmla="+- f19 0 f18"/>
                              <a:gd name="f23" fmla="*/ f22 1 206414"/>
                              <a:gd name="f24" fmla="*/ f21 1 244475"/>
                              <a:gd name="f25" fmla="*/ 0 1 f23"/>
                              <a:gd name="f26" fmla="*/ 206414 1 f23"/>
                              <a:gd name="f27" fmla="*/ 0 1 f24"/>
                              <a:gd name="f28" fmla="*/ 244475 1 f24"/>
                              <a:gd name="f29" fmla="*/ f25 f16 1"/>
                              <a:gd name="f30" fmla="*/ f26 f16 1"/>
                              <a:gd name="f31" fmla="*/ f28 f17 1"/>
                              <a:gd name="f32" fmla="*/ f27 f17 1"/>
                            </a:gdLst>
                            <a:ahLst/>
                            <a:cxnLst>
                              <a:cxn ang="3cd4">
                                <a:pos x="hc" y="t"/>
                              </a:cxn>
                              <a:cxn ang="0">
                                <a:pos x="r" y="vc"/>
                              </a:cxn>
                              <a:cxn ang="cd4">
                                <a:pos x="hc" y="b"/>
                              </a:cxn>
                              <a:cxn ang="cd2">
                                <a:pos x="l" y="vc"/>
                              </a:cxn>
                            </a:cxnLst>
                            <a:rect l="f29" t="f32" r="f30" b="f31"/>
                            <a:pathLst>
                              <a:path w="206414" h="244475">
                                <a:moveTo>
                                  <a:pt x="f2" y="f2"/>
                                </a:moveTo>
                                <a:lnTo>
                                  <a:pt x="f5" y="f2"/>
                                </a:lnTo>
                                <a:lnTo>
                                  <a:pt x="f5" y="f6"/>
                                </a:lnTo>
                                <a:lnTo>
                                  <a:pt x="f7" y="f8"/>
                                </a:lnTo>
                                <a:lnTo>
                                  <a:pt x="f9" y="f8"/>
                                </a:lnTo>
                                <a:lnTo>
                                  <a:pt x="f10" y="f11"/>
                                </a:lnTo>
                                <a:lnTo>
                                  <a:pt x="f3" y="f4"/>
                                </a:lnTo>
                                <a:lnTo>
                                  <a:pt x="f12" y="f4"/>
                                </a:lnTo>
                                <a:lnTo>
                                  <a:pt x="f13" y="f14"/>
                                </a:lnTo>
                                <a:lnTo>
                                  <a:pt x="f5" y="f15"/>
                                </a:lnTo>
                                <a:lnTo>
                                  <a:pt x="f5" y="f4"/>
                                </a:lnTo>
                                <a:lnTo>
                                  <a:pt x="f2" y="f4"/>
                                </a:lnTo>
                                <a:lnTo>
                                  <a:pt x="f2" y="f2"/>
                                </a:lnTo>
                                <a:close/>
                              </a:path>
                            </a:pathLst>
                          </a:custGeom>
                          <a:solidFill>
                            <a:srgbClr val="010101"/>
                          </a:solidFill>
                          <a:ln cap="flat">
                            <a:noFill/>
                            <a:prstDash val="solid"/>
                          </a:ln>
                        </wps:spPr>
                        <wps:bodyPr lIns="0" tIns="0" rIns="0" bIns="0"/>
                      </wps:wsp>
                      <wps:wsp>
                        <wps:cNvPr id="1293440708" name="Shape 17"/>
                        <wps:cNvSpPr/>
                        <wps:spPr>
                          <a:xfrm>
                            <a:off x="1749730" y="15864"/>
                            <a:ext cx="206407" cy="238128"/>
                          </a:xfrm>
                          <a:custGeom>
                            <a:avLst/>
                            <a:gdLst>
                              <a:gd name="f0" fmla="val w"/>
                              <a:gd name="f1" fmla="val h"/>
                              <a:gd name="f2" fmla="val 0"/>
                              <a:gd name="f3" fmla="val 206410"/>
                              <a:gd name="f4" fmla="val 238125"/>
                              <a:gd name="f5" fmla="val 127022"/>
                              <a:gd name="f6" fmla="val 146075"/>
                              <a:gd name="f7" fmla="val 165132"/>
                              <a:gd name="f8" fmla="val 6350"/>
                              <a:gd name="f9" fmla="val 187360"/>
                              <a:gd name="f10" fmla="val 12703"/>
                              <a:gd name="f11" fmla="val 22225"/>
                              <a:gd name="f12" fmla="val 41278"/>
                              <a:gd name="f13" fmla="val 184182"/>
                              <a:gd name="f14" fmla="val 28575"/>
                              <a:gd name="f15" fmla="val 142900"/>
                              <a:gd name="f16" fmla="val 19050"/>
                              <a:gd name="f17" fmla="val 123846"/>
                              <a:gd name="f18" fmla="val 15878"/>
                              <a:gd name="f19" fmla="val 107972"/>
                              <a:gd name="f20" fmla="val 95266"/>
                              <a:gd name="f21" fmla="val 79392"/>
                              <a:gd name="f22" fmla="val 25400"/>
                              <a:gd name="f23" fmla="val 66686"/>
                              <a:gd name="f24" fmla="val 34925"/>
                              <a:gd name="f25" fmla="val 47636"/>
                              <a:gd name="f26" fmla="val 50800"/>
                              <a:gd name="f27" fmla="val 34931"/>
                              <a:gd name="f28" fmla="val 69853"/>
                              <a:gd name="f29" fmla="val 25404"/>
                              <a:gd name="f30" fmla="val 92075"/>
                              <a:gd name="f31" fmla="val 22232"/>
                              <a:gd name="f32" fmla="val 117475"/>
                              <a:gd name="f33" fmla="val 139700"/>
                              <a:gd name="f34" fmla="val 28580"/>
                              <a:gd name="f35" fmla="val 158753"/>
                              <a:gd name="f36" fmla="val 38107"/>
                              <a:gd name="f37" fmla="val 174625"/>
                              <a:gd name="f38" fmla="val 50812"/>
                              <a:gd name="f39" fmla="val 190503"/>
                              <a:gd name="f40" fmla="val 203200"/>
                              <a:gd name="f41" fmla="val 82564"/>
                              <a:gd name="f42" fmla="val 212728"/>
                              <a:gd name="f43" fmla="val 104796"/>
                              <a:gd name="f44" fmla="val 219078"/>
                              <a:gd name="f45" fmla="val 222250"/>
                              <a:gd name="f46" fmla="val 215903"/>
                              <a:gd name="f47" fmla="val 209550"/>
                              <a:gd name="f48" fmla="val 196850"/>
                              <a:gd name="f49" fmla="val 225425"/>
                              <a:gd name="f50" fmla="val 231775"/>
                              <a:gd name="f51" fmla="val 88915"/>
                              <a:gd name="f52" fmla="val 69862"/>
                              <a:gd name="f53" fmla="val 53984"/>
                              <a:gd name="f54" fmla="val 31755"/>
                              <a:gd name="f55" fmla="val 200025"/>
                              <a:gd name="f56" fmla="val 15881"/>
                              <a:gd name="f57" fmla="val 6351"/>
                              <a:gd name="f58" fmla="val 149225"/>
                              <a:gd name="f59" fmla="val 3176"/>
                              <a:gd name="f60" fmla="val 95250"/>
                              <a:gd name="f61" fmla="val 9527"/>
                              <a:gd name="f62" fmla="val 73028"/>
                              <a:gd name="f63" fmla="val 53975"/>
                              <a:gd name="f64" fmla="val 57160"/>
                              <a:gd name="f65" fmla="val 76216"/>
                              <a:gd name="f66" fmla="val 9525"/>
                              <a:gd name="f67" fmla="val 101621"/>
                              <a:gd name="f68" fmla="val 3175"/>
                              <a:gd name="f69" fmla="*/ f0 1 206410"/>
                              <a:gd name="f70" fmla="*/ f1 1 238125"/>
                              <a:gd name="f71" fmla="val f2"/>
                              <a:gd name="f72" fmla="val f3"/>
                              <a:gd name="f73" fmla="val f4"/>
                              <a:gd name="f74" fmla="+- f73 0 f71"/>
                              <a:gd name="f75" fmla="+- f72 0 f71"/>
                              <a:gd name="f76" fmla="*/ f75 1 206410"/>
                              <a:gd name="f77" fmla="*/ f74 1 238125"/>
                              <a:gd name="f78" fmla="*/ 0 1 f76"/>
                              <a:gd name="f79" fmla="*/ 206410 1 f76"/>
                              <a:gd name="f80" fmla="*/ 0 1 f77"/>
                              <a:gd name="f81" fmla="*/ 238125 1 f77"/>
                              <a:gd name="f82" fmla="*/ f78 f69 1"/>
                              <a:gd name="f83" fmla="*/ f79 f69 1"/>
                              <a:gd name="f84" fmla="*/ f81 f70 1"/>
                              <a:gd name="f85" fmla="*/ f80 f70 1"/>
                            </a:gdLst>
                            <a:ahLst/>
                            <a:cxnLst>
                              <a:cxn ang="3cd4">
                                <a:pos x="hc" y="t"/>
                              </a:cxn>
                              <a:cxn ang="0">
                                <a:pos x="r" y="vc"/>
                              </a:cxn>
                              <a:cxn ang="cd4">
                                <a:pos x="hc" y="b"/>
                              </a:cxn>
                              <a:cxn ang="cd2">
                                <a:pos x="l" y="vc"/>
                              </a:cxn>
                            </a:cxnLst>
                            <a:rect l="f82" t="f85" r="f83" b="f84"/>
                            <a:pathLst>
                              <a:path w="206410" h="238125">
                                <a:moveTo>
                                  <a:pt x="f5" y="f2"/>
                                </a:moveTo>
                                <a:lnTo>
                                  <a:pt x="f6" y="f2"/>
                                </a:lnTo>
                                <a:lnTo>
                                  <a:pt x="f7" y="f8"/>
                                </a:lnTo>
                                <a:lnTo>
                                  <a:pt x="f9" y="f10"/>
                                </a:lnTo>
                                <a:lnTo>
                                  <a:pt x="f3" y="f11"/>
                                </a:lnTo>
                                <a:lnTo>
                                  <a:pt x="f3" y="f12"/>
                                </a:lnTo>
                                <a:lnTo>
                                  <a:pt x="f13" y="f14"/>
                                </a:lnTo>
                                <a:lnTo>
                                  <a:pt x="f7" y="f11"/>
                                </a:lnTo>
                                <a:lnTo>
                                  <a:pt x="f15" y="f16"/>
                                </a:lnTo>
                                <a:lnTo>
                                  <a:pt x="f17" y="f18"/>
                                </a:lnTo>
                                <a:lnTo>
                                  <a:pt x="f19" y="f18"/>
                                </a:lnTo>
                                <a:lnTo>
                                  <a:pt x="f20" y="f16"/>
                                </a:lnTo>
                                <a:lnTo>
                                  <a:pt x="f21" y="f22"/>
                                </a:lnTo>
                                <a:lnTo>
                                  <a:pt x="f23" y="f24"/>
                                </a:lnTo>
                                <a:lnTo>
                                  <a:pt x="f25" y="f26"/>
                                </a:lnTo>
                                <a:lnTo>
                                  <a:pt x="f27" y="f28"/>
                                </a:lnTo>
                                <a:lnTo>
                                  <a:pt x="f29" y="f30"/>
                                </a:lnTo>
                                <a:lnTo>
                                  <a:pt x="f31" y="f32"/>
                                </a:lnTo>
                                <a:lnTo>
                                  <a:pt x="f31" y="f33"/>
                                </a:lnTo>
                                <a:lnTo>
                                  <a:pt x="f34" y="f35"/>
                                </a:lnTo>
                                <a:lnTo>
                                  <a:pt x="f36" y="f37"/>
                                </a:lnTo>
                                <a:lnTo>
                                  <a:pt x="f38" y="f39"/>
                                </a:lnTo>
                                <a:lnTo>
                                  <a:pt x="f23" y="f40"/>
                                </a:lnTo>
                                <a:lnTo>
                                  <a:pt x="f41" y="f42"/>
                                </a:lnTo>
                                <a:lnTo>
                                  <a:pt x="f43" y="f44"/>
                                </a:lnTo>
                                <a:lnTo>
                                  <a:pt x="f17" y="f45"/>
                                </a:lnTo>
                                <a:lnTo>
                                  <a:pt x="f15" y="f44"/>
                                </a:lnTo>
                                <a:lnTo>
                                  <a:pt x="f7" y="f46"/>
                                </a:lnTo>
                                <a:lnTo>
                                  <a:pt x="f13" y="f47"/>
                                </a:lnTo>
                                <a:lnTo>
                                  <a:pt x="f3" y="f48"/>
                                </a:lnTo>
                                <a:lnTo>
                                  <a:pt x="f3" y="f46"/>
                                </a:lnTo>
                                <a:lnTo>
                                  <a:pt x="f9" y="f49"/>
                                </a:lnTo>
                                <a:lnTo>
                                  <a:pt x="f7" y="f50"/>
                                </a:lnTo>
                                <a:lnTo>
                                  <a:pt x="f6" y="f4"/>
                                </a:lnTo>
                                <a:lnTo>
                                  <a:pt x="f19" y="f4"/>
                                </a:lnTo>
                                <a:lnTo>
                                  <a:pt x="f51" y="f50"/>
                                </a:lnTo>
                                <a:lnTo>
                                  <a:pt x="f52" y="f49"/>
                                </a:lnTo>
                                <a:lnTo>
                                  <a:pt x="f53" y="f44"/>
                                </a:lnTo>
                                <a:lnTo>
                                  <a:pt x="f54" y="f55"/>
                                </a:lnTo>
                                <a:lnTo>
                                  <a:pt x="f56" y="f37"/>
                                </a:lnTo>
                                <a:lnTo>
                                  <a:pt x="f57" y="f58"/>
                                </a:lnTo>
                                <a:lnTo>
                                  <a:pt x="f2" y="f32"/>
                                </a:lnTo>
                                <a:lnTo>
                                  <a:pt x="f59" y="f60"/>
                                </a:lnTo>
                                <a:lnTo>
                                  <a:pt x="f61" y="f62"/>
                                </a:lnTo>
                                <a:lnTo>
                                  <a:pt x="f31" y="f63"/>
                                </a:lnTo>
                                <a:lnTo>
                                  <a:pt x="f36" y="f24"/>
                                </a:lnTo>
                                <a:lnTo>
                                  <a:pt x="f64" y="f16"/>
                                </a:lnTo>
                                <a:lnTo>
                                  <a:pt x="f65" y="f66"/>
                                </a:lnTo>
                                <a:lnTo>
                                  <a:pt x="f67" y="f68"/>
                                </a:lnTo>
                                <a:lnTo>
                                  <a:pt x="f5" y="f2"/>
                                </a:lnTo>
                                <a:close/>
                              </a:path>
                            </a:pathLst>
                          </a:custGeom>
                          <a:solidFill>
                            <a:srgbClr val="010101"/>
                          </a:solidFill>
                          <a:ln cap="flat">
                            <a:noFill/>
                            <a:prstDash val="solid"/>
                          </a:ln>
                        </wps:spPr>
                        <wps:bodyPr lIns="0" tIns="0" rIns="0" bIns="0"/>
                      </wps:wsp>
                      <wps:wsp>
                        <wps:cNvPr id="12085690" name="Shape 18"/>
                        <wps:cNvSpPr/>
                        <wps:spPr>
                          <a:xfrm>
                            <a:off x="1965666" y="95234"/>
                            <a:ext cx="79388" cy="158748"/>
                          </a:xfrm>
                          <a:custGeom>
                            <a:avLst/>
                            <a:gdLst>
                              <a:gd name="f0" fmla="val w"/>
                              <a:gd name="f1" fmla="val h"/>
                              <a:gd name="f2" fmla="val 0"/>
                              <a:gd name="f3" fmla="val 79387"/>
                              <a:gd name="f4" fmla="val 158750"/>
                              <a:gd name="f5" fmla="val 63511"/>
                              <a:gd name="f6" fmla="val 15875"/>
                              <a:gd name="f7" fmla="val 69862"/>
                              <a:gd name="f8" fmla="val 57160"/>
                              <a:gd name="f9" fmla="val 19053"/>
                              <a:gd name="f10" fmla="val 47633"/>
                              <a:gd name="f11" fmla="val 25400"/>
                              <a:gd name="f12" fmla="val 38106"/>
                              <a:gd name="f13" fmla="val 34925"/>
                              <a:gd name="f14" fmla="val 31755"/>
                              <a:gd name="f15" fmla="val 44450"/>
                              <a:gd name="f16" fmla="val 25401"/>
                              <a:gd name="f17" fmla="val 53975"/>
                              <a:gd name="f18" fmla="val 22229"/>
                              <a:gd name="f19" fmla="val 66675"/>
                              <a:gd name="f20" fmla="val 79378"/>
                              <a:gd name="f21" fmla="val 92075"/>
                              <a:gd name="f22" fmla="val 104778"/>
                              <a:gd name="f23" fmla="val 114300"/>
                              <a:gd name="f24" fmla="val 123825"/>
                              <a:gd name="f25" fmla="val 133353"/>
                              <a:gd name="f26" fmla="val 136528"/>
                              <a:gd name="f27" fmla="val 139703"/>
                              <a:gd name="f28" fmla="val 142874"/>
                              <a:gd name="f29" fmla="val 155575"/>
                              <a:gd name="f30" fmla="val 50809"/>
                              <a:gd name="f31" fmla="val 152400"/>
                              <a:gd name="f32" fmla="val 34931"/>
                              <a:gd name="f33" fmla="val 146050"/>
                              <a:gd name="f34" fmla="val 15878"/>
                              <a:gd name="f35" fmla="val 6351"/>
                              <a:gd name="f36" fmla="val 111128"/>
                              <a:gd name="f37" fmla="val 3175"/>
                              <a:gd name="f38" fmla="val 95250"/>
                              <a:gd name="f39" fmla="val 63500"/>
                              <a:gd name="f40" fmla="val 47628"/>
                              <a:gd name="f41" fmla="val 22228"/>
                              <a:gd name="f42" fmla="val 12700"/>
                              <a:gd name="f43" fmla="val 6350"/>
                              <a:gd name="f44" fmla="*/ f0 1 79387"/>
                              <a:gd name="f45" fmla="*/ f1 1 158750"/>
                              <a:gd name="f46" fmla="val f2"/>
                              <a:gd name="f47" fmla="val f3"/>
                              <a:gd name="f48" fmla="val f4"/>
                              <a:gd name="f49" fmla="+- f48 0 f46"/>
                              <a:gd name="f50" fmla="+- f47 0 f46"/>
                              <a:gd name="f51" fmla="*/ f50 1 79387"/>
                              <a:gd name="f52" fmla="*/ f49 1 158750"/>
                              <a:gd name="f53" fmla="*/ 0 1 f51"/>
                              <a:gd name="f54" fmla="*/ 79387 1 f51"/>
                              <a:gd name="f55" fmla="*/ 0 1 f52"/>
                              <a:gd name="f56" fmla="*/ 158750 1 f52"/>
                              <a:gd name="f57" fmla="*/ f53 f44 1"/>
                              <a:gd name="f58" fmla="*/ f54 f44 1"/>
                              <a:gd name="f59" fmla="*/ f56 f45 1"/>
                              <a:gd name="f60" fmla="*/ f55 f45 1"/>
                            </a:gdLst>
                            <a:ahLst/>
                            <a:cxnLst>
                              <a:cxn ang="3cd4">
                                <a:pos x="hc" y="t"/>
                              </a:cxn>
                              <a:cxn ang="0">
                                <a:pos x="r" y="vc"/>
                              </a:cxn>
                              <a:cxn ang="cd4">
                                <a:pos x="hc" y="b"/>
                              </a:cxn>
                              <a:cxn ang="cd2">
                                <a:pos x="l" y="vc"/>
                              </a:cxn>
                            </a:cxnLst>
                            <a:rect l="f57" t="f60" r="f58" b="f59"/>
                            <a:pathLst>
                              <a:path w="79387" h="158750">
                                <a:moveTo>
                                  <a:pt x="f5" y="f2"/>
                                </a:moveTo>
                                <a:lnTo>
                                  <a:pt x="f3" y="f2"/>
                                </a:lnTo>
                                <a:lnTo>
                                  <a:pt x="f3" y="f6"/>
                                </a:lnTo>
                                <a:lnTo>
                                  <a:pt x="f7" y="f6"/>
                                </a:lnTo>
                                <a:lnTo>
                                  <a:pt x="f8" y="f9"/>
                                </a:lnTo>
                                <a:lnTo>
                                  <a:pt x="f10" y="f11"/>
                                </a:lnTo>
                                <a:lnTo>
                                  <a:pt x="f12" y="f13"/>
                                </a:lnTo>
                                <a:lnTo>
                                  <a:pt x="f14" y="f15"/>
                                </a:lnTo>
                                <a:lnTo>
                                  <a:pt x="f16" y="f17"/>
                                </a:lnTo>
                                <a:lnTo>
                                  <a:pt x="f18" y="f19"/>
                                </a:lnTo>
                                <a:lnTo>
                                  <a:pt x="f9" y="f20"/>
                                </a:lnTo>
                                <a:lnTo>
                                  <a:pt x="f18" y="f21"/>
                                </a:lnTo>
                                <a:lnTo>
                                  <a:pt x="f16" y="f22"/>
                                </a:lnTo>
                                <a:lnTo>
                                  <a:pt x="f14" y="f23"/>
                                </a:lnTo>
                                <a:lnTo>
                                  <a:pt x="f12" y="f24"/>
                                </a:lnTo>
                                <a:lnTo>
                                  <a:pt x="f10" y="f25"/>
                                </a:lnTo>
                                <a:lnTo>
                                  <a:pt x="f8" y="f26"/>
                                </a:lnTo>
                                <a:lnTo>
                                  <a:pt x="f7" y="f27"/>
                                </a:lnTo>
                                <a:lnTo>
                                  <a:pt x="f3" y="f28"/>
                                </a:lnTo>
                                <a:lnTo>
                                  <a:pt x="f3" y="f4"/>
                                </a:lnTo>
                                <a:lnTo>
                                  <a:pt x="f5" y="f29"/>
                                </a:lnTo>
                                <a:lnTo>
                                  <a:pt x="f30" y="f31"/>
                                </a:lnTo>
                                <a:lnTo>
                                  <a:pt x="f32" y="f33"/>
                                </a:lnTo>
                                <a:lnTo>
                                  <a:pt x="f16" y="f26"/>
                                </a:lnTo>
                                <a:lnTo>
                                  <a:pt x="f34" y="f24"/>
                                </a:lnTo>
                                <a:lnTo>
                                  <a:pt x="f35" y="f36"/>
                                </a:lnTo>
                                <a:lnTo>
                                  <a:pt x="f37" y="f38"/>
                                </a:lnTo>
                                <a:lnTo>
                                  <a:pt x="f2" y="f20"/>
                                </a:lnTo>
                                <a:lnTo>
                                  <a:pt x="f37" y="f39"/>
                                </a:lnTo>
                                <a:lnTo>
                                  <a:pt x="f35" y="f40"/>
                                </a:lnTo>
                                <a:lnTo>
                                  <a:pt x="f34" y="f13"/>
                                </a:lnTo>
                                <a:lnTo>
                                  <a:pt x="f16" y="f41"/>
                                </a:lnTo>
                                <a:lnTo>
                                  <a:pt x="f32" y="f42"/>
                                </a:lnTo>
                                <a:lnTo>
                                  <a:pt x="f30" y="f43"/>
                                </a:lnTo>
                                <a:lnTo>
                                  <a:pt x="f5" y="f2"/>
                                </a:lnTo>
                                <a:close/>
                              </a:path>
                            </a:pathLst>
                          </a:custGeom>
                          <a:solidFill>
                            <a:srgbClr val="010101"/>
                          </a:solidFill>
                          <a:ln cap="flat">
                            <a:noFill/>
                            <a:prstDash val="solid"/>
                          </a:ln>
                        </wps:spPr>
                        <wps:bodyPr lIns="0" tIns="0" rIns="0" bIns="0"/>
                      </wps:wsp>
                      <wps:wsp>
                        <wps:cNvPr id="186647705" name="Shape 19"/>
                        <wps:cNvSpPr/>
                        <wps:spPr>
                          <a:xfrm>
                            <a:off x="2045054" y="95234"/>
                            <a:ext cx="79388" cy="158748"/>
                          </a:xfrm>
                          <a:custGeom>
                            <a:avLst/>
                            <a:gdLst>
                              <a:gd name="f0" fmla="val w"/>
                              <a:gd name="f1" fmla="val h"/>
                              <a:gd name="f2" fmla="val 0"/>
                              <a:gd name="f3" fmla="val 79390"/>
                              <a:gd name="f4" fmla="val 158750"/>
                              <a:gd name="f5" fmla="val 15879"/>
                              <a:gd name="f6" fmla="val 31754"/>
                              <a:gd name="f7" fmla="val 6350"/>
                              <a:gd name="f8" fmla="val 44459"/>
                              <a:gd name="f9" fmla="val 12700"/>
                              <a:gd name="f10" fmla="val 57161"/>
                              <a:gd name="f11" fmla="val 22228"/>
                              <a:gd name="f12" fmla="val 66688"/>
                              <a:gd name="f13" fmla="val 34925"/>
                              <a:gd name="f14" fmla="val 73039"/>
                              <a:gd name="f15" fmla="val 47628"/>
                              <a:gd name="f16" fmla="val 63500"/>
                              <a:gd name="f17" fmla="val 95250"/>
                              <a:gd name="f18" fmla="val 107953"/>
                              <a:gd name="f19" fmla="val 123825"/>
                              <a:gd name="f20" fmla="val 136528"/>
                              <a:gd name="f21" fmla="val 146050"/>
                              <a:gd name="f22" fmla="val 152400"/>
                              <a:gd name="f23" fmla="val 155575"/>
                              <a:gd name="f24" fmla="val 2"/>
                              <a:gd name="f25" fmla="val 142874"/>
                              <a:gd name="f26" fmla="val 142875"/>
                              <a:gd name="f27" fmla="val 12704"/>
                              <a:gd name="f28" fmla="val 139703"/>
                              <a:gd name="f29" fmla="val 25406"/>
                              <a:gd name="f30" fmla="val 34933"/>
                              <a:gd name="f31" fmla="val 130175"/>
                              <a:gd name="f32" fmla="val 50810"/>
                              <a:gd name="f33" fmla="val 114300"/>
                              <a:gd name="f34" fmla="val 104778"/>
                              <a:gd name="f35" fmla="val 60334"/>
                              <a:gd name="f36" fmla="val 92075"/>
                              <a:gd name="f37" fmla="val 66675"/>
                              <a:gd name="f38" fmla="val 53975"/>
                              <a:gd name="f39" fmla="val 44450"/>
                              <a:gd name="f40" fmla="val 25400"/>
                              <a:gd name="f41" fmla="val 19053"/>
                              <a:gd name="f42" fmla="val 15875"/>
                              <a:gd name="f43" fmla="*/ f0 1 79390"/>
                              <a:gd name="f44" fmla="*/ f1 1 158750"/>
                              <a:gd name="f45" fmla="val f2"/>
                              <a:gd name="f46" fmla="val f3"/>
                              <a:gd name="f47" fmla="val f4"/>
                              <a:gd name="f48" fmla="+- f47 0 f45"/>
                              <a:gd name="f49" fmla="+- f46 0 f45"/>
                              <a:gd name="f50" fmla="*/ f49 1 79390"/>
                              <a:gd name="f51" fmla="*/ f48 1 158750"/>
                              <a:gd name="f52" fmla="*/ 0 1 f50"/>
                              <a:gd name="f53" fmla="*/ 79390 1 f50"/>
                              <a:gd name="f54" fmla="*/ 0 1 f51"/>
                              <a:gd name="f55" fmla="*/ 158750 1 f51"/>
                              <a:gd name="f56" fmla="*/ f52 f43 1"/>
                              <a:gd name="f57" fmla="*/ f53 f43 1"/>
                              <a:gd name="f58" fmla="*/ f55 f44 1"/>
                              <a:gd name="f59" fmla="*/ f54 f44 1"/>
                            </a:gdLst>
                            <a:ahLst/>
                            <a:cxnLst>
                              <a:cxn ang="3cd4">
                                <a:pos x="hc" y="t"/>
                              </a:cxn>
                              <a:cxn ang="0">
                                <a:pos x="r" y="vc"/>
                              </a:cxn>
                              <a:cxn ang="cd4">
                                <a:pos x="hc" y="b"/>
                              </a:cxn>
                              <a:cxn ang="cd2">
                                <a:pos x="l" y="vc"/>
                              </a:cxn>
                            </a:cxnLst>
                            <a:rect l="f56" t="f59" r="f57" b="f58"/>
                            <a:pathLst>
                              <a:path w="79390" h="158750">
                                <a:moveTo>
                                  <a:pt x="f2" y="f2"/>
                                </a:moveTo>
                                <a:lnTo>
                                  <a:pt x="f5" y="f2"/>
                                </a:lnTo>
                                <a:lnTo>
                                  <a:pt x="f6" y="f7"/>
                                </a:lnTo>
                                <a:lnTo>
                                  <a:pt x="f8" y="f9"/>
                                </a:lnTo>
                                <a:lnTo>
                                  <a:pt x="f10" y="f11"/>
                                </a:lnTo>
                                <a:lnTo>
                                  <a:pt x="f12" y="f13"/>
                                </a:lnTo>
                                <a:lnTo>
                                  <a:pt x="f14" y="f15"/>
                                </a:lnTo>
                                <a:lnTo>
                                  <a:pt x="f3" y="f16"/>
                                </a:lnTo>
                                <a:lnTo>
                                  <a:pt x="f3" y="f17"/>
                                </a:lnTo>
                                <a:lnTo>
                                  <a:pt x="f14" y="f18"/>
                                </a:lnTo>
                                <a:lnTo>
                                  <a:pt x="f12" y="f19"/>
                                </a:lnTo>
                                <a:lnTo>
                                  <a:pt x="f10" y="f20"/>
                                </a:lnTo>
                                <a:lnTo>
                                  <a:pt x="f8" y="f21"/>
                                </a:lnTo>
                                <a:lnTo>
                                  <a:pt x="f6" y="f22"/>
                                </a:lnTo>
                                <a:lnTo>
                                  <a:pt x="f5" y="f23"/>
                                </a:lnTo>
                                <a:lnTo>
                                  <a:pt x="f24" y="f4"/>
                                </a:lnTo>
                                <a:lnTo>
                                  <a:pt x="f2" y="f4"/>
                                </a:lnTo>
                                <a:lnTo>
                                  <a:pt x="f2" y="f25"/>
                                </a:lnTo>
                                <a:lnTo>
                                  <a:pt x="f24" y="f26"/>
                                </a:lnTo>
                                <a:lnTo>
                                  <a:pt x="f27" y="f28"/>
                                </a:lnTo>
                                <a:lnTo>
                                  <a:pt x="f29" y="f20"/>
                                </a:lnTo>
                                <a:lnTo>
                                  <a:pt x="f30" y="f31"/>
                                </a:lnTo>
                                <a:lnTo>
                                  <a:pt x="f8" y="f19"/>
                                </a:lnTo>
                                <a:lnTo>
                                  <a:pt x="f32" y="f33"/>
                                </a:lnTo>
                                <a:lnTo>
                                  <a:pt x="f10" y="f34"/>
                                </a:lnTo>
                                <a:lnTo>
                                  <a:pt x="f35" y="f36"/>
                                </a:lnTo>
                                <a:lnTo>
                                  <a:pt x="f35" y="f37"/>
                                </a:lnTo>
                                <a:lnTo>
                                  <a:pt x="f10" y="f38"/>
                                </a:lnTo>
                                <a:lnTo>
                                  <a:pt x="f32" y="f39"/>
                                </a:lnTo>
                                <a:lnTo>
                                  <a:pt x="f8" y="f13"/>
                                </a:lnTo>
                                <a:lnTo>
                                  <a:pt x="f30" y="f40"/>
                                </a:lnTo>
                                <a:lnTo>
                                  <a:pt x="f29" y="f41"/>
                                </a:lnTo>
                                <a:lnTo>
                                  <a:pt x="f27" y="f42"/>
                                </a:lnTo>
                                <a:lnTo>
                                  <a:pt x="f2" y="f42"/>
                                </a:lnTo>
                                <a:lnTo>
                                  <a:pt x="f2" y="f2"/>
                                </a:lnTo>
                                <a:close/>
                              </a:path>
                            </a:pathLst>
                          </a:custGeom>
                          <a:solidFill>
                            <a:srgbClr val="010101"/>
                          </a:solidFill>
                          <a:ln cap="flat">
                            <a:noFill/>
                            <a:prstDash val="solid"/>
                          </a:ln>
                        </wps:spPr>
                        <wps:bodyPr lIns="0" tIns="0" rIns="0" bIns="0"/>
                      </wps:wsp>
                      <wps:wsp>
                        <wps:cNvPr id="572904270" name="Shape 20"/>
                        <wps:cNvSpPr/>
                        <wps:spPr>
                          <a:xfrm>
                            <a:off x="2143498" y="98416"/>
                            <a:ext cx="123846" cy="155576"/>
                          </a:xfrm>
                          <a:custGeom>
                            <a:avLst/>
                            <a:gdLst>
                              <a:gd name="f0" fmla="val w"/>
                              <a:gd name="f1" fmla="val h"/>
                              <a:gd name="f2" fmla="val 0"/>
                              <a:gd name="f3" fmla="val 123846"/>
                              <a:gd name="f4" fmla="val 155575"/>
                              <a:gd name="f5" fmla="val 19053"/>
                              <a:gd name="f6" fmla="val 85725"/>
                              <a:gd name="f7" fmla="val 22232"/>
                              <a:gd name="f8" fmla="val 107953"/>
                              <a:gd name="f9" fmla="val 28580"/>
                              <a:gd name="f10" fmla="val 127000"/>
                              <a:gd name="f11" fmla="val 31755"/>
                              <a:gd name="f12" fmla="val 130178"/>
                              <a:gd name="f13" fmla="val 41282"/>
                              <a:gd name="f14" fmla="val 136528"/>
                              <a:gd name="f15" fmla="val 57163"/>
                              <a:gd name="f16" fmla="val 139700"/>
                              <a:gd name="f17" fmla="val 73037"/>
                              <a:gd name="f18" fmla="val 85743"/>
                              <a:gd name="f19" fmla="val 98442"/>
                              <a:gd name="f20" fmla="val 120650"/>
                              <a:gd name="f21" fmla="val 107972"/>
                              <a:gd name="f22" fmla="val 152400"/>
                              <a:gd name="f23" fmla="val 95266"/>
                              <a:gd name="f24" fmla="val 149225"/>
                              <a:gd name="f25" fmla="val 69862"/>
                              <a:gd name="f26" fmla="val 53987"/>
                              <a:gd name="f27" fmla="val 44458"/>
                              <a:gd name="f28" fmla="val 146050"/>
                              <a:gd name="f29" fmla="val 15878"/>
                              <a:gd name="f30" fmla="val 9527"/>
                              <a:gd name="f31" fmla="val 6351"/>
                              <a:gd name="f32" fmla="val 3175"/>
                              <a:gd name="f33" fmla="val 92075"/>
                              <a:gd name="f34" fmla="*/ f0 1 123846"/>
                              <a:gd name="f35" fmla="*/ f1 1 155575"/>
                              <a:gd name="f36" fmla="val f2"/>
                              <a:gd name="f37" fmla="val f3"/>
                              <a:gd name="f38" fmla="val f4"/>
                              <a:gd name="f39" fmla="+- f38 0 f36"/>
                              <a:gd name="f40" fmla="+- f37 0 f36"/>
                              <a:gd name="f41" fmla="*/ f40 1 123846"/>
                              <a:gd name="f42" fmla="*/ f39 1 155575"/>
                              <a:gd name="f43" fmla="*/ 0 1 f41"/>
                              <a:gd name="f44" fmla="*/ 123846 1 f41"/>
                              <a:gd name="f45" fmla="*/ 0 1 f42"/>
                              <a:gd name="f46" fmla="*/ 155575 1 f42"/>
                              <a:gd name="f47" fmla="*/ f43 f34 1"/>
                              <a:gd name="f48" fmla="*/ f44 f34 1"/>
                              <a:gd name="f49" fmla="*/ f46 f35 1"/>
                              <a:gd name="f50" fmla="*/ f45 f35 1"/>
                            </a:gdLst>
                            <a:ahLst/>
                            <a:cxnLst>
                              <a:cxn ang="3cd4">
                                <a:pos x="hc" y="t"/>
                              </a:cxn>
                              <a:cxn ang="0">
                                <a:pos x="r" y="vc"/>
                              </a:cxn>
                              <a:cxn ang="cd4">
                                <a:pos x="hc" y="b"/>
                              </a:cxn>
                              <a:cxn ang="cd2">
                                <a:pos x="l" y="vc"/>
                              </a:cxn>
                            </a:cxnLst>
                            <a:rect l="f47" t="f50" r="f48" b="f49"/>
                            <a:pathLst>
                              <a:path w="123846" h="155575">
                                <a:moveTo>
                                  <a:pt x="f2" y="f2"/>
                                </a:moveTo>
                                <a:lnTo>
                                  <a:pt x="f5" y="f2"/>
                                </a:lnTo>
                                <a:lnTo>
                                  <a:pt x="f5" y="f6"/>
                                </a:lnTo>
                                <a:lnTo>
                                  <a:pt x="f7" y="f8"/>
                                </a:lnTo>
                                <a:lnTo>
                                  <a:pt x="f9" y="f10"/>
                                </a:lnTo>
                                <a:lnTo>
                                  <a:pt x="f11" y="f12"/>
                                </a:lnTo>
                                <a:lnTo>
                                  <a:pt x="f13" y="f14"/>
                                </a:lnTo>
                                <a:lnTo>
                                  <a:pt x="f15" y="f16"/>
                                </a:lnTo>
                                <a:lnTo>
                                  <a:pt x="f17" y="f14"/>
                                </a:lnTo>
                                <a:lnTo>
                                  <a:pt x="f18" y="f12"/>
                                </a:lnTo>
                                <a:lnTo>
                                  <a:pt x="f19" y="f20"/>
                                </a:lnTo>
                                <a:lnTo>
                                  <a:pt x="f21" y="f8"/>
                                </a:lnTo>
                                <a:lnTo>
                                  <a:pt x="f21" y="f2"/>
                                </a:lnTo>
                                <a:lnTo>
                                  <a:pt x="f3" y="f2"/>
                                </a:lnTo>
                                <a:lnTo>
                                  <a:pt x="f3" y="f22"/>
                                </a:lnTo>
                                <a:lnTo>
                                  <a:pt x="f21" y="f22"/>
                                </a:lnTo>
                                <a:lnTo>
                                  <a:pt x="f21" y="f10"/>
                                </a:lnTo>
                                <a:lnTo>
                                  <a:pt x="f23" y="f16"/>
                                </a:lnTo>
                                <a:lnTo>
                                  <a:pt x="f18" y="f24"/>
                                </a:lnTo>
                                <a:lnTo>
                                  <a:pt x="f25" y="f22"/>
                                </a:lnTo>
                                <a:lnTo>
                                  <a:pt x="f26" y="f4"/>
                                </a:lnTo>
                                <a:lnTo>
                                  <a:pt x="f27" y="f22"/>
                                </a:lnTo>
                                <a:lnTo>
                                  <a:pt x="f11" y="f24"/>
                                </a:lnTo>
                                <a:lnTo>
                                  <a:pt x="f7" y="f28"/>
                                </a:lnTo>
                                <a:lnTo>
                                  <a:pt x="f29" y="f16"/>
                                </a:lnTo>
                                <a:lnTo>
                                  <a:pt x="f30" y="f12"/>
                                </a:lnTo>
                                <a:lnTo>
                                  <a:pt x="f31" y="f20"/>
                                </a:lnTo>
                                <a:lnTo>
                                  <a:pt x="f32" y="f8"/>
                                </a:lnTo>
                                <a:lnTo>
                                  <a:pt x="f2" y="f33"/>
                                </a:lnTo>
                                <a:lnTo>
                                  <a:pt x="f2" y="f2"/>
                                </a:lnTo>
                                <a:close/>
                              </a:path>
                            </a:pathLst>
                          </a:custGeom>
                          <a:solidFill>
                            <a:srgbClr val="010101"/>
                          </a:solidFill>
                          <a:ln cap="flat">
                            <a:noFill/>
                            <a:prstDash val="solid"/>
                          </a:ln>
                        </wps:spPr>
                        <wps:bodyPr lIns="0" tIns="0" rIns="0" bIns="0"/>
                      </wps:wsp>
                      <wps:wsp>
                        <wps:cNvPr id="82241169" name="Shape 21"/>
                        <wps:cNvSpPr/>
                        <wps:spPr>
                          <a:xfrm>
                            <a:off x="2299102" y="95234"/>
                            <a:ext cx="123846" cy="155576"/>
                          </a:xfrm>
                          <a:custGeom>
                            <a:avLst/>
                            <a:gdLst>
                              <a:gd name="f0" fmla="val w"/>
                              <a:gd name="f1" fmla="val h"/>
                              <a:gd name="f2" fmla="val 0"/>
                              <a:gd name="f3" fmla="val 123846"/>
                              <a:gd name="f4" fmla="val 155575"/>
                              <a:gd name="f5" fmla="val 69862"/>
                              <a:gd name="f6" fmla="val 82564"/>
                              <a:gd name="f7" fmla="val 92091"/>
                              <a:gd name="f8" fmla="val 3175"/>
                              <a:gd name="f9" fmla="val 101617"/>
                              <a:gd name="f10" fmla="val 9525"/>
                              <a:gd name="f11" fmla="val 107969"/>
                              <a:gd name="f12" fmla="val 15875"/>
                              <a:gd name="f13" fmla="val 114320"/>
                              <a:gd name="f14" fmla="val 25400"/>
                              <a:gd name="f15" fmla="val 120671"/>
                              <a:gd name="f16" fmla="val 34925"/>
                              <a:gd name="f17" fmla="val 47628"/>
                              <a:gd name="f18" fmla="val 69850"/>
                              <a:gd name="f19" fmla="val 104793"/>
                              <a:gd name="f20" fmla="val 98442"/>
                              <a:gd name="f21" fmla="val 28575"/>
                              <a:gd name="f22" fmla="val 22228"/>
                              <a:gd name="f23" fmla="val 85740"/>
                              <a:gd name="f24" fmla="val 19053"/>
                              <a:gd name="f25" fmla="val 76213"/>
                              <a:gd name="f26" fmla="val 66686"/>
                              <a:gd name="f27" fmla="val 53984"/>
                              <a:gd name="f28" fmla="val 38107"/>
                              <a:gd name="f29" fmla="val 28580"/>
                              <a:gd name="f30" fmla="val 15878"/>
                              <a:gd name="f31" fmla="val 41282"/>
                              <a:gd name="f32" fmla="val 6350"/>
                              <a:gd name="f33" fmla="*/ f0 1 123846"/>
                              <a:gd name="f34" fmla="*/ f1 1 155575"/>
                              <a:gd name="f35" fmla="val f2"/>
                              <a:gd name="f36" fmla="val f3"/>
                              <a:gd name="f37" fmla="val f4"/>
                              <a:gd name="f38" fmla="+- f37 0 f35"/>
                              <a:gd name="f39" fmla="+- f36 0 f35"/>
                              <a:gd name="f40" fmla="*/ f39 1 123846"/>
                              <a:gd name="f41" fmla="*/ f38 1 155575"/>
                              <a:gd name="f42" fmla="*/ 0 1 f40"/>
                              <a:gd name="f43" fmla="*/ 123846 1 f40"/>
                              <a:gd name="f44" fmla="*/ 0 1 f41"/>
                              <a:gd name="f45" fmla="*/ 155575 1 f41"/>
                              <a:gd name="f46" fmla="*/ f42 f33 1"/>
                              <a:gd name="f47" fmla="*/ f43 f33 1"/>
                              <a:gd name="f48" fmla="*/ f45 f34 1"/>
                              <a:gd name="f49" fmla="*/ f44 f34 1"/>
                            </a:gdLst>
                            <a:ahLst/>
                            <a:cxnLst>
                              <a:cxn ang="3cd4">
                                <a:pos x="hc" y="t"/>
                              </a:cxn>
                              <a:cxn ang="0">
                                <a:pos x="r" y="vc"/>
                              </a:cxn>
                              <a:cxn ang="cd4">
                                <a:pos x="hc" y="b"/>
                              </a:cxn>
                              <a:cxn ang="cd2">
                                <a:pos x="l" y="vc"/>
                              </a:cxn>
                            </a:cxnLst>
                            <a:rect l="f46" t="f49" r="f47" b="f48"/>
                            <a:pathLst>
                              <a:path w="123846" h="155575">
                                <a:moveTo>
                                  <a:pt x="f5" y="f2"/>
                                </a:moveTo>
                                <a:lnTo>
                                  <a:pt x="f6" y="f2"/>
                                </a:lnTo>
                                <a:lnTo>
                                  <a:pt x="f7" y="f8"/>
                                </a:lnTo>
                                <a:lnTo>
                                  <a:pt x="f9" y="f10"/>
                                </a:lnTo>
                                <a:lnTo>
                                  <a:pt x="f11" y="f12"/>
                                </a:lnTo>
                                <a:lnTo>
                                  <a:pt x="f13" y="f14"/>
                                </a:lnTo>
                                <a:lnTo>
                                  <a:pt x="f15" y="f16"/>
                                </a:lnTo>
                                <a:lnTo>
                                  <a:pt x="f3" y="f17"/>
                                </a:lnTo>
                                <a:lnTo>
                                  <a:pt x="f3" y="f4"/>
                                </a:lnTo>
                                <a:lnTo>
                                  <a:pt x="f11" y="f4"/>
                                </a:lnTo>
                                <a:lnTo>
                                  <a:pt x="f11" y="f18"/>
                                </a:lnTo>
                                <a:lnTo>
                                  <a:pt x="f19" y="f17"/>
                                </a:lnTo>
                                <a:lnTo>
                                  <a:pt x="f20" y="f21"/>
                                </a:lnTo>
                                <a:lnTo>
                                  <a:pt x="f7" y="f22"/>
                                </a:lnTo>
                                <a:lnTo>
                                  <a:pt x="f23" y="f24"/>
                                </a:lnTo>
                                <a:lnTo>
                                  <a:pt x="f25" y="f12"/>
                                </a:lnTo>
                                <a:lnTo>
                                  <a:pt x="f26" y="f12"/>
                                </a:lnTo>
                                <a:lnTo>
                                  <a:pt x="f27" y="f24"/>
                                </a:lnTo>
                                <a:lnTo>
                                  <a:pt x="f28" y="f22"/>
                                </a:lnTo>
                                <a:lnTo>
                                  <a:pt x="f29" y="f16"/>
                                </a:lnTo>
                                <a:lnTo>
                                  <a:pt x="f30" y="f17"/>
                                </a:lnTo>
                                <a:lnTo>
                                  <a:pt x="f30" y="f4"/>
                                </a:lnTo>
                                <a:lnTo>
                                  <a:pt x="f2" y="f4"/>
                                </a:lnTo>
                                <a:lnTo>
                                  <a:pt x="f2" y="f8"/>
                                </a:lnTo>
                                <a:lnTo>
                                  <a:pt x="f30" y="f8"/>
                                </a:lnTo>
                                <a:lnTo>
                                  <a:pt x="f30" y="f14"/>
                                </a:lnTo>
                                <a:lnTo>
                                  <a:pt x="f29" y="f12"/>
                                </a:lnTo>
                                <a:lnTo>
                                  <a:pt x="f31" y="f32"/>
                                </a:lnTo>
                                <a:lnTo>
                                  <a:pt x="f27" y="f8"/>
                                </a:lnTo>
                                <a:lnTo>
                                  <a:pt x="f5" y="f2"/>
                                </a:lnTo>
                                <a:close/>
                              </a:path>
                            </a:pathLst>
                          </a:custGeom>
                          <a:solidFill>
                            <a:srgbClr val="010101"/>
                          </a:solidFill>
                          <a:ln cap="flat">
                            <a:noFill/>
                            <a:prstDash val="solid"/>
                          </a:ln>
                        </wps:spPr>
                        <wps:bodyPr lIns="0" tIns="0" rIns="0" bIns="0"/>
                      </wps:wsp>
                      <wps:wsp>
                        <wps:cNvPr id="2079840180" name="Shape 22"/>
                        <wps:cNvSpPr/>
                        <wps:spPr>
                          <a:xfrm>
                            <a:off x="2426121" y="47612"/>
                            <a:ext cx="95262" cy="206370"/>
                          </a:xfrm>
                          <a:custGeom>
                            <a:avLst/>
                            <a:gdLst>
                              <a:gd name="f0" fmla="val w"/>
                              <a:gd name="f1" fmla="val h"/>
                              <a:gd name="f2" fmla="val 0"/>
                              <a:gd name="f3" fmla="val 95263"/>
                              <a:gd name="f4" fmla="val 206375"/>
                              <a:gd name="f5" fmla="val 47630"/>
                              <a:gd name="f6" fmla="val 50806"/>
                              <a:gd name="f7" fmla="val 50800"/>
                              <a:gd name="f8" fmla="val 92088"/>
                              <a:gd name="f9" fmla="val 63500"/>
                              <a:gd name="f10" fmla="val 177800"/>
                              <a:gd name="f11" fmla="val 53984"/>
                              <a:gd name="f12" fmla="val 184153"/>
                              <a:gd name="f13" fmla="val 60335"/>
                              <a:gd name="f14" fmla="val 190500"/>
                              <a:gd name="f15" fmla="val 69859"/>
                              <a:gd name="f16" fmla="val 82564"/>
                              <a:gd name="f17" fmla="val 187328"/>
                              <a:gd name="f18" fmla="val 200025"/>
                              <a:gd name="f19" fmla="val 79385"/>
                              <a:gd name="f20" fmla="val 203200"/>
                              <a:gd name="f21" fmla="val 66683"/>
                              <a:gd name="f22" fmla="val 41279"/>
                              <a:gd name="f23" fmla="val 196850"/>
                              <a:gd name="f24" fmla="val 34928"/>
                              <a:gd name="f25" fmla="val 31755"/>
                              <a:gd name="f26" fmla="val 165100"/>
                              <a:gd name="f27" fmla="val 15875"/>
                              <a:gd name="f28" fmla="*/ f0 1 95263"/>
                              <a:gd name="f29" fmla="*/ f1 1 206375"/>
                              <a:gd name="f30" fmla="val f2"/>
                              <a:gd name="f31" fmla="val f3"/>
                              <a:gd name="f32" fmla="val f4"/>
                              <a:gd name="f33" fmla="+- f32 0 f30"/>
                              <a:gd name="f34" fmla="+- f31 0 f30"/>
                              <a:gd name="f35" fmla="*/ f34 1 95263"/>
                              <a:gd name="f36" fmla="*/ f33 1 206375"/>
                              <a:gd name="f37" fmla="*/ 0 1 f35"/>
                              <a:gd name="f38" fmla="*/ 95263 1 f35"/>
                              <a:gd name="f39" fmla="*/ 0 1 f36"/>
                              <a:gd name="f40" fmla="*/ 206375 1 f36"/>
                              <a:gd name="f41" fmla="*/ f37 f28 1"/>
                              <a:gd name="f42" fmla="*/ f38 f28 1"/>
                              <a:gd name="f43" fmla="*/ f40 f29 1"/>
                              <a:gd name="f44" fmla="*/ f39 f29 1"/>
                            </a:gdLst>
                            <a:ahLst/>
                            <a:cxnLst>
                              <a:cxn ang="3cd4">
                                <a:pos x="hc" y="t"/>
                              </a:cxn>
                              <a:cxn ang="0">
                                <a:pos x="r" y="vc"/>
                              </a:cxn>
                              <a:cxn ang="cd4">
                                <a:pos x="hc" y="b"/>
                              </a:cxn>
                              <a:cxn ang="cd2">
                                <a:pos x="l" y="vc"/>
                              </a:cxn>
                            </a:cxnLst>
                            <a:rect l="f41" t="f44" r="f42" b="f43"/>
                            <a:pathLst>
                              <a:path w="95263" h="206375">
                                <a:moveTo>
                                  <a:pt x="f5" y="f2"/>
                                </a:moveTo>
                                <a:lnTo>
                                  <a:pt x="f6" y="f2"/>
                                </a:lnTo>
                                <a:lnTo>
                                  <a:pt x="f6" y="f7"/>
                                </a:lnTo>
                                <a:lnTo>
                                  <a:pt x="f8" y="f7"/>
                                </a:lnTo>
                                <a:lnTo>
                                  <a:pt x="f8" y="f9"/>
                                </a:lnTo>
                                <a:lnTo>
                                  <a:pt x="f6" y="f9"/>
                                </a:lnTo>
                                <a:lnTo>
                                  <a:pt x="f6" y="f10"/>
                                </a:lnTo>
                                <a:lnTo>
                                  <a:pt x="f11" y="f12"/>
                                </a:lnTo>
                                <a:lnTo>
                                  <a:pt x="f13" y="f14"/>
                                </a:lnTo>
                                <a:lnTo>
                                  <a:pt x="f15" y="f14"/>
                                </a:lnTo>
                                <a:lnTo>
                                  <a:pt x="f16" y="f17"/>
                                </a:lnTo>
                                <a:lnTo>
                                  <a:pt x="f3" y="f12"/>
                                </a:lnTo>
                                <a:lnTo>
                                  <a:pt x="f3" y="f18"/>
                                </a:lnTo>
                                <a:lnTo>
                                  <a:pt x="f19" y="f20"/>
                                </a:lnTo>
                                <a:lnTo>
                                  <a:pt x="f21" y="f4"/>
                                </a:lnTo>
                                <a:lnTo>
                                  <a:pt x="f6" y="f20"/>
                                </a:lnTo>
                                <a:lnTo>
                                  <a:pt x="f22" y="f23"/>
                                </a:lnTo>
                                <a:lnTo>
                                  <a:pt x="f24" y="f12"/>
                                </a:lnTo>
                                <a:lnTo>
                                  <a:pt x="f25" y="f26"/>
                                </a:lnTo>
                                <a:lnTo>
                                  <a:pt x="f25" y="f9"/>
                                </a:lnTo>
                                <a:lnTo>
                                  <a:pt x="f2" y="f9"/>
                                </a:lnTo>
                                <a:lnTo>
                                  <a:pt x="f2" y="f7"/>
                                </a:lnTo>
                                <a:lnTo>
                                  <a:pt x="f24" y="f7"/>
                                </a:lnTo>
                                <a:lnTo>
                                  <a:pt x="f24" y="f27"/>
                                </a:lnTo>
                                <a:lnTo>
                                  <a:pt x="f5" y="f2"/>
                                </a:lnTo>
                                <a:close/>
                              </a:path>
                            </a:pathLst>
                          </a:custGeom>
                          <a:solidFill>
                            <a:srgbClr val="010101"/>
                          </a:solidFill>
                          <a:ln cap="flat">
                            <a:noFill/>
                            <a:prstDash val="solid"/>
                          </a:ln>
                        </wps:spPr>
                        <wps:bodyPr lIns="0" tIns="0" rIns="0" bIns="0"/>
                      </wps:wsp>
                      <wps:wsp>
                        <wps:cNvPr id="60649500" name="Shape 23"/>
                        <wps:cNvSpPr/>
                        <wps:spPr>
                          <a:xfrm>
                            <a:off x="2511855" y="98407"/>
                            <a:ext cx="142902" cy="228600"/>
                          </a:xfrm>
                          <a:custGeom>
                            <a:avLst/>
                            <a:gdLst>
                              <a:gd name="f0" fmla="val w"/>
                              <a:gd name="f1" fmla="val h"/>
                              <a:gd name="f2" fmla="val 0"/>
                              <a:gd name="f3" fmla="val 142900"/>
                              <a:gd name="f4" fmla="val 228600"/>
                              <a:gd name="f5" fmla="val 19053"/>
                              <a:gd name="f6" fmla="val 73038"/>
                              <a:gd name="f7" fmla="val 101600"/>
                              <a:gd name="f8" fmla="val 123846"/>
                              <a:gd name="f9" fmla="val 28580"/>
                              <a:gd name="f10" fmla="val 12702"/>
                              <a:gd name="f11" fmla="val 63511"/>
                              <a:gd name="f12" fmla="val 120650"/>
                              <a:gd name="f13" fmla="*/ f0 1 142900"/>
                              <a:gd name="f14" fmla="*/ f1 1 228600"/>
                              <a:gd name="f15" fmla="val f2"/>
                              <a:gd name="f16" fmla="val f3"/>
                              <a:gd name="f17" fmla="val f4"/>
                              <a:gd name="f18" fmla="+- f17 0 f15"/>
                              <a:gd name="f19" fmla="+- f16 0 f15"/>
                              <a:gd name="f20" fmla="*/ f19 1 142900"/>
                              <a:gd name="f21" fmla="*/ f18 1 228600"/>
                              <a:gd name="f22" fmla="*/ 0 1 f20"/>
                              <a:gd name="f23" fmla="*/ 142900 1 f20"/>
                              <a:gd name="f24" fmla="*/ 0 1 f21"/>
                              <a:gd name="f25" fmla="*/ 228600 1 f21"/>
                              <a:gd name="f26" fmla="*/ f22 f13 1"/>
                              <a:gd name="f27" fmla="*/ f23 f13 1"/>
                              <a:gd name="f28" fmla="*/ f25 f14 1"/>
                              <a:gd name="f29" fmla="*/ f24 f14 1"/>
                            </a:gdLst>
                            <a:ahLst/>
                            <a:cxnLst>
                              <a:cxn ang="3cd4">
                                <a:pos x="hc" y="t"/>
                              </a:cxn>
                              <a:cxn ang="0">
                                <a:pos x="r" y="vc"/>
                              </a:cxn>
                              <a:cxn ang="cd4">
                                <a:pos x="hc" y="b"/>
                              </a:cxn>
                              <a:cxn ang="cd2">
                                <a:pos x="l" y="vc"/>
                              </a:cxn>
                            </a:cxnLst>
                            <a:rect l="f26" t="f29" r="f27" b="f28"/>
                            <a:pathLst>
                              <a:path w="142900" h="228600">
                                <a:moveTo>
                                  <a:pt x="f2" y="f2"/>
                                </a:moveTo>
                                <a:lnTo>
                                  <a:pt x="f5" y="f2"/>
                                </a:lnTo>
                                <a:lnTo>
                                  <a:pt x="f6" y="f7"/>
                                </a:lnTo>
                                <a:lnTo>
                                  <a:pt x="f8" y="f2"/>
                                </a:lnTo>
                                <a:lnTo>
                                  <a:pt x="f3" y="f2"/>
                                </a:lnTo>
                                <a:lnTo>
                                  <a:pt x="f9" y="f4"/>
                                </a:lnTo>
                                <a:lnTo>
                                  <a:pt x="f10" y="f4"/>
                                </a:lnTo>
                                <a:lnTo>
                                  <a:pt x="f11" y="f12"/>
                                </a:lnTo>
                                <a:lnTo>
                                  <a:pt x="f2" y="f2"/>
                                </a:lnTo>
                                <a:close/>
                              </a:path>
                            </a:pathLst>
                          </a:custGeom>
                          <a:solidFill>
                            <a:srgbClr val="010101"/>
                          </a:solidFill>
                          <a:ln cap="flat">
                            <a:noFill/>
                            <a:prstDash val="solid"/>
                          </a:ln>
                        </wps:spPr>
                        <wps:bodyPr lIns="0" tIns="0" rIns="0" bIns="0"/>
                      </wps:wsp>
                      <wps:wsp>
                        <wps:cNvPr id="348201536" name="Shape 24"/>
                        <wps:cNvSpPr/>
                        <wps:spPr>
                          <a:xfrm>
                            <a:off x="2721445" y="15855"/>
                            <a:ext cx="206407" cy="238128"/>
                          </a:xfrm>
                          <a:custGeom>
                            <a:avLst/>
                            <a:gdLst>
                              <a:gd name="f0" fmla="val w"/>
                              <a:gd name="f1" fmla="val h"/>
                              <a:gd name="f2" fmla="val 0"/>
                              <a:gd name="f3" fmla="val 206410"/>
                              <a:gd name="f4" fmla="val 238125"/>
                              <a:gd name="f5" fmla="val 123846"/>
                              <a:gd name="f6" fmla="val 146075"/>
                              <a:gd name="f7" fmla="val 165132"/>
                              <a:gd name="f8" fmla="val 6350"/>
                              <a:gd name="f9" fmla="val 184182"/>
                              <a:gd name="f10" fmla="val 12703"/>
                              <a:gd name="f11" fmla="val 22225"/>
                              <a:gd name="f12" fmla="val 41278"/>
                              <a:gd name="f13" fmla="val 28575"/>
                              <a:gd name="f14" fmla="val 161956"/>
                              <a:gd name="f15" fmla="val 142900"/>
                              <a:gd name="f16" fmla="val 19050"/>
                              <a:gd name="f17" fmla="val 15878"/>
                              <a:gd name="f18" fmla="val 107972"/>
                              <a:gd name="f19" fmla="val 92091"/>
                              <a:gd name="f20" fmla="val 79392"/>
                              <a:gd name="f21" fmla="val 25400"/>
                              <a:gd name="f22" fmla="val 66686"/>
                              <a:gd name="f23" fmla="val 34925"/>
                              <a:gd name="f24" fmla="val 47636"/>
                              <a:gd name="f25" fmla="val 50800"/>
                              <a:gd name="f26" fmla="val 31755"/>
                              <a:gd name="f27" fmla="val 69853"/>
                              <a:gd name="f28" fmla="val 22232"/>
                              <a:gd name="f29" fmla="val 92075"/>
                              <a:gd name="f30" fmla="val 139700"/>
                              <a:gd name="f31" fmla="val 28580"/>
                              <a:gd name="f32" fmla="val 158753"/>
                              <a:gd name="f33" fmla="val 38107"/>
                              <a:gd name="f34" fmla="val 174625"/>
                              <a:gd name="f35" fmla="val 50812"/>
                              <a:gd name="f36" fmla="val 190503"/>
                              <a:gd name="f37" fmla="val 203200"/>
                              <a:gd name="f38" fmla="val 82564"/>
                              <a:gd name="f39" fmla="val 212728"/>
                              <a:gd name="f40" fmla="val 101621"/>
                              <a:gd name="f41" fmla="val 219078"/>
                              <a:gd name="f42" fmla="val 222250"/>
                              <a:gd name="f43" fmla="val 215903"/>
                              <a:gd name="f44" fmla="val 209550"/>
                              <a:gd name="f45" fmla="val 196850"/>
                              <a:gd name="f46" fmla="val 225425"/>
                              <a:gd name="f47" fmla="val 231775"/>
                              <a:gd name="f48" fmla="val 104796"/>
                              <a:gd name="f49" fmla="val 85740"/>
                              <a:gd name="f50" fmla="val 69862"/>
                              <a:gd name="f51" fmla="val 53984"/>
                              <a:gd name="f52" fmla="val 200025"/>
                              <a:gd name="f53" fmla="val 15881"/>
                              <a:gd name="f54" fmla="val 3176"/>
                              <a:gd name="f55" fmla="val 149225"/>
                              <a:gd name="f56" fmla="val 117475"/>
                              <a:gd name="f57" fmla="val 95250"/>
                              <a:gd name="f58" fmla="val 9527"/>
                              <a:gd name="f59" fmla="val 73028"/>
                              <a:gd name="f60" fmla="val 53975"/>
                              <a:gd name="f61" fmla="val 34931"/>
                              <a:gd name="f62" fmla="val 76216"/>
                              <a:gd name="f63" fmla="val 9525"/>
                              <a:gd name="f64" fmla="val 98442"/>
                              <a:gd name="f65" fmla="val 3175"/>
                              <a:gd name="f66" fmla="*/ f0 1 206410"/>
                              <a:gd name="f67" fmla="*/ f1 1 238125"/>
                              <a:gd name="f68" fmla="val f2"/>
                              <a:gd name="f69" fmla="val f3"/>
                              <a:gd name="f70" fmla="val f4"/>
                              <a:gd name="f71" fmla="+- f70 0 f68"/>
                              <a:gd name="f72" fmla="+- f69 0 f68"/>
                              <a:gd name="f73" fmla="*/ f72 1 206410"/>
                              <a:gd name="f74" fmla="*/ f71 1 238125"/>
                              <a:gd name="f75" fmla="*/ 0 1 f73"/>
                              <a:gd name="f76" fmla="*/ 206410 1 f73"/>
                              <a:gd name="f77" fmla="*/ 0 1 f74"/>
                              <a:gd name="f78" fmla="*/ 238125 1 f74"/>
                              <a:gd name="f79" fmla="*/ f75 f66 1"/>
                              <a:gd name="f80" fmla="*/ f76 f66 1"/>
                              <a:gd name="f81" fmla="*/ f78 f67 1"/>
                              <a:gd name="f82" fmla="*/ f77 f67 1"/>
                            </a:gdLst>
                            <a:ahLst/>
                            <a:cxnLst>
                              <a:cxn ang="3cd4">
                                <a:pos x="hc" y="t"/>
                              </a:cxn>
                              <a:cxn ang="0">
                                <a:pos x="r" y="vc"/>
                              </a:cxn>
                              <a:cxn ang="cd4">
                                <a:pos x="hc" y="b"/>
                              </a:cxn>
                              <a:cxn ang="cd2">
                                <a:pos x="l" y="vc"/>
                              </a:cxn>
                            </a:cxnLst>
                            <a:rect l="f79" t="f82" r="f80" b="f81"/>
                            <a:pathLst>
                              <a:path w="206410" h="238125">
                                <a:moveTo>
                                  <a:pt x="f5" y="f2"/>
                                </a:moveTo>
                                <a:lnTo>
                                  <a:pt x="f6" y="f2"/>
                                </a:lnTo>
                                <a:lnTo>
                                  <a:pt x="f7" y="f8"/>
                                </a:lnTo>
                                <a:lnTo>
                                  <a:pt x="f9" y="f10"/>
                                </a:lnTo>
                                <a:lnTo>
                                  <a:pt x="f3" y="f11"/>
                                </a:lnTo>
                                <a:lnTo>
                                  <a:pt x="f3" y="f12"/>
                                </a:lnTo>
                                <a:lnTo>
                                  <a:pt x="f9" y="f13"/>
                                </a:lnTo>
                                <a:lnTo>
                                  <a:pt x="f14" y="f11"/>
                                </a:lnTo>
                                <a:lnTo>
                                  <a:pt x="f15" y="f16"/>
                                </a:lnTo>
                                <a:lnTo>
                                  <a:pt x="f5" y="f17"/>
                                </a:lnTo>
                                <a:lnTo>
                                  <a:pt x="f18" y="f17"/>
                                </a:lnTo>
                                <a:lnTo>
                                  <a:pt x="f19" y="f16"/>
                                </a:lnTo>
                                <a:lnTo>
                                  <a:pt x="f20" y="f21"/>
                                </a:lnTo>
                                <a:lnTo>
                                  <a:pt x="f22" y="f23"/>
                                </a:lnTo>
                                <a:lnTo>
                                  <a:pt x="f24" y="f25"/>
                                </a:lnTo>
                                <a:lnTo>
                                  <a:pt x="f26" y="f27"/>
                                </a:lnTo>
                                <a:lnTo>
                                  <a:pt x="f28" y="f29"/>
                                </a:lnTo>
                                <a:lnTo>
                                  <a:pt x="f28" y="f30"/>
                                </a:lnTo>
                                <a:lnTo>
                                  <a:pt x="f31" y="f32"/>
                                </a:lnTo>
                                <a:lnTo>
                                  <a:pt x="f33" y="f34"/>
                                </a:lnTo>
                                <a:lnTo>
                                  <a:pt x="f35" y="f36"/>
                                </a:lnTo>
                                <a:lnTo>
                                  <a:pt x="f22" y="f37"/>
                                </a:lnTo>
                                <a:lnTo>
                                  <a:pt x="f38" y="f39"/>
                                </a:lnTo>
                                <a:lnTo>
                                  <a:pt x="f40" y="f41"/>
                                </a:lnTo>
                                <a:lnTo>
                                  <a:pt x="f5" y="f42"/>
                                </a:lnTo>
                                <a:lnTo>
                                  <a:pt x="f15" y="f41"/>
                                </a:lnTo>
                                <a:lnTo>
                                  <a:pt x="f14" y="f43"/>
                                </a:lnTo>
                                <a:lnTo>
                                  <a:pt x="f9" y="f44"/>
                                </a:lnTo>
                                <a:lnTo>
                                  <a:pt x="f3" y="f45"/>
                                </a:lnTo>
                                <a:lnTo>
                                  <a:pt x="f3" y="f43"/>
                                </a:lnTo>
                                <a:lnTo>
                                  <a:pt x="f9" y="f46"/>
                                </a:lnTo>
                                <a:lnTo>
                                  <a:pt x="f7" y="f47"/>
                                </a:lnTo>
                                <a:lnTo>
                                  <a:pt x="f6" y="f4"/>
                                </a:lnTo>
                                <a:lnTo>
                                  <a:pt x="f48" y="f4"/>
                                </a:lnTo>
                                <a:lnTo>
                                  <a:pt x="f49" y="f47"/>
                                </a:lnTo>
                                <a:lnTo>
                                  <a:pt x="f50" y="f46"/>
                                </a:lnTo>
                                <a:lnTo>
                                  <a:pt x="f51" y="f41"/>
                                </a:lnTo>
                                <a:lnTo>
                                  <a:pt x="f26" y="f52"/>
                                </a:lnTo>
                                <a:lnTo>
                                  <a:pt x="f53" y="f34"/>
                                </a:lnTo>
                                <a:lnTo>
                                  <a:pt x="f54" y="f55"/>
                                </a:lnTo>
                                <a:lnTo>
                                  <a:pt x="f2" y="f56"/>
                                </a:lnTo>
                                <a:lnTo>
                                  <a:pt x="f54" y="f57"/>
                                </a:lnTo>
                                <a:lnTo>
                                  <a:pt x="f58" y="f59"/>
                                </a:lnTo>
                                <a:lnTo>
                                  <a:pt x="f28" y="f60"/>
                                </a:lnTo>
                                <a:lnTo>
                                  <a:pt x="f61" y="f23"/>
                                </a:lnTo>
                                <a:lnTo>
                                  <a:pt x="f51" y="f16"/>
                                </a:lnTo>
                                <a:lnTo>
                                  <a:pt x="f62" y="f63"/>
                                </a:lnTo>
                                <a:lnTo>
                                  <a:pt x="f64" y="f65"/>
                                </a:lnTo>
                                <a:lnTo>
                                  <a:pt x="f5" y="f2"/>
                                </a:lnTo>
                                <a:close/>
                              </a:path>
                            </a:pathLst>
                          </a:custGeom>
                          <a:solidFill>
                            <a:srgbClr val="010101"/>
                          </a:solidFill>
                          <a:ln cap="flat">
                            <a:noFill/>
                            <a:prstDash val="solid"/>
                          </a:ln>
                        </wps:spPr>
                        <wps:bodyPr lIns="0" tIns="0" rIns="0" bIns="0"/>
                      </wps:wsp>
                      <wps:wsp>
                        <wps:cNvPr id="545624437" name="Shape 25"/>
                        <wps:cNvSpPr/>
                        <wps:spPr>
                          <a:xfrm>
                            <a:off x="2937381" y="95234"/>
                            <a:ext cx="79388" cy="158748"/>
                          </a:xfrm>
                          <a:custGeom>
                            <a:avLst/>
                            <a:gdLst>
                              <a:gd name="f0" fmla="val w"/>
                              <a:gd name="f1" fmla="val h"/>
                              <a:gd name="f2" fmla="val 0"/>
                              <a:gd name="f3" fmla="val 79387"/>
                              <a:gd name="f4" fmla="val 158750"/>
                              <a:gd name="f5" fmla="val 63511"/>
                              <a:gd name="f6" fmla="val 15875"/>
                              <a:gd name="f7" fmla="val 66686"/>
                              <a:gd name="f8" fmla="val 57157"/>
                              <a:gd name="f9" fmla="val 19053"/>
                              <a:gd name="f10" fmla="val 44458"/>
                              <a:gd name="f11" fmla="val 25400"/>
                              <a:gd name="f12" fmla="val 38106"/>
                              <a:gd name="f13" fmla="val 34925"/>
                              <a:gd name="f14" fmla="val 28577"/>
                              <a:gd name="f15" fmla="val 44450"/>
                              <a:gd name="f16" fmla="val 22226"/>
                              <a:gd name="f17" fmla="val 53975"/>
                              <a:gd name="f18" fmla="val 66675"/>
                              <a:gd name="f19" fmla="val 92075"/>
                              <a:gd name="f20" fmla="val 25401"/>
                              <a:gd name="f21" fmla="val 104778"/>
                              <a:gd name="f22" fmla="val 114300"/>
                              <a:gd name="f23" fmla="val 123825"/>
                              <a:gd name="f24" fmla="val 133353"/>
                              <a:gd name="f25" fmla="val 136528"/>
                              <a:gd name="f26" fmla="val 139703"/>
                              <a:gd name="f27" fmla="val 79385"/>
                              <a:gd name="f28" fmla="val 142875"/>
                              <a:gd name="f29" fmla="val 155575"/>
                              <a:gd name="f30" fmla="val 47633"/>
                              <a:gd name="f31" fmla="val 152400"/>
                              <a:gd name="f32" fmla="val 34931"/>
                              <a:gd name="f33" fmla="val 146050"/>
                              <a:gd name="f34" fmla="val 12702"/>
                              <a:gd name="f35" fmla="val 6351"/>
                              <a:gd name="f36" fmla="val 111128"/>
                              <a:gd name="f37" fmla="val 3175"/>
                              <a:gd name="f38" fmla="val 95250"/>
                              <a:gd name="f39" fmla="val 79378"/>
                              <a:gd name="f40" fmla="val 63500"/>
                              <a:gd name="f41" fmla="val 47628"/>
                              <a:gd name="f42" fmla="val 22228"/>
                              <a:gd name="f43" fmla="val 12700"/>
                              <a:gd name="f44" fmla="val 6350"/>
                              <a:gd name="f45" fmla="*/ f0 1 79387"/>
                              <a:gd name="f46" fmla="*/ f1 1 158750"/>
                              <a:gd name="f47" fmla="val f2"/>
                              <a:gd name="f48" fmla="val f3"/>
                              <a:gd name="f49" fmla="val f4"/>
                              <a:gd name="f50" fmla="+- f49 0 f47"/>
                              <a:gd name="f51" fmla="+- f48 0 f47"/>
                              <a:gd name="f52" fmla="*/ f51 1 79387"/>
                              <a:gd name="f53" fmla="*/ f50 1 158750"/>
                              <a:gd name="f54" fmla="*/ 0 1 f52"/>
                              <a:gd name="f55" fmla="*/ 79387 1 f52"/>
                              <a:gd name="f56" fmla="*/ 0 1 f53"/>
                              <a:gd name="f57" fmla="*/ 158750 1 f53"/>
                              <a:gd name="f58" fmla="*/ f54 f45 1"/>
                              <a:gd name="f59" fmla="*/ f55 f45 1"/>
                              <a:gd name="f60" fmla="*/ f57 f46 1"/>
                              <a:gd name="f61" fmla="*/ f56 f46 1"/>
                            </a:gdLst>
                            <a:ahLst/>
                            <a:cxnLst>
                              <a:cxn ang="3cd4">
                                <a:pos x="hc" y="t"/>
                              </a:cxn>
                              <a:cxn ang="0">
                                <a:pos x="r" y="vc"/>
                              </a:cxn>
                              <a:cxn ang="cd4">
                                <a:pos x="hc" y="b"/>
                              </a:cxn>
                              <a:cxn ang="cd2">
                                <a:pos x="l" y="vc"/>
                              </a:cxn>
                            </a:cxnLst>
                            <a:rect l="f58" t="f61" r="f59" b="f60"/>
                            <a:pathLst>
                              <a:path w="79387" h="158750">
                                <a:moveTo>
                                  <a:pt x="f5" y="f2"/>
                                </a:moveTo>
                                <a:lnTo>
                                  <a:pt x="f3" y="f2"/>
                                </a:lnTo>
                                <a:lnTo>
                                  <a:pt x="f3" y="f6"/>
                                </a:lnTo>
                                <a:lnTo>
                                  <a:pt x="f7" y="f6"/>
                                </a:lnTo>
                                <a:lnTo>
                                  <a:pt x="f8" y="f9"/>
                                </a:lnTo>
                                <a:lnTo>
                                  <a:pt x="f10" y="f11"/>
                                </a:lnTo>
                                <a:lnTo>
                                  <a:pt x="f12" y="f13"/>
                                </a:lnTo>
                                <a:lnTo>
                                  <a:pt x="f14" y="f15"/>
                                </a:lnTo>
                                <a:lnTo>
                                  <a:pt x="f16" y="f17"/>
                                </a:lnTo>
                                <a:lnTo>
                                  <a:pt x="f9" y="f18"/>
                                </a:lnTo>
                                <a:lnTo>
                                  <a:pt x="f9" y="f19"/>
                                </a:lnTo>
                                <a:lnTo>
                                  <a:pt x="f20" y="f21"/>
                                </a:lnTo>
                                <a:lnTo>
                                  <a:pt x="f14" y="f22"/>
                                </a:lnTo>
                                <a:lnTo>
                                  <a:pt x="f12" y="f23"/>
                                </a:lnTo>
                                <a:lnTo>
                                  <a:pt x="f10" y="f24"/>
                                </a:lnTo>
                                <a:lnTo>
                                  <a:pt x="f8" y="f25"/>
                                </a:lnTo>
                                <a:lnTo>
                                  <a:pt x="f7" y="f26"/>
                                </a:lnTo>
                                <a:lnTo>
                                  <a:pt x="f27" y="f28"/>
                                </a:lnTo>
                                <a:lnTo>
                                  <a:pt x="f3" y="f28"/>
                                </a:lnTo>
                                <a:lnTo>
                                  <a:pt x="f3" y="f4"/>
                                </a:lnTo>
                                <a:lnTo>
                                  <a:pt x="f27" y="f4"/>
                                </a:lnTo>
                                <a:lnTo>
                                  <a:pt x="f5" y="f29"/>
                                </a:lnTo>
                                <a:lnTo>
                                  <a:pt x="f30" y="f31"/>
                                </a:lnTo>
                                <a:lnTo>
                                  <a:pt x="f32" y="f33"/>
                                </a:lnTo>
                                <a:lnTo>
                                  <a:pt x="f16" y="f25"/>
                                </a:lnTo>
                                <a:lnTo>
                                  <a:pt x="f34" y="f23"/>
                                </a:lnTo>
                                <a:lnTo>
                                  <a:pt x="f35" y="f36"/>
                                </a:lnTo>
                                <a:lnTo>
                                  <a:pt x="f37" y="f38"/>
                                </a:lnTo>
                                <a:lnTo>
                                  <a:pt x="f2" y="f39"/>
                                </a:lnTo>
                                <a:lnTo>
                                  <a:pt x="f37" y="f40"/>
                                </a:lnTo>
                                <a:lnTo>
                                  <a:pt x="f35" y="f41"/>
                                </a:lnTo>
                                <a:lnTo>
                                  <a:pt x="f34" y="f13"/>
                                </a:lnTo>
                                <a:lnTo>
                                  <a:pt x="f16" y="f42"/>
                                </a:lnTo>
                                <a:lnTo>
                                  <a:pt x="f32" y="f43"/>
                                </a:lnTo>
                                <a:lnTo>
                                  <a:pt x="f30" y="f44"/>
                                </a:lnTo>
                                <a:lnTo>
                                  <a:pt x="f5" y="f2"/>
                                </a:lnTo>
                                <a:close/>
                              </a:path>
                            </a:pathLst>
                          </a:custGeom>
                          <a:solidFill>
                            <a:srgbClr val="010101"/>
                          </a:solidFill>
                          <a:ln cap="flat">
                            <a:noFill/>
                            <a:prstDash val="solid"/>
                          </a:ln>
                        </wps:spPr>
                        <wps:bodyPr lIns="0" tIns="0" rIns="0" bIns="0"/>
                      </wps:wsp>
                      <wps:wsp>
                        <wps:cNvPr id="1052718340" name="Shape 26"/>
                        <wps:cNvSpPr/>
                        <wps:spPr>
                          <a:xfrm>
                            <a:off x="3016769" y="95234"/>
                            <a:ext cx="79388" cy="158748"/>
                          </a:xfrm>
                          <a:custGeom>
                            <a:avLst/>
                            <a:gdLst>
                              <a:gd name="f0" fmla="val w"/>
                              <a:gd name="f1" fmla="val h"/>
                              <a:gd name="f2" fmla="val 0"/>
                              <a:gd name="f3" fmla="val 79390"/>
                              <a:gd name="f4" fmla="val 158750"/>
                              <a:gd name="f5" fmla="val 15879"/>
                              <a:gd name="f6" fmla="val 31754"/>
                              <a:gd name="f7" fmla="val 6350"/>
                              <a:gd name="f8" fmla="val 44459"/>
                              <a:gd name="f9" fmla="val 12700"/>
                              <a:gd name="f10" fmla="val 57158"/>
                              <a:gd name="f11" fmla="val 22228"/>
                              <a:gd name="f12" fmla="val 66688"/>
                              <a:gd name="f13" fmla="val 34925"/>
                              <a:gd name="f14" fmla="val 73039"/>
                              <a:gd name="f15" fmla="val 47628"/>
                              <a:gd name="f16" fmla="val 63500"/>
                              <a:gd name="f17" fmla="val 95250"/>
                              <a:gd name="f18" fmla="val 107953"/>
                              <a:gd name="f19" fmla="val 123825"/>
                              <a:gd name="f20" fmla="val 136528"/>
                              <a:gd name="f21" fmla="val 146050"/>
                              <a:gd name="f22" fmla="val 152400"/>
                              <a:gd name="f23" fmla="val 155575"/>
                              <a:gd name="f24" fmla="val 142875"/>
                              <a:gd name="f25" fmla="val 12704"/>
                              <a:gd name="f26" fmla="val 139703"/>
                              <a:gd name="f27" fmla="val 25406"/>
                              <a:gd name="f28" fmla="val 34929"/>
                              <a:gd name="f29" fmla="val 130175"/>
                              <a:gd name="f30" fmla="val 50810"/>
                              <a:gd name="f31" fmla="val 114300"/>
                              <a:gd name="f32" fmla="val 104778"/>
                              <a:gd name="f33" fmla="val 60334"/>
                              <a:gd name="f34" fmla="val 92075"/>
                              <a:gd name="f35" fmla="val 66675"/>
                              <a:gd name="f36" fmla="val 53975"/>
                              <a:gd name="f37" fmla="val 44450"/>
                              <a:gd name="f38" fmla="val 25400"/>
                              <a:gd name="f39" fmla="val 19053"/>
                              <a:gd name="f40" fmla="val 15875"/>
                              <a:gd name="f41" fmla="*/ f0 1 79390"/>
                              <a:gd name="f42" fmla="*/ f1 1 158750"/>
                              <a:gd name="f43" fmla="val f2"/>
                              <a:gd name="f44" fmla="val f3"/>
                              <a:gd name="f45" fmla="val f4"/>
                              <a:gd name="f46" fmla="+- f45 0 f43"/>
                              <a:gd name="f47" fmla="+- f44 0 f43"/>
                              <a:gd name="f48" fmla="*/ f47 1 79390"/>
                              <a:gd name="f49" fmla="*/ f46 1 158750"/>
                              <a:gd name="f50" fmla="*/ 0 1 f48"/>
                              <a:gd name="f51" fmla="*/ 79390 1 f48"/>
                              <a:gd name="f52" fmla="*/ 0 1 f49"/>
                              <a:gd name="f53" fmla="*/ 158750 1 f49"/>
                              <a:gd name="f54" fmla="*/ f50 f41 1"/>
                              <a:gd name="f55" fmla="*/ f51 f41 1"/>
                              <a:gd name="f56" fmla="*/ f53 f42 1"/>
                              <a:gd name="f57" fmla="*/ f52 f42 1"/>
                            </a:gdLst>
                            <a:ahLst/>
                            <a:cxnLst>
                              <a:cxn ang="3cd4">
                                <a:pos x="hc" y="t"/>
                              </a:cxn>
                              <a:cxn ang="0">
                                <a:pos x="r" y="vc"/>
                              </a:cxn>
                              <a:cxn ang="cd4">
                                <a:pos x="hc" y="b"/>
                              </a:cxn>
                              <a:cxn ang="cd2">
                                <a:pos x="l" y="vc"/>
                              </a:cxn>
                            </a:cxnLst>
                            <a:rect l="f54" t="f57" r="f55" b="f56"/>
                            <a:pathLst>
                              <a:path w="79390" h="158750">
                                <a:moveTo>
                                  <a:pt x="f2" y="f2"/>
                                </a:moveTo>
                                <a:lnTo>
                                  <a:pt x="f5" y="f2"/>
                                </a:lnTo>
                                <a:lnTo>
                                  <a:pt x="f6" y="f7"/>
                                </a:lnTo>
                                <a:lnTo>
                                  <a:pt x="f8" y="f9"/>
                                </a:lnTo>
                                <a:lnTo>
                                  <a:pt x="f10" y="f11"/>
                                </a:lnTo>
                                <a:lnTo>
                                  <a:pt x="f12" y="f13"/>
                                </a:lnTo>
                                <a:lnTo>
                                  <a:pt x="f14" y="f15"/>
                                </a:lnTo>
                                <a:lnTo>
                                  <a:pt x="f3" y="f16"/>
                                </a:lnTo>
                                <a:lnTo>
                                  <a:pt x="f3" y="f17"/>
                                </a:lnTo>
                                <a:lnTo>
                                  <a:pt x="f14" y="f18"/>
                                </a:lnTo>
                                <a:lnTo>
                                  <a:pt x="f12" y="f19"/>
                                </a:lnTo>
                                <a:lnTo>
                                  <a:pt x="f10" y="f20"/>
                                </a:lnTo>
                                <a:lnTo>
                                  <a:pt x="f8" y="f21"/>
                                </a:lnTo>
                                <a:lnTo>
                                  <a:pt x="f6" y="f22"/>
                                </a:lnTo>
                                <a:lnTo>
                                  <a:pt x="f5" y="f23"/>
                                </a:lnTo>
                                <a:lnTo>
                                  <a:pt x="f2" y="f4"/>
                                </a:lnTo>
                                <a:lnTo>
                                  <a:pt x="f2" y="f24"/>
                                </a:lnTo>
                                <a:lnTo>
                                  <a:pt x="f25" y="f26"/>
                                </a:lnTo>
                                <a:lnTo>
                                  <a:pt x="f27" y="f20"/>
                                </a:lnTo>
                                <a:lnTo>
                                  <a:pt x="f28" y="f29"/>
                                </a:lnTo>
                                <a:lnTo>
                                  <a:pt x="f8" y="f19"/>
                                </a:lnTo>
                                <a:lnTo>
                                  <a:pt x="f30" y="f31"/>
                                </a:lnTo>
                                <a:lnTo>
                                  <a:pt x="f10" y="f32"/>
                                </a:lnTo>
                                <a:lnTo>
                                  <a:pt x="f33" y="f34"/>
                                </a:lnTo>
                                <a:lnTo>
                                  <a:pt x="f33" y="f35"/>
                                </a:lnTo>
                                <a:lnTo>
                                  <a:pt x="f10" y="f36"/>
                                </a:lnTo>
                                <a:lnTo>
                                  <a:pt x="f30" y="f37"/>
                                </a:lnTo>
                                <a:lnTo>
                                  <a:pt x="f8" y="f13"/>
                                </a:lnTo>
                                <a:lnTo>
                                  <a:pt x="f28" y="f38"/>
                                </a:lnTo>
                                <a:lnTo>
                                  <a:pt x="f27" y="f39"/>
                                </a:lnTo>
                                <a:lnTo>
                                  <a:pt x="f25" y="f40"/>
                                </a:lnTo>
                                <a:lnTo>
                                  <a:pt x="f2" y="f40"/>
                                </a:lnTo>
                                <a:lnTo>
                                  <a:pt x="f2" y="f2"/>
                                </a:lnTo>
                                <a:close/>
                              </a:path>
                            </a:pathLst>
                          </a:custGeom>
                          <a:solidFill>
                            <a:srgbClr val="010101"/>
                          </a:solidFill>
                          <a:ln cap="flat">
                            <a:noFill/>
                            <a:prstDash val="solid"/>
                          </a:ln>
                        </wps:spPr>
                        <wps:bodyPr lIns="0" tIns="0" rIns="0" bIns="0"/>
                      </wps:wsp>
                      <wps:wsp>
                        <wps:cNvPr id="2016057262" name="Shape 27"/>
                        <wps:cNvSpPr/>
                        <wps:spPr>
                          <a:xfrm>
                            <a:off x="3115213" y="98407"/>
                            <a:ext cx="123846" cy="155576"/>
                          </a:xfrm>
                          <a:custGeom>
                            <a:avLst/>
                            <a:gdLst>
                              <a:gd name="f0" fmla="val w"/>
                              <a:gd name="f1" fmla="val h"/>
                              <a:gd name="f2" fmla="val 0"/>
                              <a:gd name="f3" fmla="val 123847"/>
                              <a:gd name="f4" fmla="val 155575"/>
                              <a:gd name="f5" fmla="val 19053"/>
                              <a:gd name="f6" fmla="val 107953"/>
                              <a:gd name="f7" fmla="val 28580"/>
                              <a:gd name="f8" fmla="val 127000"/>
                              <a:gd name="f9" fmla="val 31756"/>
                              <a:gd name="f10" fmla="val 130178"/>
                              <a:gd name="f11" fmla="val 38107"/>
                              <a:gd name="f12" fmla="val 136528"/>
                              <a:gd name="f13" fmla="val 57160"/>
                              <a:gd name="f14" fmla="val 139700"/>
                              <a:gd name="f15" fmla="val 69862"/>
                              <a:gd name="f16" fmla="val 85740"/>
                              <a:gd name="f17" fmla="val 98442"/>
                              <a:gd name="f18" fmla="val 120650"/>
                              <a:gd name="f19" fmla="val 107969"/>
                              <a:gd name="f20" fmla="val 152400"/>
                              <a:gd name="f21" fmla="val 95266"/>
                              <a:gd name="f22" fmla="val 82564"/>
                              <a:gd name="f23" fmla="val 149225"/>
                              <a:gd name="f24" fmla="val 53984"/>
                              <a:gd name="f25" fmla="val 41282"/>
                              <a:gd name="f26" fmla="val 22229"/>
                              <a:gd name="f27" fmla="val 146050"/>
                              <a:gd name="f28" fmla="val 15878"/>
                              <a:gd name="f29" fmla="val 9527"/>
                              <a:gd name="f30" fmla="val 3176"/>
                              <a:gd name="f31" fmla="*/ f0 1 123847"/>
                              <a:gd name="f32" fmla="*/ f1 1 155575"/>
                              <a:gd name="f33" fmla="val f2"/>
                              <a:gd name="f34" fmla="val f3"/>
                              <a:gd name="f35" fmla="val f4"/>
                              <a:gd name="f36" fmla="+- f35 0 f33"/>
                              <a:gd name="f37" fmla="+- f34 0 f33"/>
                              <a:gd name="f38" fmla="*/ f37 1 123847"/>
                              <a:gd name="f39" fmla="*/ f36 1 155575"/>
                              <a:gd name="f40" fmla="*/ 0 1 f38"/>
                              <a:gd name="f41" fmla="*/ 123847 1 f38"/>
                              <a:gd name="f42" fmla="*/ 0 1 f39"/>
                              <a:gd name="f43" fmla="*/ 155575 1 f39"/>
                              <a:gd name="f44" fmla="*/ f40 f31 1"/>
                              <a:gd name="f45" fmla="*/ f41 f31 1"/>
                              <a:gd name="f46" fmla="*/ f43 f32 1"/>
                              <a:gd name="f47" fmla="*/ f42 f32 1"/>
                            </a:gdLst>
                            <a:ahLst/>
                            <a:cxnLst>
                              <a:cxn ang="3cd4">
                                <a:pos x="hc" y="t"/>
                              </a:cxn>
                              <a:cxn ang="0">
                                <a:pos x="r" y="vc"/>
                              </a:cxn>
                              <a:cxn ang="cd4">
                                <a:pos x="hc" y="b"/>
                              </a:cxn>
                              <a:cxn ang="cd2">
                                <a:pos x="l" y="vc"/>
                              </a:cxn>
                            </a:cxnLst>
                            <a:rect l="f44" t="f47" r="f45" b="f46"/>
                            <a:pathLst>
                              <a:path w="123847" h="155575">
                                <a:moveTo>
                                  <a:pt x="f2" y="f2"/>
                                </a:moveTo>
                                <a:lnTo>
                                  <a:pt x="f5" y="f2"/>
                                </a:lnTo>
                                <a:lnTo>
                                  <a:pt x="f5" y="f6"/>
                                </a:lnTo>
                                <a:lnTo>
                                  <a:pt x="f7" y="f8"/>
                                </a:lnTo>
                                <a:lnTo>
                                  <a:pt x="f9" y="f10"/>
                                </a:lnTo>
                                <a:lnTo>
                                  <a:pt x="f11" y="f12"/>
                                </a:lnTo>
                                <a:lnTo>
                                  <a:pt x="f13" y="f14"/>
                                </a:lnTo>
                                <a:lnTo>
                                  <a:pt x="f15" y="f12"/>
                                </a:lnTo>
                                <a:lnTo>
                                  <a:pt x="f16" y="f10"/>
                                </a:lnTo>
                                <a:lnTo>
                                  <a:pt x="f17" y="f18"/>
                                </a:lnTo>
                                <a:lnTo>
                                  <a:pt x="f19" y="f6"/>
                                </a:lnTo>
                                <a:lnTo>
                                  <a:pt x="f19" y="f2"/>
                                </a:lnTo>
                                <a:lnTo>
                                  <a:pt x="f3" y="f2"/>
                                </a:lnTo>
                                <a:lnTo>
                                  <a:pt x="f3" y="f20"/>
                                </a:lnTo>
                                <a:lnTo>
                                  <a:pt x="f19" y="f20"/>
                                </a:lnTo>
                                <a:lnTo>
                                  <a:pt x="f19" y="f8"/>
                                </a:lnTo>
                                <a:lnTo>
                                  <a:pt x="f21" y="f14"/>
                                </a:lnTo>
                                <a:lnTo>
                                  <a:pt x="f22" y="f23"/>
                                </a:lnTo>
                                <a:lnTo>
                                  <a:pt x="f15" y="f20"/>
                                </a:lnTo>
                                <a:lnTo>
                                  <a:pt x="f24" y="f4"/>
                                </a:lnTo>
                                <a:lnTo>
                                  <a:pt x="f25" y="f20"/>
                                </a:lnTo>
                                <a:lnTo>
                                  <a:pt x="f9" y="f23"/>
                                </a:lnTo>
                                <a:lnTo>
                                  <a:pt x="f26" y="f27"/>
                                </a:lnTo>
                                <a:lnTo>
                                  <a:pt x="f28" y="f14"/>
                                </a:lnTo>
                                <a:lnTo>
                                  <a:pt x="f29" y="f10"/>
                                </a:lnTo>
                                <a:lnTo>
                                  <a:pt x="f30" y="f18"/>
                                </a:lnTo>
                                <a:lnTo>
                                  <a:pt x="f2" y="f6"/>
                                </a:lnTo>
                                <a:lnTo>
                                  <a:pt x="f2" y="f2"/>
                                </a:lnTo>
                                <a:close/>
                              </a:path>
                            </a:pathLst>
                          </a:custGeom>
                          <a:solidFill>
                            <a:srgbClr val="010101"/>
                          </a:solidFill>
                          <a:ln cap="flat">
                            <a:noFill/>
                            <a:prstDash val="solid"/>
                          </a:ln>
                        </wps:spPr>
                        <wps:bodyPr lIns="0" tIns="0" rIns="0" bIns="0"/>
                      </wps:wsp>
                      <wps:wsp>
                        <wps:cNvPr id="374992540" name="Shape 28"/>
                        <wps:cNvSpPr/>
                        <wps:spPr>
                          <a:xfrm>
                            <a:off x="3270817" y="95234"/>
                            <a:ext cx="123846" cy="155576"/>
                          </a:xfrm>
                          <a:custGeom>
                            <a:avLst/>
                            <a:gdLst>
                              <a:gd name="f0" fmla="val w"/>
                              <a:gd name="f1" fmla="val h"/>
                              <a:gd name="f2" fmla="val 0"/>
                              <a:gd name="f3" fmla="val 123843"/>
                              <a:gd name="f4" fmla="val 155575"/>
                              <a:gd name="f5" fmla="val 69862"/>
                              <a:gd name="f6" fmla="val 79389"/>
                              <a:gd name="f7" fmla="val 92091"/>
                              <a:gd name="f8" fmla="val 3175"/>
                              <a:gd name="f9" fmla="val 101617"/>
                              <a:gd name="f10" fmla="val 9525"/>
                              <a:gd name="f11" fmla="val 107968"/>
                              <a:gd name="f12" fmla="val 15875"/>
                              <a:gd name="f13" fmla="val 114319"/>
                              <a:gd name="f14" fmla="val 25400"/>
                              <a:gd name="f15" fmla="val 117495"/>
                              <a:gd name="f16" fmla="val 34925"/>
                              <a:gd name="f17" fmla="val 120671"/>
                              <a:gd name="f18" fmla="val 47628"/>
                              <a:gd name="f19" fmla="val 63500"/>
                              <a:gd name="f20" fmla="val 104793"/>
                              <a:gd name="f21" fmla="val 95263"/>
                              <a:gd name="f22" fmla="val 28575"/>
                              <a:gd name="f23" fmla="val 22228"/>
                              <a:gd name="f24" fmla="val 82564"/>
                              <a:gd name="f25" fmla="val 19053"/>
                              <a:gd name="f26" fmla="val 76213"/>
                              <a:gd name="f27" fmla="val 66683"/>
                              <a:gd name="f28" fmla="val 50809"/>
                              <a:gd name="f29" fmla="val 38103"/>
                              <a:gd name="f30" fmla="val 25404"/>
                              <a:gd name="f31" fmla="val 15878"/>
                              <a:gd name="f32" fmla="val 28580"/>
                              <a:gd name="f33" fmla="val 41282"/>
                              <a:gd name="f34" fmla="val 6350"/>
                              <a:gd name="f35" fmla="val 53984"/>
                              <a:gd name="f36" fmla="*/ f0 1 123843"/>
                              <a:gd name="f37" fmla="*/ f1 1 155575"/>
                              <a:gd name="f38" fmla="val f2"/>
                              <a:gd name="f39" fmla="val f3"/>
                              <a:gd name="f40" fmla="val f4"/>
                              <a:gd name="f41" fmla="+- f40 0 f38"/>
                              <a:gd name="f42" fmla="+- f39 0 f38"/>
                              <a:gd name="f43" fmla="*/ f42 1 123843"/>
                              <a:gd name="f44" fmla="*/ f41 1 155575"/>
                              <a:gd name="f45" fmla="*/ 0 1 f43"/>
                              <a:gd name="f46" fmla="*/ 123843 1 f43"/>
                              <a:gd name="f47" fmla="*/ 0 1 f44"/>
                              <a:gd name="f48" fmla="*/ 155575 1 f44"/>
                              <a:gd name="f49" fmla="*/ f45 f36 1"/>
                              <a:gd name="f50" fmla="*/ f46 f36 1"/>
                              <a:gd name="f51" fmla="*/ f48 f37 1"/>
                              <a:gd name="f52" fmla="*/ f47 f37 1"/>
                            </a:gdLst>
                            <a:ahLst/>
                            <a:cxnLst>
                              <a:cxn ang="3cd4">
                                <a:pos x="hc" y="t"/>
                              </a:cxn>
                              <a:cxn ang="0">
                                <a:pos x="r" y="vc"/>
                              </a:cxn>
                              <a:cxn ang="cd4">
                                <a:pos x="hc" y="b"/>
                              </a:cxn>
                              <a:cxn ang="cd2">
                                <a:pos x="l" y="vc"/>
                              </a:cxn>
                            </a:cxnLst>
                            <a:rect l="f49" t="f52" r="f50" b="f51"/>
                            <a:pathLst>
                              <a:path w="123843" h="155575">
                                <a:moveTo>
                                  <a:pt x="f5" y="f2"/>
                                </a:moveTo>
                                <a:lnTo>
                                  <a:pt x="f6" y="f2"/>
                                </a:lnTo>
                                <a:lnTo>
                                  <a:pt x="f7" y="f8"/>
                                </a:lnTo>
                                <a:lnTo>
                                  <a:pt x="f9" y="f10"/>
                                </a:lnTo>
                                <a:lnTo>
                                  <a:pt x="f11" y="f12"/>
                                </a:lnTo>
                                <a:lnTo>
                                  <a:pt x="f13" y="f14"/>
                                </a:lnTo>
                                <a:lnTo>
                                  <a:pt x="f15" y="f16"/>
                                </a:lnTo>
                                <a:lnTo>
                                  <a:pt x="f17" y="f18"/>
                                </a:lnTo>
                                <a:lnTo>
                                  <a:pt x="f3" y="f19"/>
                                </a:lnTo>
                                <a:lnTo>
                                  <a:pt x="f3" y="f4"/>
                                </a:lnTo>
                                <a:lnTo>
                                  <a:pt x="f20" y="f4"/>
                                </a:lnTo>
                                <a:lnTo>
                                  <a:pt x="f20" y="f18"/>
                                </a:lnTo>
                                <a:lnTo>
                                  <a:pt x="f21" y="f22"/>
                                </a:lnTo>
                                <a:lnTo>
                                  <a:pt x="f7" y="f23"/>
                                </a:lnTo>
                                <a:lnTo>
                                  <a:pt x="f24" y="f25"/>
                                </a:lnTo>
                                <a:lnTo>
                                  <a:pt x="f26" y="f12"/>
                                </a:lnTo>
                                <a:lnTo>
                                  <a:pt x="f27" y="f12"/>
                                </a:lnTo>
                                <a:lnTo>
                                  <a:pt x="f28" y="f25"/>
                                </a:lnTo>
                                <a:lnTo>
                                  <a:pt x="f29" y="f23"/>
                                </a:lnTo>
                                <a:lnTo>
                                  <a:pt x="f30" y="f16"/>
                                </a:lnTo>
                                <a:lnTo>
                                  <a:pt x="f31" y="f18"/>
                                </a:lnTo>
                                <a:lnTo>
                                  <a:pt x="f31" y="f4"/>
                                </a:lnTo>
                                <a:lnTo>
                                  <a:pt x="f2" y="f4"/>
                                </a:lnTo>
                                <a:lnTo>
                                  <a:pt x="f2" y="f8"/>
                                </a:lnTo>
                                <a:lnTo>
                                  <a:pt x="f31" y="f8"/>
                                </a:lnTo>
                                <a:lnTo>
                                  <a:pt x="f31" y="f14"/>
                                </a:lnTo>
                                <a:lnTo>
                                  <a:pt x="f32" y="f12"/>
                                </a:lnTo>
                                <a:lnTo>
                                  <a:pt x="f33" y="f34"/>
                                </a:lnTo>
                                <a:lnTo>
                                  <a:pt x="f35" y="f8"/>
                                </a:lnTo>
                                <a:lnTo>
                                  <a:pt x="f5" y="f2"/>
                                </a:lnTo>
                                <a:close/>
                              </a:path>
                            </a:pathLst>
                          </a:custGeom>
                          <a:solidFill>
                            <a:srgbClr val="010101"/>
                          </a:solidFill>
                          <a:ln cap="flat">
                            <a:noFill/>
                            <a:prstDash val="solid"/>
                          </a:ln>
                        </wps:spPr>
                        <wps:bodyPr lIns="0" tIns="0" rIns="0" bIns="0"/>
                      </wps:wsp>
                      <wps:wsp>
                        <wps:cNvPr id="1125840718" name="Shape 29"/>
                        <wps:cNvSpPr/>
                        <wps:spPr>
                          <a:xfrm>
                            <a:off x="3413710" y="95234"/>
                            <a:ext cx="117491" cy="158748"/>
                          </a:xfrm>
                          <a:custGeom>
                            <a:avLst/>
                            <a:gdLst>
                              <a:gd name="f0" fmla="val w"/>
                              <a:gd name="f1" fmla="val h"/>
                              <a:gd name="f2" fmla="val 0"/>
                              <a:gd name="f3" fmla="val 117495"/>
                              <a:gd name="f4" fmla="val 158750"/>
                              <a:gd name="f5" fmla="val 63511"/>
                              <a:gd name="f6" fmla="val 98445"/>
                              <a:gd name="f7" fmla="val 6350"/>
                              <a:gd name="f8" fmla="val 25400"/>
                              <a:gd name="f9" fmla="val 19053"/>
                              <a:gd name="f10" fmla="val 79389"/>
                              <a:gd name="f11" fmla="val 15875"/>
                              <a:gd name="f12" fmla="val 66686"/>
                              <a:gd name="f13" fmla="val 57160"/>
                              <a:gd name="f14" fmla="val 44461"/>
                              <a:gd name="f15" fmla="val 34931"/>
                              <a:gd name="f16" fmla="val 34925"/>
                              <a:gd name="f17" fmla="val 28580"/>
                              <a:gd name="f18" fmla="val 44450"/>
                              <a:gd name="f19" fmla="val 22229"/>
                              <a:gd name="f20" fmla="val 53975"/>
                              <a:gd name="f21" fmla="val 66675"/>
                              <a:gd name="f22" fmla="val 92075"/>
                              <a:gd name="f23" fmla="val 104778"/>
                              <a:gd name="f24" fmla="val 114300"/>
                              <a:gd name="f25" fmla="val 123825"/>
                              <a:gd name="f26" fmla="val 133353"/>
                              <a:gd name="f27" fmla="val 136528"/>
                              <a:gd name="f28" fmla="val 139703"/>
                              <a:gd name="f29" fmla="val 142875"/>
                              <a:gd name="f30" fmla="val 130175"/>
                              <a:gd name="f31" fmla="val 149225"/>
                              <a:gd name="f32" fmla="val 101621"/>
                              <a:gd name="f33" fmla="val 155575"/>
                              <a:gd name="f34" fmla="val 47633"/>
                              <a:gd name="f35" fmla="val 152400"/>
                              <a:gd name="f36" fmla="val 146050"/>
                              <a:gd name="f37" fmla="val 12705"/>
                              <a:gd name="f38" fmla="val 6351"/>
                              <a:gd name="f39" fmla="val 111128"/>
                              <a:gd name="f40" fmla="val 3175"/>
                              <a:gd name="f41" fmla="val 95250"/>
                              <a:gd name="f42" fmla="val 79378"/>
                              <a:gd name="f43" fmla="val 63500"/>
                              <a:gd name="f44" fmla="val 47628"/>
                              <a:gd name="f45" fmla="val 22228"/>
                              <a:gd name="f46" fmla="val 12700"/>
                              <a:gd name="f47" fmla="*/ f0 1 117495"/>
                              <a:gd name="f48" fmla="*/ f1 1 158750"/>
                              <a:gd name="f49" fmla="val f2"/>
                              <a:gd name="f50" fmla="val f3"/>
                              <a:gd name="f51" fmla="val f4"/>
                              <a:gd name="f52" fmla="+- f51 0 f49"/>
                              <a:gd name="f53" fmla="+- f50 0 f49"/>
                              <a:gd name="f54" fmla="*/ f53 1 117495"/>
                              <a:gd name="f55" fmla="*/ f52 1 158750"/>
                              <a:gd name="f56" fmla="*/ 0 1 f54"/>
                              <a:gd name="f57" fmla="*/ 117495 1 f54"/>
                              <a:gd name="f58" fmla="*/ 0 1 f55"/>
                              <a:gd name="f59" fmla="*/ 158750 1 f55"/>
                              <a:gd name="f60" fmla="*/ f56 f47 1"/>
                              <a:gd name="f61" fmla="*/ f57 f47 1"/>
                              <a:gd name="f62" fmla="*/ f59 f48 1"/>
                              <a:gd name="f63" fmla="*/ f58 f48 1"/>
                            </a:gdLst>
                            <a:ahLst/>
                            <a:cxnLst>
                              <a:cxn ang="3cd4">
                                <a:pos x="hc" y="t"/>
                              </a:cxn>
                              <a:cxn ang="0">
                                <a:pos x="r" y="vc"/>
                              </a:cxn>
                              <a:cxn ang="cd4">
                                <a:pos x="hc" y="b"/>
                              </a:cxn>
                              <a:cxn ang="cd2">
                                <a:pos x="l" y="vc"/>
                              </a:cxn>
                            </a:cxnLst>
                            <a:rect l="f60" t="f63" r="f61" b="f62"/>
                            <a:pathLst>
                              <a:path w="117495" h="158750">
                                <a:moveTo>
                                  <a:pt x="f5" y="f2"/>
                                </a:moveTo>
                                <a:lnTo>
                                  <a:pt x="f6" y="f2"/>
                                </a:lnTo>
                                <a:lnTo>
                                  <a:pt x="f3" y="f7"/>
                                </a:lnTo>
                                <a:lnTo>
                                  <a:pt x="f3" y="f8"/>
                                </a:lnTo>
                                <a:lnTo>
                                  <a:pt x="f6" y="f9"/>
                                </a:lnTo>
                                <a:lnTo>
                                  <a:pt x="f10" y="f11"/>
                                </a:lnTo>
                                <a:lnTo>
                                  <a:pt x="f12" y="f11"/>
                                </a:lnTo>
                                <a:lnTo>
                                  <a:pt x="f13" y="f9"/>
                                </a:lnTo>
                                <a:lnTo>
                                  <a:pt x="f14" y="f8"/>
                                </a:lnTo>
                                <a:lnTo>
                                  <a:pt x="f15" y="f16"/>
                                </a:lnTo>
                                <a:lnTo>
                                  <a:pt x="f17" y="f18"/>
                                </a:lnTo>
                                <a:lnTo>
                                  <a:pt x="f19" y="f20"/>
                                </a:lnTo>
                                <a:lnTo>
                                  <a:pt x="f9" y="f21"/>
                                </a:lnTo>
                                <a:lnTo>
                                  <a:pt x="f9" y="f22"/>
                                </a:lnTo>
                                <a:lnTo>
                                  <a:pt x="f19" y="f23"/>
                                </a:lnTo>
                                <a:lnTo>
                                  <a:pt x="f17" y="f24"/>
                                </a:lnTo>
                                <a:lnTo>
                                  <a:pt x="f15" y="f25"/>
                                </a:lnTo>
                                <a:lnTo>
                                  <a:pt x="f14" y="f26"/>
                                </a:lnTo>
                                <a:lnTo>
                                  <a:pt x="f13" y="f27"/>
                                </a:lnTo>
                                <a:lnTo>
                                  <a:pt x="f12" y="f28"/>
                                </a:lnTo>
                                <a:lnTo>
                                  <a:pt x="f10" y="f29"/>
                                </a:lnTo>
                                <a:lnTo>
                                  <a:pt x="f6" y="f28"/>
                                </a:lnTo>
                                <a:lnTo>
                                  <a:pt x="f3" y="f30"/>
                                </a:lnTo>
                                <a:lnTo>
                                  <a:pt x="f3" y="f31"/>
                                </a:lnTo>
                                <a:lnTo>
                                  <a:pt x="f32" y="f33"/>
                                </a:lnTo>
                                <a:lnTo>
                                  <a:pt x="f10" y="f4"/>
                                </a:lnTo>
                                <a:lnTo>
                                  <a:pt x="f5" y="f33"/>
                                </a:lnTo>
                                <a:lnTo>
                                  <a:pt x="f34" y="f35"/>
                                </a:lnTo>
                                <a:lnTo>
                                  <a:pt x="f15" y="f36"/>
                                </a:lnTo>
                                <a:lnTo>
                                  <a:pt x="f19" y="f27"/>
                                </a:lnTo>
                                <a:lnTo>
                                  <a:pt x="f37" y="f25"/>
                                </a:lnTo>
                                <a:lnTo>
                                  <a:pt x="f38" y="f39"/>
                                </a:lnTo>
                                <a:lnTo>
                                  <a:pt x="f40" y="f41"/>
                                </a:lnTo>
                                <a:lnTo>
                                  <a:pt x="f2" y="f42"/>
                                </a:lnTo>
                                <a:lnTo>
                                  <a:pt x="f40" y="f43"/>
                                </a:lnTo>
                                <a:lnTo>
                                  <a:pt x="f38" y="f44"/>
                                </a:lnTo>
                                <a:lnTo>
                                  <a:pt x="f37" y="f16"/>
                                </a:lnTo>
                                <a:lnTo>
                                  <a:pt x="f19" y="f45"/>
                                </a:lnTo>
                                <a:lnTo>
                                  <a:pt x="f15" y="f46"/>
                                </a:lnTo>
                                <a:lnTo>
                                  <a:pt x="f34" y="f7"/>
                                </a:lnTo>
                                <a:lnTo>
                                  <a:pt x="f5" y="f2"/>
                                </a:lnTo>
                                <a:close/>
                              </a:path>
                            </a:pathLst>
                          </a:custGeom>
                          <a:solidFill>
                            <a:srgbClr val="010101"/>
                          </a:solidFill>
                          <a:ln cap="flat">
                            <a:noFill/>
                            <a:prstDash val="solid"/>
                          </a:ln>
                        </wps:spPr>
                        <wps:bodyPr lIns="0" tIns="0" rIns="0" bIns="0"/>
                      </wps:wsp>
                      <wps:wsp>
                        <wps:cNvPr id="1340697667" name="Shape 7070"/>
                        <wps:cNvSpPr/>
                        <wps:spPr>
                          <a:xfrm>
                            <a:off x="3550257" y="98407"/>
                            <a:ext cx="15873" cy="152403"/>
                          </a:xfrm>
                          <a:custGeom>
                            <a:avLst/>
                            <a:gdLst>
                              <a:gd name="f0" fmla="val w"/>
                              <a:gd name="f1" fmla="val h"/>
                              <a:gd name="f2" fmla="val 0"/>
                              <a:gd name="f3" fmla="val 15878"/>
                              <a:gd name="f4" fmla="val 152400"/>
                              <a:gd name="f5" fmla="*/ f0 1 15878"/>
                              <a:gd name="f6" fmla="*/ f1 1 152400"/>
                              <a:gd name="f7" fmla="val f2"/>
                              <a:gd name="f8" fmla="val f3"/>
                              <a:gd name="f9" fmla="val f4"/>
                              <a:gd name="f10" fmla="+- f9 0 f7"/>
                              <a:gd name="f11" fmla="+- f8 0 f7"/>
                              <a:gd name="f12" fmla="*/ f11 1 15878"/>
                              <a:gd name="f13" fmla="*/ f10 1 152400"/>
                              <a:gd name="f14" fmla="*/ 0 1 f12"/>
                              <a:gd name="f15" fmla="*/ 15878 1 f12"/>
                              <a:gd name="f16" fmla="*/ 0 1 f13"/>
                              <a:gd name="f17" fmla="*/ 152400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15878" h="152400">
                                <a:moveTo>
                                  <a:pt x="f2" y="f2"/>
                                </a:moveTo>
                                <a:lnTo>
                                  <a:pt x="f3" y="f2"/>
                                </a:lnTo>
                                <a:lnTo>
                                  <a:pt x="f3" y="f4"/>
                                </a:lnTo>
                                <a:lnTo>
                                  <a:pt x="f2" y="f4"/>
                                </a:lnTo>
                                <a:lnTo>
                                  <a:pt x="f2" y="f2"/>
                                </a:lnTo>
                              </a:path>
                            </a:pathLst>
                          </a:custGeom>
                          <a:noFill/>
                          <a:ln cap="flat">
                            <a:noFill/>
                            <a:prstDash val="solid"/>
                          </a:ln>
                        </wps:spPr>
                        <wps:bodyPr lIns="0" tIns="0" rIns="0" bIns="0"/>
                      </wps:wsp>
                      <wps:wsp>
                        <wps:cNvPr id="390472748" name="Shape 7071"/>
                        <wps:cNvSpPr/>
                        <wps:spPr>
                          <a:xfrm>
                            <a:off x="3550257" y="19028"/>
                            <a:ext cx="15873" cy="28575"/>
                          </a:xfrm>
                          <a:custGeom>
                            <a:avLst/>
                            <a:gdLst>
                              <a:gd name="f0" fmla="val w"/>
                              <a:gd name="f1" fmla="val h"/>
                              <a:gd name="f2" fmla="val 0"/>
                              <a:gd name="f3" fmla="val 15878"/>
                              <a:gd name="f4" fmla="val 28575"/>
                              <a:gd name="f5" fmla="*/ f0 1 15878"/>
                              <a:gd name="f6" fmla="*/ f1 1 28575"/>
                              <a:gd name="f7" fmla="val f2"/>
                              <a:gd name="f8" fmla="val f3"/>
                              <a:gd name="f9" fmla="val f4"/>
                              <a:gd name="f10" fmla="+- f9 0 f7"/>
                              <a:gd name="f11" fmla="+- f8 0 f7"/>
                              <a:gd name="f12" fmla="*/ f11 1 15878"/>
                              <a:gd name="f13" fmla="*/ f10 1 28575"/>
                              <a:gd name="f14" fmla="*/ 0 1 f12"/>
                              <a:gd name="f15" fmla="*/ 15878 1 f12"/>
                              <a:gd name="f16" fmla="*/ 0 1 f13"/>
                              <a:gd name="f17" fmla="*/ 28575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15878" h="28575">
                                <a:moveTo>
                                  <a:pt x="f2" y="f2"/>
                                </a:moveTo>
                                <a:lnTo>
                                  <a:pt x="f3" y="f2"/>
                                </a:lnTo>
                                <a:lnTo>
                                  <a:pt x="f3" y="f4"/>
                                </a:lnTo>
                                <a:lnTo>
                                  <a:pt x="f2" y="f4"/>
                                </a:lnTo>
                                <a:lnTo>
                                  <a:pt x="f2" y="f2"/>
                                </a:lnTo>
                              </a:path>
                            </a:pathLst>
                          </a:custGeom>
                          <a:noFill/>
                          <a:ln cap="flat">
                            <a:noFill/>
                            <a:prstDash val="solid"/>
                          </a:ln>
                        </wps:spPr>
                        <wps:bodyPr lIns="0" tIns="0" rIns="0" bIns="0"/>
                      </wps:wsp>
                      <wps:wsp>
                        <wps:cNvPr id="471964796" name="Shape 7072"/>
                        <wps:cNvSpPr/>
                        <wps:spPr>
                          <a:xfrm>
                            <a:off x="3601070" y="19028"/>
                            <a:ext cx="15873" cy="231772"/>
                          </a:xfrm>
                          <a:custGeom>
                            <a:avLst/>
                            <a:gdLst>
                              <a:gd name="f0" fmla="val w"/>
                              <a:gd name="f1" fmla="val h"/>
                              <a:gd name="f2" fmla="val 0"/>
                              <a:gd name="f3" fmla="val 15875"/>
                              <a:gd name="f4" fmla="val 231775"/>
                              <a:gd name="f5" fmla="*/ f0 1 15875"/>
                              <a:gd name="f6" fmla="*/ f1 1 231775"/>
                              <a:gd name="f7" fmla="val f2"/>
                              <a:gd name="f8" fmla="val f3"/>
                              <a:gd name="f9" fmla="val f4"/>
                              <a:gd name="f10" fmla="+- f9 0 f7"/>
                              <a:gd name="f11" fmla="+- f8 0 f7"/>
                              <a:gd name="f12" fmla="*/ f11 1 15875"/>
                              <a:gd name="f13" fmla="*/ f10 1 231775"/>
                              <a:gd name="f14" fmla="*/ 0 1 f12"/>
                              <a:gd name="f15" fmla="*/ 15875 1 f12"/>
                              <a:gd name="f16" fmla="*/ 0 1 f13"/>
                              <a:gd name="f17" fmla="*/ 231775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15875" h="231775">
                                <a:moveTo>
                                  <a:pt x="f2" y="f2"/>
                                </a:moveTo>
                                <a:lnTo>
                                  <a:pt x="f3" y="f2"/>
                                </a:lnTo>
                                <a:lnTo>
                                  <a:pt x="f3" y="f4"/>
                                </a:lnTo>
                                <a:lnTo>
                                  <a:pt x="f2" y="f4"/>
                                </a:lnTo>
                                <a:lnTo>
                                  <a:pt x="f2" y="f2"/>
                                </a:lnTo>
                              </a:path>
                            </a:pathLst>
                          </a:custGeom>
                          <a:noFill/>
                          <a:ln cap="flat">
                            <a:noFill/>
                            <a:prstDash val="solid"/>
                          </a:ln>
                        </wps:spPr>
                        <wps:bodyPr lIns="0" tIns="0" rIns="0" bIns="0"/>
                      </wps:wsp>
                      <wps:wsp>
                        <wps:cNvPr id="958867622" name="Shape 33"/>
                        <wps:cNvSpPr/>
                        <wps:spPr>
                          <a:xfrm>
                            <a:off x="377893" y="466178"/>
                            <a:ext cx="53986" cy="89428"/>
                          </a:xfrm>
                          <a:custGeom>
                            <a:avLst/>
                            <a:gdLst>
                              <a:gd name="f0" fmla="val w"/>
                              <a:gd name="f1" fmla="val h"/>
                              <a:gd name="f2" fmla="val 0"/>
                              <a:gd name="f3" fmla="val 53986"/>
                              <a:gd name="f4" fmla="val 89429"/>
                              <a:gd name="f5" fmla="val 14817"/>
                              <a:gd name="f6" fmla="val 47636"/>
                              <a:gd name="f7" fmla="val 16404"/>
                              <a:gd name="f8" fmla="val 38107"/>
                              <a:gd name="f9" fmla="val 19579"/>
                              <a:gd name="f10" fmla="val 28580"/>
                              <a:gd name="f11" fmla="val 25929"/>
                              <a:gd name="f12" fmla="val 22232"/>
                              <a:gd name="f13" fmla="val 32279"/>
                              <a:gd name="f14" fmla="val 19056"/>
                              <a:gd name="f15" fmla="val 41804"/>
                              <a:gd name="f16" fmla="val 60854"/>
                              <a:gd name="f17" fmla="val 25408"/>
                              <a:gd name="f18" fmla="val 67204"/>
                              <a:gd name="f19" fmla="val 34931"/>
                              <a:gd name="f20" fmla="val 73554"/>
                              <a:gd name="f21" fmla="val 76729"/>
                              <a:gd name="f22" fmla="val 74612"/>
                              <a:gd name="f23" fmla="val 44461"/>
                              <a:gd name="f24" fmla="val 86254"/>
                              <a:gd name="f25" fmla="val 12702"/>
                              <a:gd name="f26" fmla="val 79904"/>
                              <a:gd name="f27" fmla="val 3176"/>
                              <a:gd name="f28" fmla="val 51329"/>
                              <a:gd name="f29" fmla="val 38629"/>
                              <a:gd name="f30" fmla="val 6351"/>
                              <a:gd name="f31" fmla="val 29104"/>
                              <a:gd name="f32" fmla="val 10054"/>
                              <a:gd name="f33" fmla="val 3704"/>
                              <a:gd name="f34" fmla="val 50812"/>
                              <a:gd name="f35" fmla="val 529"/>
                              <a:gd name="f36" fmla="*/ f0 1 53986"/>
                              <a:gd name="f37" fmla="*/ f1 1 89429"/>
                              <a:gd name="f38" fmla="val f2"/>
                              <a:gd name="f39" fmla="val f3"/>
                              <a:gd name="f40" fmla="val f4"/>
                              <a:gd name="f41" fmla="+- f40 0 f38"/>
                              <a:gd name="f42" fmla="+- f39 0 f38"/>
                              <a:gd name="f43" fmla="*/ f42 1 53986"/>
                              <a:gd name="f44" fmla="*/ f41 1 89429"/>
                              <a:gd name="f45" fmla="*/ 0 1 f43"/>
                              <a:gd name="f46" fmla="*/ 53986 1 f43"/>
                              <a:gd name="f47" fmla="*/ 0 1 f44"/>
                              <a:gd name="f48" fmla="*/ 89429 1 f44"/>
                              <a:gd name="f49" fmla="*/ f45 f36 1"/>
                              <a:gd name="f50" fmla="*/ f46 f36 1"/>
                              <a:gd name="f51" fmla="*/ f48 f37 1"/>
                              <a:gd name="f52" fmla="*/ f47 f37 1"/>
                            </a:gdLst>
                            <a:ahLst/>
                            <a:cxnLst>
                              <a:cxn ang="3cd4">
                                <a:pos x="hc" y="t"/>
                              </a:cxn>
                              <a:cxn ang="0">
                                <a:pos x="r" y="vc"/>
                              </a:cxn>
                              <a:cxn ang="cd4">
                                <a:pos x="hc" y="b"/>
                              </a:cxn>
                              <a:cxn ang="cd2">
                                <a:pos x="l" y="vc"/>
                              </a:cxn>
                            </a:cxnLst>
                            <a:rect l="f49" t="f52" r="f50" b="f51"/>
                            <a:pathLst>
                              <a:path w="53986" h="89429">
                                <a:moveTo>
                                  <a:pt x="f3" y="f2"/>
                                </a:moveTo>
                                <a:lnTo>
                                  <a:pt x="f3" y="f5"/>
                                </a:lnTo>
                                <a:lnTo>
                                  <a:pt x="f6" y="f7"/>
                                </a:lnTo>
                                <a:lnTo>
                                  <a:pt x="f8" y="f9"/>
                                </a:lnTo>
                                <a:lnTo>
                                  <a:pt x="f10" y="f11"/>
                                </a:lnTo>
                                <a:lnTo>
                                  <a:pt x="f12" y="f13"/>
                                </a:lnTo>
                                <a:lnTo>
                                  <a:pt x="f14" y="f15"/>
                                </a:lnTo>
                                <a:lnTo>
                                  <a:pt x="f14" y="f16"/>
                                </a:lnTo>
                                <a:lnTo>
                                  <a:pt x="f17" y="f18"/>
                                </a:lnTo>
                                <a:lnTo>
                                  <a:pt x="f19" y="f20"/>
                                </a:lnTo>
                                <a:lnTo>
                                  <a:pt x="f6" y="f21"/>
                                </a:lnTo>
                                <a:lnTo>
                                  <a:pt x="f3" y="f22"/>
                                </a:lnTo>
                                <a:lnTo>
                                  <a:pt x="f3" y="f4"/>
                                </a:lnTo>
                                <a:lnTo>
                                  <a:pt x="f23" y="f4"/>
                                </a:lnTo>
                                <a:lnTo>
                                  <a:pt x="f17" y="f24"/>
                                </a:lnTo>
                                <a:lnTo>
                                  <a:pt x="f25" y="f26"/>
                                </a:lnTo>
                                <a:lnTo>
                                  <a:pt x="f27" y="f18"/>
                                </a:lnTo>
                                <a:lnTo>
                                  <a:pt x="f2" y="f28"/>
                                </a:lnTo>
                                <a:lnTo>
                                  <a:pt x="f27" y="f29"/>
                                </a:lnTo>
                                <a:lnTo>
                                  <a:pt x="f30" y="f31"/>
                                </a:lnTo>
                                <a:lnTo>
                                  <a:pt x="f25" y="f9"/>
                                </a:lnTo>
                                <a:lnTo>
                                  <a:pt x="f12" y="f32"/>
                                </a:lnTo>
                                <a:lnTo>
                                  <a:pt x="f19" y="f33"/>
                                </a:lnTo>
                                <a:lnTo>
                                  <a:pt x="f34" y="f35"/>
                                </a:lnTo>
                                <a:lnTo>
                                  <a:pt x="f3" y="f2"/>
                                </a:lnTo>
                                <a:close/>
                              </a:path>
                            </a:pathLst>
                          </a:custGeom>
                          <a:solidFill>
                            <a:srgbClr val="010101"/>
                          </a:solidFill>
                          <a:ln cap="flat">
                            <a:noFill/>
                            <a:prstDash val="solid"/>
                          </a:ln>
                        </wps:spPr>
                        <wps:bodyPr lIns="0" tIns="0" rIns="0" bIns="0"/>
                      </wps:wsp>
                      <wps:wsp>
                        <wps:cNvPr id="1124805867" name="Shape 34"/>
                        <wps:cNvSpPr/>
                        <wps:spPr>
                          <a:xfrm>
                            <a:off x="387421" y="396858"/>
                            <a:ext cx="44458" cy="34920"/>
                          </a:xfrm>
                          <a:custGeom>
                            <a:avLst/>
                            <a:gdLst>
                              <a:gd name="f0" fmla="val w"/>
                              <a:gd name="f1" fmla="val h"/>
                              <a:gd name="f2" fmla="val 0"/>
                              <a:gd name="f3" fmla="val 44459"/>
                              <a:gd name="f4" fmla="val 34925"/>
                              <a:gd name="f5" fmla="val 34934"/>
                              <a:gd name="f6" fmla="val 15875"/>
                              <a:gd name="f7" fmla="val 22229"/>
                              <a:gd name="f8" fmla="val 19050"/>
                              <a:gd name="f9" fmla="val 3175"/>
                              <a:gd name="f10" fmla="*/ f0 1 44459"/>
                              <a:gd name="f11" fmla="*/ f1 1 34925"/>
                              <a:gd name="f12" fmla="val f2"/>
                              <a:gd name="f13" fmla="val f3"/>
                              <a:gd name="f14" fmla="val f4"/>
                              <a:gd name="f15" fmla="+- f14 0 f12"/>
                              <a:gd name="f16" fmla="+- f13 0 f12"/>
                              <a:gd name="f17" fmla="*/ f16 1 44459"/>
                              <a:gd name="f18" fmla="*/ f15 1 34925"/>
                              <a:gd name="f19" fmla="*/ 0 1 f17"/>
                              <a:gd name="f20" fmla="*/ 44459 1 f17"/>
                              <a:gd name="f21" fmla="*/ 0 1 f18"/>
                              <a:gd name="f22" fmla="*/ 34925 1 f18"/>
                              <a:gd name="f23" fmla="*/ f19 f10 1"/>
                              <a:gd name="f24" fmla="*/ f20 f10 1"/>
                              <a:gd name="f25" fmla="*/ f22 f11 1"/>
                              <a:gd name="f26" fmla="*/ f21 f11 1"/>
                            </a:gdLst>
                            <a:ahLst/>
                            <a:cxnLst>
                              <a:cxn ang="3cd4">
                                <a:pos x="hc" y="t"/>
                              </a:cxn>
                              <a:cxn ang="0">
                                <a:pos x="r" y="vc"/>
                              </a:cxn>
                              <a:cxn ang="cd4">
                                <a:pos x="hc" y="b"/>
                              </a:cxn>
                              <a:cxn ang="cd2">
                                <a:pos x="l" y="vc"/>
                              </a:cxn>
                            </a:cxnLst>
                            <a:rect l="f23" t="f26" r="f24" b="f25"/>
                            <a:pathLst>
                              <a:path w="44459" h="34925">
                                <a:moveTo>
                                  <a:pt x="f5" y="f2"/>
                                </a:moveTo>
                                <a:lnTo>
                                  <a:pt x="f3" y="f2"/>
                                </a:lnTo>
                                <a:lnTo>
                                  <a:pt x="f3" y="f6"/>
                                </a:lnTo>
                                <a:lnTo>
                                  <a:pt x="f5" y="f6"/>
                                </a:lnTo>
                                <a:lnTo>
                                  <a:pt x="f7" y="f8"/>
                                </a:lnTo>
                                <a:lnTo>
                                  <a:pt x="f2" y="f4"/>
                                </a:lnTo>
                                <a:lnTo>
                                  <a:pt x="f2" y="f6"/>
                                </a:lnTo>
                                <a:lnTo>
                                  <a:pt x="f7" y="f9"/>
                                </a:lnTo>
                                <a:lnTo>
                                  <a:pt x="f5" y="f2"/>
                                </a:lnTo>
                                <a:close/>
                              </a:path>
                            </a:pathLst>
                          </a:custGeom>
                          <a:solidFill>
                            <a:srgbClr val="010101"/>
                          </a:solidFill>
                          <a:ln cap="flat">
                            <a:noFill/>
                            <a:prstDash val="solid"/>
                          </a:ln>
                        </wps:spPr>
                        <wps:bodyPr lIns="0" tIns="0" rIns="0" bIns="0"/>
                      </wps:wsp>
                      <wps:wsp>
                        <wps:cNvPr id="1332081484" name="Shape 35"/>
                        <wps:cNvSpPr/>
                        <wps:spPr>
                          <a:xfrm>
                            <a:off x="431879" y="396858"/>
                            <a:ext cx="76215" cy="158748"/>
                          </a:xfrm>
                          <a:custGeom>
                            <a:avLst/>
                            <a:gdLst>
                              <a:gd name="f0" fmla="val w"/>
                              <a:gd name="f1" fmla="val h"/>
                              <a:gd name="f2" fmla="val 0"/>
                              <a:gd name="f3" fmla="val 76215"/>
                              <a:gd name="f4" fmla="val 158750"/>
                              <a:gd name="f5" fmla="val 3174"/>
                              <a:gd name="f6" fmla="val 25406"/>
                              <a:gd name="f7" fmla="val 3175"/>
                              <a:gd name="f8" fmla="val 34929"/>
                              <a:gd name="f9" fmla="val 6350"/>
                              <a:gd name="f10" fmla="val 41281"/>
                              <a:gd name="f11" fmla="val 12700"/>
                              <a:gd name="f12" fmla="val 44456"/>
                              <a:gd name="f13" fmla="val 19050"/>
                              <a:gd name="f14" fmla="val 50810"/>
                              <a:gd name="f15" fmla="val 28575"/>
                              <a:gd name="f16" fmla="val 133350"/>
                              <a:gd name="f17" fmla="val 53986"/>
                              <a:gd name="f18" fmla="val 139700"/>
                              <a:gd name="f19" fmla="val 57161"/>
                              <a:gd name="f20" fmla="val 142875"/>
                              <a:gd name="f21" fmla="val 63509"/>
                              <a:gd name="f22" fmla="val 130175"/>
                              <a:gd name="f23" fmla="val 146050"/>
                              <a:gd name="f24" fmla="val 60334"/>
                              <a:gd name="f25" fmla="val 155575"/>
                              <a:gd name="f26" fmla="val 38105"/>
                              <a:gd name="f27" fmla="val 149225"/>
                              <a:gd name="f28" fmla="val 12701"/>
                              <a:gd name="f29" fmla="val 2"/>
                              <a:gd name="f30" fmla="val 143933"/>
                              <a:gd name="f31" fmla="val 123825"/>
                              <a:gd name="f32" fmla="val 76200"/>
                              <a:gd name="f33" fmla="val 82550"/>
                              <a:gd name="f34" fmla="val 84137"/>
                              <a:gd name="f35" fmla="val 69321"/>
                              <a:gd name="f36" fmla="val 15876"/>
                              <a:gd name="f37" fmla="val 66675"/>
                              <a:gd name="f38" fmla="val 63500"/>
                              <a:gd name="f39" fmla="val 34925"/>
                              <a:gd name="f40" fmla="val 28581"/>
                              <a:gd name="f41" fmla="val 22225"/>
                              <a:gd name="f42" fmla="val 15875"/>
                              <a:gd name="f43" fmla="*/ f0 1 76215"/>
                              <a:gd name="f44" fmla="*/ f1 1 158750"/>
                              <a:gd name="f45" fmla="val f2"/>
                              <a:gd name="f46" fmla="val f3"/>
                              <a:gd name="f47" fmla="val f4"/>
                              <a:gd name="f48" fmla="+- f47 0 f45"/>
                              <a:gd name="f49" fmla="+- f46 0 f45"/>
                              <a:gd name="f50" fmla="*/ f49 1 76215"/>
                              <a:gd name="f51" fmla="*/ f48 1 158750"/>
                              <a:gd name="f52" fmla="*/ 0 1 f50"/>
                              <a:gd name="f53" fmla="*/ 76215 1 f50"/>
                              <a:gd name="f54" fmla="*/ 0 1 f51"/>
                              <a:gd name="f55" fmla="*/ 158750 1 f51"/>
                              <a:gd name="f56" fmla="*/ f52 f43 1"/>
                              <a:gd name="f57" fmla="*/ f53 f43 1"/>
                              <a:gd name="f58" fmla="*/ f55 f44 1"/>
                              <a:gd name="f59" fmla="*/ f54 f44 1"/>
                            </a:gdLst>
                            <a:ahLst/>
                            <a:cxnLst>
                              <a:cxn ang="3cd4">
                                <a:pos x="hc" y="t"/>
                              </a:cxn>
                              <a:cxn ang="0">
                                <a:pos x="r" y="vc"/>
                              </a:cxn>
                              <a:cxn ang="cd4">
                                <a:pos x="hc" y="b"/>
                              </a:cxn>
                              <a:cxn ang="cd2">
                                <a:pos x="l" y="vc"/>
                              </a:cxn>
                            </a:cxnLst>
                            <a:rect l="f56" t="f59" r="f57" b="f58"/>
                            <a:pathLst>
                              <a:path w="76215" h="158750">
                                <a:moveTo>
                                  <a:pt x="f2" y="f2"/>
                                </a:moveTo>
                                <a:lnTo>
                                  <a:pt x="f5" y="f2"/>
                                </a:lnTo>
                                <a:lnTo>
                                  <a:pt x="f6" y="f7"/>
                                </a:lnTo>
                                <a:lnTo>
                                  <a:pt x="f8" y="f9"/>
                                </a:lnTo>
                                <a:lnTo>
                                  <a:pt x="f10" y="f11"/>
                                </a:lnTo>
                                <a:lnTo>
                                  <a:pt x="f12" y="f13"/>
                                </a:lnTo>
                                <a:lnTo>
                                  <a:pt x="f14" y="f15"/>
                                </a:lnTo>
                                <a:lnTo>
                                  <a:pt x="f14" y="f16"/>
                                </a:lnTo>
                                <a:lnTo>
                                  <a:pt x="f17" y="f18"/>
                                </a:lnTo>
                                <a:lnTo>
                                  <a:pt x="f19" y="f20"/>
                                </a:lnTo>
                                <a:lnTo>
                                  <a:pt x="f21" y="f18"/>
                                </a:lnTo>
                                <a:lnTo>
                                  <a:pt x="f3" y="f22"/>
                                </a:lnTo>
                                <a:lnTo>
                                  <a:pt x="f3" y="f23"/>
                                </a:lnTo>
                                <a:lnTo>
                                  <a:pt x="f24" y="f25"/>
                                </a:lnTo>
                                <a:lnTo>
                                  <a:pt x="f14" y="f4"/>
                                </a:lnTo>
                                <a:lnTo>
                                  <a:pt x="f12" y="f4"/>
                                </a:lnTo>
                                <a:lnTo>
                                  <a:pt x="f26" y="f25"/>
                                </a:lnTo>
                                <a:lnTo>
                                  <a:pt x="f26" y="f27"/>
                                </a:lnTo>
                                <a:lnTo>
                                  <a:pt x="f8" y="f18"/>
                                </a:lnTo>
                                <a:lnTo>
                                  <a:pt x="f28" y="f25"/>
                                </a:lnTo>
                                <a:lnTo>
                                  <a:pt x="f29" y="f4"/>
                                </a:lnTo>
                                <a:lnTo>
                                  <a:pt x="f2" y="f4"/>
                                </a:lnTo>
                                <a:lnTo>
                                  <a:pt x="f2" y="f30"/>
                                </a:lnTo>
                                <a:lnTo>
                                  <a:pt x="f5" y="f20"/>
                                </a:lnTo>
                                <a:lnTo>
                                  <a:pt x="f28" y="f18"/>
                                </a:lnTo>
                                <a:lnTo>
                                  <a:pt x="f8" y="f31"/>
                                </a:lnTo>
                                <a:lnTo>
                                  <a:pt x="f8" y="f32"/>
                                </a:lnTo>
                                <a:lnTo>
                                  <a:pt x="f9" y="f33"/>
                                </a:lnTo>
                                <a:lnTo>
                                  <a:pt x="f2" y="f34"/>
                                </a:lnTo>
                                <a:lnTo>
                                  <a:pt x="f2" y="f35"/>
                                </a:lnTo>
                                <a:lnTo>
                                  <a:pt x="f36" y="f37"/>
                                </a:lnTo>
                                <a:lnTo>
                                  <a:pt x="f8" y="f38"/>
                                </a:lnTo>
                                <a:lnTo>
                                  <a:pt x="f8" y="f39"/>
                                </a:lnTo>
                                <a:lnTo>
                                  <a:pt x="f40" y="f41"/>
                                </a:lnTo>
                                <a:lnTo>
                                  <a:pt x="f36" y="f42"/>
                                </a:lnTo>
                                <a:lnTo>
                                  <a:pt x="f2" y="f42"/>
                                </a:lnTo>
                                <a:lnTo>
                                  <a:pt x="f2" y="f2"/>
                                </a:lnTo>
                                <a:close/>
                              </a:path>
                            </a:pathLst>
                          </a:custGeom>
                          <a:solidFill>
                            <a:srgbClr val="010101"/>
                          </a:solidFill>
                          <a:ln cap="flat">
                            <a:noFill/>
                            <a:prstDash val="solid"/>
                          </a:ln>
                        </wps:spPr>
                        <wps:bodyPr lIns="0" tIns="0" rIns="0" bIns="0"/>
                      </wps:wsp>
                      <wps:wsp>
                        <wps:cNvPr id="290766349" name="Shape 36"/>
                        <wps:cNvSpPr/>
                        <wps:spPr>
                          <a:xfrm>
                            <a:off x="501739" y="352399"/>
                            <a:ext cx="95271" cy="203197"/>
                          </a:xfrm>
                          <a:custGeom>
                            <a:avLst/>
                            <a:gdLst>
                              <a:gd name="f0" fmla="val w"/>
                              <a:gd name="f1" fmla="val h"/>
                              <a:gd name="f2" fmla="val 0"/>
                              <a:gd name="f3" fmla="val 95270"/>
                              <a:gd name="f4" fmla="val 203200"/>
                              <a:gd name="f5" fmla="val 47636"/>
                              <a:gd name="f6" fmla="val 50812"/>
                              <a:gd name="f7" fmla="val 47625"/>
                              <a:gd name="f8" fmla="val 92094"/>
                              <a:gd name="f9" fmla="val 63500"/>
                              <a:gd name="f10" fmla="val 174625"/>
                              <a:gd name="f11" fmla="val 53984"/>
                              <a:gd name="f12" fmla="val 180975"/>
                              <a:gd name="f13" fmla="val 60335"/>
                              <a:gd name="f14" fmla="val 187325"/>
                              <a:gd name="f15" fmla="val 82564"/>
                              <a:gd name="f16" fmla="val 196850"/>
                              <a:gd name="f17" fmla="val 66690"/>
                              <a:gd name="f18" fmla="val 200025"/>
                              <a:gd name="f19" fmla="val 41285"/>
                              <a:gd name="f20" fmla="val 193675"/>
                              <a:gd name="f21" fmla="val 34934"/>
                              <a:gd name="f22" fmla="val 12700"/>
                              <a:gd name="f23" fmla="*/ f0 1 95270"/>
                              <a:gd name="f24" fmla="*/ f1 1 203200"/>
                              <a:gd name="f25" fmla="val f2"/>
                              <a:gd name="f26" fmla="val f3"/>
                              <a:gd name="f27" fmla="val f4"/>
                              <a:gd name="f28" fmla="+- f27 0 f25"/>
                              <a:gd name="f29" fmla="+- f26 0 f25"/>
                              <a:gd name="f30" fmla="*/ f29 1 95270"/>
                              <a:gd name="f31" fmla="*/ f28 1 203200"/>
                              <a:gd name="f32" fmla="*/ 0 1 f30"/>
                              <a:gd name="f33" fmla="*/ 95270 1 f30"/>
                              <a:gd name="f34" fmla="*/ 0 1 f31"/>
                              <a:gd name="f35" fmla="*/ 203200 1 f31"/>
                              <a:gd name="f36" fmla="*/ f32 f23 1"/>
                              <a:gd name="f37" fmla="*/ f33 f23 1"/>
                              <a:gd name="f38" fmla="*/ f35 f24 1"/>
                              <a:gd name="f39" fmla="*/ f34 f24 1"/>
                            </a:gdLst>
                            <a:ahLst/>
                            <a:cxnLst>
                              <a:cxn ang="3cd4">
                                <a:pos x="hc" y="t"/>
                              </a:cxn>
                              <a:cxn ang="0">
                                <a:pos x="r" y="vc"/>
                              </a:cxn>
                              <a:cxn ang="cd4">
                                <a:pos x="hc" y="b"/>
                              </a:cxn>
                              <a:cxn ang="cd2">
                                <a:pos x="l" y="vc"/>
                              </a:cxn>
                            </a:cxnLst>
                            <a:rect l="f36" t="f39" r="f37" b="f38"/>
                            <a:pathLst>
                              <a:path w="95270" h="203200">
                                <a:moveTo>
                                  <a:pt x="f5" y="f2"/>
                                </a:moveTo>
                                <a:lnTo>
                                  <a:pt x="f6" y="f2"/>
                                </a:lnTo>
                                <a:lnTo>
                                  <a:pt x="f6" y="f7"/>
                                </a:lnTo>
                                <a:lnTo>
                                  <a:pt x="f8" y="f7"/>
                                </a:lnTo>
                                <a:lnTo>
                                  <a:pt x="f8" y="f9"/>
                                </a:lnTo>
                                <a:lnTo>
                                  <a:pt x="f6" y="f9"/>
                                </a:lnTo>
                                <a:lnTo>
                                  <a:pt x="f6" y="f10"/>
                                </a:lnTo>
                                <a:lnTo>
                                  <a:pt x="f11" y="f12"/>
                                </a:lnTo>
                                <a:lnTo>
                                  <a:pt x="f13" y="f14"/>
                                </a:lnTo>
                                <a:lnTo>
                                  <a:pt x="f15" y="f14"/>
                                </a:lnTo>
                                <a:lnTo>
                                  <a:pt x="f3" y="f12"/>
                                </a:lnTo>
                                <a:lnTo>
                                  <a:pt x="f3" y="f16"/>
                                </a:lnTo>
                                <a:lnTo>
                                  <a:pt x="f15" y="f4"/>
                                </a:lnTo>
                                <a:lnTo>
                                  <a:pt x="f17" y="f4"/>
                                </a:lnTo>
                                <a:lnTo>
                                  <a:pt x="f6" y="f18"/>
                                </a:lnTo>
                                <a:lnTo>
                                  <a:pt x="f19" y="f20"/>
                                </a:lnTo>
                                <a:lnTo>
                                  <a:pt x="f21" y="f12"/>
                                </a:lnTo>
                                <a:lnTo>
                                  <a:pt x="f21" y="f9"/>
                                </a:lnTo>
                                <a:lnTo>
                                  <a:pt x="f2" y="f9"/>
                                </a:lnTo>
                                <a:lnTo>
                                  <a:pt x="f2" y="f7"/>
                                </a:lnTo>
                                <a:lnTo>
                                  <a:pt x="f21" y="f7"/>
                                </a:lnTo>
                                <a:lnTo>
                                  <a:pt x="f21" y="f22"/>
                                </a:lnTo>
                                <a:lnTo>
                                  <a:pt x="f5" y="f2"/>
                                </a:lnTo>
                                <a:close/>
                              </a:path>
                            </a:pathLst>
                          </a:custGeom>
                          <a:solidFill>
                            <a:srgbClr val="010101"/>
                          </a:solidFill>
                          <a:ln cap="flat">
                            <a:noFill/>
                            <a:prstDash val="solid"/>
                          </a:ln>
                        </wps:spPr>
                        <wps:bodyPr lIns="0" tIns="0" rIns="0" bIns="0"/>
                      </wps:wsp>
                      <wps:wsp>
                        <wps:cNvPr id="1986167085" name="Shape 37"/>
                        <wps:cNvSpPr/>
                        <wps:spPr>
                          <a:xfrm>
                            <a:off x="682744" y="400031"/>
                            <a:ext cx="142902" cy="228600"/>
                          </a:xfrm>
                          <a:custGeom>
                            <a:avLst/>
                            <a:gdLst>
                              <a:gd name="f0" fmla="val w"/>
                              <a:gd name="f1" fmla="val h"/>
                              <a:gd name="f2" fmla="val 0"/>
                              <a:gd name="f3" fmla="val 142900"/>
                              <a:gd name="f4" fmla="val 228600"/>
                              <a:gd name="f5" fmla="val 19053"/>
                              <a:gd name="f6" fmla="val 73038"/>
                              <a:gd name="f7" fmla="val 104775"/>
                              <a:gd name="f8" fmla="val 123846"/>
                              <a:gd name="f9" fmla="val 31755"/>
                              <a:gd name="f10" fmla="val 12702"/>
                              <a:gd name="f11" fmla="val 66686"/>
                              <a:gd name="f12" fmla="val 123825"/>
                              <a:gd name="f13" fmla="*/ f0 1 142900"/>
                              <a:gd name="f14" fmla="*/ f1 1 228600"/>
                              <a:gd name="f15" fmla="val f2"/>
                              <a:gd name="f16" fmla="val f3"/>
                              <a:gd name="f17" fmla="val f4"/>
                              <a:gd name="f18" fmla="+- f17 0 f15"/>
                              <a:gd name="f19" fmla="+- f16 0 f15"/>
                              <a:gd name="f20" fmla="*/ f19 1 142900"/>
                              <a:gd name="f21" fmla="*/ f18 1 228600"/>
                              <a:gd name="f22" fmla="*/ 0 1 f20"/>
                              <a:gd name="f23" fmla="*/ 142900 1 f20"/>
                              <a:gd name="f24" fmla="*/ 0 1 f21"/>
                              <a:gd name="f25" fmla="*/ 228600 1 f21"/>
                              <a:gd name="f26" fmla="*/ f22 f13 1"/>
                              <a:gd name="f27" fmla="*/ f23 f13 1"/>
                              <a:gd name="f28" fmla="*/ f25 f14 1"/>
                              <a:gd name="f29" fmla="*/ f24 f14 1"/>
                            </a:gdLst>
                            <a:ahLst/>
                            <a:cxnLst>
                              <a:cxn ang="3cd4">
                                <a:pos x="hc" y="t"/>
                              </a:cxn>
                              <a:cxn ang="0">
                                <a:pos x="r" y="vc"/>
                              </a:cxn>
                              <a:cxn ang="cd4">
                                <a:pos x="hc" y="b"/>
                              </a:cxn>
                              <a:cxn ang="cd2">
                                <a:pos x="l" y="vc"/>
                              </a:cxn>
                            </a:cxnLst>
                            <a:rect l="f26" t="f29" r="f27" b="f28"/>
                            <a:pathLst>
                              <a:path w="142900" h="228600">
                                <a:moveTo>
                                  <a:pt x="f2" y="f2"/>
                                </a:moveTo>
                                <a:lnTo>
                                  <a:pt x="f5" y="f2"/>
                                </a:lnTo>
                                <a:lnTo>
                                  <a:pt x="f6" y="f7"/>
                                </a:lnTo>
                                <a:lnTo>
                                  <a:pt x="f8" y="f2"/>
                                </a:lnTo>
                                <a:lnTo>
                                  <a:pt x="f3" y="f2"/>
                                </a:lnTo>
                                <a:lnTo>
                                  <a:pt x="f9" y="f4"/>
                                </a:lnTo>
                                <a:lnTo>
                                  <a:pt x="f10" y="f4"/>
                                </a:lnTo>
                                <a:lnTo>
                                  <a:pt x="f11" y="f12"/>
                                </a:lnTo>
                                <a:lnTo>
                                  <a:pt x="f2" y="f2"/>
                                </a:lnTo>
                                <a:close/>
                              </a:path>
                            </a:pathLst>
                          </a:custGeom>
                          <a:solidFill>
                            <a:srgbClr val="010101"/>
                          </a:solidFill>
                          <a:ln cap="flat">
                            <a:noFill/>
                            <a:prstDash val="solid"/>
                          </a:ln>
                        </wps:spPr>
                        <wps:bodyPr lIns="0" tIns="0" rIns="0" bIns="0"/>
                      </wps:wsp>
                      <wps:wsp>
                        <wps:cNvPr id="1781913875" name="Shape 38"/>
                        <wps:cNvSpPr/>
                        <wps:spPr>
                          <a:xfrm>
                            <a:off x="835175" y="396848"/>
                            <a:ext cx="79388" cy="158748"/>
                          </a:xfrm>
                          <a:custGeom>
                            <a:avLst/>
                            <a:gdLst>
                              <a:gd name="f0" fmla="val w"/>
                              <a:gd name="f1" fmla="val h"/>
                              <a:gd name="f2" fmla="val 0"/>
                              <a:gd name="f3" fmla="val 79389"/>
                              <a:gd name="f4" fmla="val 158750"/>
                              <a:gd name="f5" fmla="val 15875"/>
                              <a:gd name="f6" fmla="val 66686"/>
                              <a:gd name="f7" fmla="val 19050"/>
                              <a:gd name="f8" fmla="val 57160"/>
                              <a:gd name="f9" fmla="val 22225"/>
                              <a:gd name="f10" fmla="val 44458"/>
                              <a:gd name="f11" fmla="val 28575"/>
                              <a:gd name="f12" fmla="val 38107"/>
                              <a:gd name="f13" fmla="val 34925"/>
                              <a:gd name="f14" fmla="val 28580"/>
                              <a:gd name="f15" fmla="val 44450"/>
                              <a:gd name="f16" fmla="val 22229"/>
                              <a:gd name="f17" fmla="val 53975"/>
                              <a:gd name="f18" fmla="val 19053"/>
                              <a:gd name="f19" fmla="val 66675"/>
                              <a:gd name="f20" fmla="val 92075"/>
                              <a:gd name="f21" fmla="val 104775"/>
                              <a:gd name="f22" fmla="val 117475"/>
                              <a:gd name="f23" fmla="val 123825"/>
                              <a:gd name="f24" fmla="val 133350"/>
                              <a:gd name="f25" fmla="val 139700"/>
                              <a:gd name="f26" fmla="val 142875"/>
                              <a:gd name="f27" fmla="val 63511"/>
                              <a:gd name="f28" fmla="val 47633"/>
                              <a:gd name="f29" fmla="val 152400"/>
                              <a:gd name="f30" fmla="val 34931"/>
                              <a:gd name="f31" fmla="val 146050"/>
                              <a:gd name="f32" fmla="val 136525"/>
                              <a:gd name="f33" fmla="val 12699"/>
                              <a:gd name="f34" fmla="val 6351"/>
                              <a:gd name="f35" fmla="val 111125"/>
                              <a:gd name="f36" fmla="val 3176"/>
                              <a:gd name="f37" fmla="val 95250"/>
                              <a:gd name="f38" fmla="val 79375"/>
                              <a:gd name="f39" fmla="val 63500"/>
                              <a:gd name="f40" fmla="val 47625"/>
                              <a:gd name="f41" fmla="val 12700"/>
                              <a:gd name="f42" fmla="val 6350"/>
                              <a:gd name="f43" fmla="val 3175"/>
                              <a:gd name="f44" fmla="*/ f0 1 79389"/>
                              <a:gd name="f45" fmla="*/ f1 1 158750"/>
                              <a:gd name="f46" fmla="val f2"/>
                              <a:gd name="f47" fmla="val f3"/>
                              <a:gd name="f48" fmla="val f4"/>
                              <a:gd name="f49" fmla="+- f48 0 f46"/>
                              <a:gd name="f50" fmla="+- f47 0 f46"/>
                              <a:gd name="f51" fmla="*/ f50 1 79389"/>
                              <a:gd name="f52" fmla="*/ f49 1 158750"/>
                              <a:gd name="f53" fmla="*/ 0 1 f51"/>
                              <a:gd name="f54" fmla="*/ 79389 1 f51"/>
                              <a:gd name="f55" fmla="*/ 0 1 f52"/>
                              <a:gd name="f56" fmla="*/ 158750 1 f52"/>
                              <a:gd name="f57" fmla="*/ f53 f44 1"/>
                              <a:gd name="f58" fmla="*/ f54 f44 1"/>
                              <a:gd name="f59" fmla="*/ f56 f45 1"/>
                              <a:gd name="f60" fmla="*/ f55 f45 1"/>
                            </a:gdLst>
                            <a:ahLst/>
                            <a:cxnLst>
                              <a:cxn ang="3cd4">
                                <a:pos x="hc" y="t"/>
                              </a:cxn>
                              <a:cxn ang="0">
                                <a:pos x="r" y="vc"/>
                              </a:cxn>
                              <a:cxn ang="cd4">
                                <a:pos x="hc" y="b"/>
                              </a:cxn>
                              <a:cxn ang="cd2">
                                <a:pos x="l" y="vc"/>
                              </a:cxn>
                            </a:cxnLst>
                            <a:rect l="f57" t="f60" r="f58" b="f59"/>
                            <a:pathLst>
                              <a:path w="79389" h="158750">
                                <a:moveTo>
                                  <a:pt x="f3" y="f2"/>
                                </a:moveTo>
                                <a:lnTo>
                                  <a:pt x="f3" y="f5"/>
                                </a:lnTo>
                                <a:lnTo>
                                  <a:pt x="f6" y="f7"/>
                                </a:lnTo>
                                <a:lnTo>
                                  <a:pt x="f8" y="f9"/>
                                </a:lnTo>
                                <a:lnTo>
                                  <a:pt x="f10" y="f11"/>
                                </a:lnTo>
                                <a:lnTo>
                                  <a:pt x="f12" y="f13"/>
                                </a:lnTo>
                                <a:lnTo>
                                  <a:pt x="f14" y="f15"/>
                                </a:lnTo>
                                <a:lnTo>
                                  <a:pt x="f16" y="f17"/>
                                </a:lnTo>
                                <a:lnTo>
                                  <a:pt x="f18" y="f19"/>
                                </a:lnTo>
                                <a:lnTo>
                                  <a:pt x="f18" y="f20"/>
                                </a:lnTo>
                                <a:lnTo>
                                  <a:pt x="f16" y="f21"/>
                                </a:lnTo>
                                <a:lnTo>
                                  <a:pt x="f14" y="f22"/>
                                </a:lnTo>
                                <a:lnTo>
                                  <a:pt x="f12" y="f23"/>
                                </a:lnTo>
                                <a:lnTo>
                                  <a:pt x="f10" y="f24"/>
                                </a:lnTo>
                                <a:lnTo>
                                  <a:pt x="f8" y="f25"/>
                                </a:lnTo>
                                <a:lnTo>
                                  <a:pt x="f6" y="f26"/>
                                </a:lnTo>
                                <a:lnTo>
                                  <a:pt x="f3" y="f26"/>
                                </a:lnTo>
                                <a:lnTo>
                                  <a:pt x="f3" y="f4"/>
                                </a:lnTo>
                                <a:lnTo>
                                  <a:pt x="f27" y="f4"/>
                                </a:lnTo>
                                <a:lnTo>
                                  <a:pt x="f28" y="f29"/>
                                </a:lnTo>
                                <a:lnTo>
                                  <a:pt x="f30" y="f31"/>
                                </a:lnTo>
                                <a:lnTo>
                                  <a:pt x="f16" y="f32"/>
                                </a:lnTo>
                                <a:lnTo>
                                  <a:pt x="f33" y="f23"/>
                                </a:lnTo>
                                <a:lnTo>
                                  <a:pt x="f34" y="f35"/>
                                </a:lnTo>
                                <a:lnTo>
                                  <a:pt x="f36" y="f37"/>
                                </a:lnTo>
                                <a:lnTo>
                                  <a:pt x="f2" y="f38"/>
                                </a:lnTo>
                                <a:lnTo>
                                  <a:pt x="f36" y="f39"/>
                                </a:lnTo>
                                <a:lnTo>
                                  <a:pt x="f34" y="f40"/>
                                </a:lnTo>
                                <a:lnTo>
                                  <a:pt x="f33" y="f13"/>
                                </a:lnTo>
                                <a:lnTo>
                                  <a:pt x="f16" y="f9"/>
                                </a:lnTo>
                                <a:lnTo>
                                  <a:pt x="f30" y="f41"/>
                                </a:lnTo>
                                <a:lnTo>
                                  <a:pt x="f28" y="f42"/>
                                </a:lnTo>
                                <a:lnTo>
                                  <a:pt x="f27" y="f43"/>
                                </a:lnTo>
                                <a:lnTo>
                                  <a:pt x="f3" y="f2"/>
                                </a:lnTo>
                                <a:close/>
                              </a:path>
                            </a:pathLst>
                          </a:custGeom>
                          <a:solidFill>
                            <a:srgbClr val="010101"/>
                          </a:solidFill>
                          <a:ln cap="flat">
                            <a:noFill/>
                            <a:prstDash val="solid"/>
                          </a:ln>
                        </wps:spPr>
                        <wps:bodyPr lIns="0" tIns="0" rIns="0" bIns="0"/>
                      </wps:wsp>
                      <wps:wsp>
                        <wps:cNvPr id="1810170408" name="Shape 39"/>
                        <wps:cNvSpPr/>
                        <wps:spPr>
                          <a:xfrm>
                            <a:off x="914563" y="396848"/>
                            <a:ext cx="79388" cy="158748"/>
                          </a:xfrm>
                          <a:custGeom>
                            <a:avLst/>
                            <a:gdLst>
                              <a:gd name="f0" fmla="val w"/>
                              <a:gd name="f1" fmla="val h"/>
                              <a:gd name="f2" fmla="val 0"/>
                              <a:gd name="f3" fmla="val 79389"/>
                              <a:gd name="f4" fmla="val 158750"/>
                              <a:gd name="f5" fmla="val 15878"/>
                              <a:gd name="f6" fmla="val 3175"/>
                              <a:gd name="f7" fmla="val 31755"/>
                              <a:gd name="f8" fmla="val 6350"/>
                              <a:gd name="f9" fmla="val 44458"/>
                              <a:gd name="f10" fmla="val 12700"/>
                              <a:gd name="f11" fmla="val 57160"/>
                              <a:gd name="f12" fmla="val 22225"/>
                              <a:gd name="f13" fmla="val 66686"/>
                              <a:gd name="f14" fmla="val 34925"/>
                              <a:gd name="f15" fmla="val 73038"/>
                              <a:gd name="f16" fmla="val 47625"/>
                              <a:gd name="f17" fmla="val 63500"/>
                              <a:gd name="f18" fmla="val 95250"/>
                              <a:gd name="f19" fmla="val 111125"/>
                              <a:gd name="f20" fmla="val 123825"/>
                              <a:gd name="f21" fmla="val 136525"/>
                              <a:gd name="f22" fmla="val 146050"/>
                              <a:gd name="f23" fmla="val 152400"/>
                              <a:gd name="f24" fmla="val 142875"/>
                              <a:gd name="f25" fmla="val 12702"/>
                              <a:gd name="f26" fmla="val 22229"/>
                              <a:gd name="f27" fmla="val 139700"/>
                              <a:gd name="f28" fmla="val 34931"/>
                              <a:gd name="f29" fmla="val 133350"/>
                              <a:gd name="f30" fmla="val 50809"/>
                              <a:gd name="f31" fmla="val 114300"/>
                              <a:gd name="f32" fmla="val 104775"/>
                              <a:gd name="f33" fmla="val 60335"/>
                              <a:gd name="f34" fmla="val 92075"/>
                              <a:gd name="f35" fmla="val 66675"/>
                              <a:gd name="f36" fmla="val 53975"/>
                              <a:gd name="f37" fmla="val 44450"/>
                              <a:gd name="f38" fmla="val 28575"/>
                              <a:gd name="f39" fmla="val 19050"/>
                              <a:gd name="f40" fmla="val 15875"/>
                              <a:gd name="f41" fmla="*/ f0 1 79389"/>
                              <a:gd name="f42" fmla="*/ f1 1 158750"/>
                              <a:gd name="f43" fmla="val f2"/>
                              <a:gd name="f44" fmla="val f3"/>
                              <a:gd name="f45" fmla="val f4"/>
                              <a:gd name="f46" fmla="+- f45 0 f43"/>
                              <a:gd name="f47" fmla="+- f44 0 f43"/>
                              <a:gd name="f48" fmla="*/ f47 1 79389"/>
                              <a:gd name="f49" fmla="*/ f46 1 158750"/>
                              <a:gd name="f50" fmla="*/ 0 1 f48"/>
                              <a:gd name="f51" fmla="*/ 79389 1 f48"/>
                              <a:gd name="f52" fmla="*/ 0 1 f49"/>
                              <a:gd name="f53" fmla="*/ 158750 1 f49"/>
                              <a:gd name="f54" fmla="*/ f50 f41 1"/>
                              <a:gd name="f55" fmla="*/ f51 f41 1"/>
                              <a:gd name="f56" fmla="*/ f53 f42 1"/>
                              <a:gd name="f57" fmla="*/ f52 f42 1"/>
                            </a:gdLst>
                            <a:ahLst/>
                            <a:cxnLst>
                              <a:cxn ang="3cd4">
                                <a:pos x="hc" y="t"/>
                              </a:cxn>
                              <a:cxn ang="0">
                                <a:pos x="r" y="vc"/>
                              </a:cxn>
                              <a:cxn ang="cd4">
                                <a:pos x="hc" y="b"/>
                              </a:cxn>
                              <a:cxn ang="cd2">
                                <a:pos x="l" y="vc"/>
                              </a:cxn>
                            </a:cxnLst>
                            <a:rect l="f54" t="f57" r="f55" b="f56"/>
                            <a:pathLst>
                              <a:path w="79389" h="158750">
                                <a:moveTo>
                                  <a:pt x="f2" y="f2"/>
                                </a:moveTo>
                                <a:lnTo>
                                  <a:pt x="f5" y="f6"/>
                                </a:lnTo>
                                <a:lnTo>
                                  <a:pt x="f7" y="f8"/>
                                </a:lnTo>
                                <a:lnTo>
                                  <a:pt x="f9" y="f10"/>
                                </a:lnTo>
                                <a:lnTo>
                                  <a:pt x="f11" y="f12"/>
                                </a:lnTo>
                                <a:lnTo>
                                  <a:pt x="f13" y="f14"/>
                                </a:lnTo>
                                <a:lnTo>
                                  <a:pt x="f15" y="f16"/>
                                </a:lnTo>
                                <a:lnTo>
                                  <a:pt x="f3" y="f17"/>
                                </a:lnTo>
                                <a:lnTo>
                                  <a:pt x="f3" y="f18"/>
                                </a:lnTo>
                                <a:lnTo>
                                  <a:pt x="f15" y="f19"/>
                                </a:lnTo>
                                <a:lnTo>
                                  <a:pt x="f13" y="f20"/>
                                </a:lnTo>
                                <a:lnTo>
                                  <a:pt x="f11" y="f21"/>
                                </a:lnTo>
                                <a:lnTo>
                                  <a:pt x="f9" y="f22"/>
                                </a:lnTo>
                                <a:lnTo>
                                  <a:pt x="f7" y="f23"/>
                                </a:lnTo>
                                <a:lnTo>
                                  <a:pt x="f5" y="f4"/>
                                </a:lnTo>
                                <a:lnTo>
                                  <a:pt x="f2" y="f4"/>
                                </a:lnTo>
                                <a:lnTo>
                                  <a:pt x="f2" y="f24"/>
                                </a:lnTo>
                                <a:lnTo>
                                  <a:pt x="f25" y="f24"/>
                                </a:lnTo>
                                <a:lnTo>
                                  <a:pt x="f26" y="f27"/>
                                </a:lnTo>
                                <a:lnTo>
                                  <a:pt x="f28" y="f29"/>
                                </a:lnTo>
                                <a:lnTo>
                                  <a:pt x="f9" y="f20"/>
                                </a:lnTo>
                                <a:lnTo>
                                  <a:pt x="f30" y="f31"/>
                                </a:lnTo>
                                <a:lnTo>
                                  <a:pt x="f11" y="f32"/>
                                </a:lnTo>
                                <a:lnTo>
                                  <a:pt x="f33" y="f34"/>
                                </a:lnTo>
                                <a:lnTo>
                                  <a:pt x="f33" y="f35"/>
                                </a:lnTo>
                                <a:lnTo>
                                  <a:pt x="f11" y="f36"/>
                                </a:lnTo>
                                <a:lnTo>
                                  <a:pt x="f30" y="f37"/>
                                </a:lnTo>
                                <a:lnTo>
                                  <a:pt x="f9" y="f14"/>
                                </a:lnTo>
                                <a:lnTo>
                                  <a:pt x="f28" y="f38"/>
                                </a:lnTo>
                                <a:lnTo>
                                  <a:pt x="f26" y="f12"/>
                                </a:lnTo>
                                <a:lnTo>
                                  <a:pt x="f25" y="f39"/>
                                </a:lnTo>
                                <a:lnTo>
                                  <a:pt x="f2" y="f40"/>
                                </a:lnTo>
                                <a:lnTo>
                                  <a:pt x="f2" y="f2"/>
                                </a:lnTo>
                                <a:close/>
                              </a:path>
                            </a:pathLst>
                          </a:custGeom>
                          <a:solidFill>
                            <a:srgbClr val="010101"/>
                          </a:solidFill>
                          <a:ln cap="flat">
                            <a:noFill/>
                            <a:prstDash val="solid"/>
                          </a:ln>
                        </wps:spPr>
                        <wps:bodyPr lIns="0" tIns="0" rIns="0" bIns="0"/>
                      </wps:wsp>
                      <wps:wsp>
                        <wps:cNvPr id="1920586508" name="Shape 40"/>
                        <wps:cNvSpPr/>
                        <wps:spPr>
                          <a:xfrm>
                            <a:off x="1022526" y="400031"/>
                            <a:ext cx="123846" cy="155576"/>
                          </a:xfrm>
                          <a:custGeom>
                            <a:avLst/>
                            <a:gdLst>
                              <a:gd name="f0" fmla="val w"/>
                              <a:gd name="f1" fmla="val h"/>
                              <a:gd name="f2" fmla="val 0"/>
                              <a:gd name="f3" fmla="val 123843"/>
                              <a:gd name="f4" fmla="val 155575"/>
                              <a:gd name="f5" fmla="val 19050"/>
                              <a:gd name="f6" fmla="val 111125"/>
                              <a:gd name="f7" fmla="val 28580"/>
                              <a:gd name="f8" fmla="val 127000"/>
                              <a:gd name="f9" fmla="val 31755"/>
                              <a:gd name="f10" fmla="val 133350"/>
                              <a:gd name="f11" fmla="val 38103"/>
                              <a:gd name="f12" fmla="val 136525"/>
                              <a:gd name="f13" fmla="val 57160"/>
                              <a:gd name="f14" fmla="val 139700"/>
                              <a:gd name="f15" fmla="val 73034"/>
                              <a:gd name="f16" fmla="val 85740"/>
                              <a:gd name="f17" fmla="val 98439"/>
                              <a:gd name="f18" fmla="val 123825"/>
                              <a:gd name="f19" fmla="val 107965"/>
                              <a:gd name="f20" fmla="val 107950"/>
                              <a:gd name="f21" fmla="val 152400"/>
                              <a:gd name="f22" fmla="val 130175"/>
                              <a:gd name="f23" fmla="val 95263"/>
                              <a:gd name="f24" fmla="val 82561"/>
                              <a:gd name="f25" fmla="val 149225"/>
                              <a:gd name="f26" fmla="val 69859"/>
                              <a:gd name="f27" fmla="val 41279"/>
                              <a:gd name="f28" fmla="val 22226"/>
                              <a:gd name="f29" fmla="val 146050"/>
                              <a:gd name="f30" fmla="val 15875"/>
                              <a:gd name="f31" fmla="val 9523"/>
                              <a:gd name="f32" fmla="val 3176"/>
                              <a:gd name="f33" fmla="val 120650"/>
                              <a:gd name="f34" fmla="val 95250"/>
                              <a:gd name="f35" fmla="*/ f0 1 123843"/>
                              <a:gd name="f36" fmla="*/ f1 1 155575"/>
                              <a:gd name="f37" fmla="val f2"/>
                              <a:gd name="f38" fmla="val f3"/>
                              <a:gd name="f39" fmla="val f4"/>
                              <a:gd name="f40" fmla="+- f39 0 f37"/>
                              <a:gd name="f41" fmla="+- f38 0 f37"/>
                              <a:gd name="f42" fmla="*/ f41 1 123843"/>
                              <a:gd name="f43" fmla="*/ f40 1 155575"/>
                              <a:gd name="f44" fmla="*/ 0 1 f42"/>
                              <a:gd name="f45" fmla="*/ 123843 1 f42"/>
                              <a:gd name="f46" fmla="*/ 0 1 f43"/>
                              <a:gd name="f47" fmla="*/ 155575 1 f43"/>
                              <a:gd name="f48" fmla="*/ f44 f35 1"/>
                              <a:gd name="f49" fmla="*/ f45 f35 1"/>
                              <a:gd name="f50" fmla="*/ f47 f36 1"/>
                              <a:gd name="f51" fmla="*/ f46 f36 1"/>
                            </a:gdLst>
                            <a:ahLst/>
                            <a:cxnLst>
                              <a:cxn ang="3cd4">
                                <a:pos x="hc" y="t"/>
                              </a:cxn>
                              <a:cxn ang="0">
                                <a:pos x="r" y="vc"/>
                              </a:cxn>
                              <a:cxn ang="cd4">
                                <a:pos x="hc" y="b"/>
                              </a:cxn>
                              <a:cxn ang="cd2">
                                <a:pos x="l" y="vc"/>
                              </a:cxn>
                            </a:cxnLst>
                            <a:rect l="f48" t="f51" r="f49" b="f50"/>
                            <a:pathLst>
                              <a:path w="123843" h="155575">
                                <a:moveTo>
                                  <a:pt x="f2" y="f2"/>
                                </a:moveTo>
                                <a:lnTo>
                                  <a:pt x="f5" y="f2"/>
                                </a:lnTo>
                                <a:lnTo>
                                  <a:pt x="f5" y="f6"/>
                                </a:lnTo>
                                <a:lnTo>
                                  <a:pt x="f7" y="f8"/>
                                </a:lnTo>
                                <a:lnTo>
                                  <a:pt x="f9" y="f10"/>
                                </a:lnTo>
                                <a:lnTo>
                                  <a:pt x="f11" y="f12"/>
                                </a:lnTo>
                                <a:lnTo>
                                  <a:pt x="f13" y="f14"/>
                                </a:lnTo>
                                <a:lnTo>
                                  <a:pt x="f15" y="f14"/>
                                </a:lnTo>
                                <a:lnTo>
                                  <a:pt x="f16" y="f10"/>
                                </a:lnTo>
                                <a:lnTo>
                                  <a:pt x="f17" y="f18"/>
                                </a:lnTo>
                                <a:lnTo>
                                  <a:pt x="f19" y="f20"/>
                                </a:lnTo>
                                <a:lnTo>
                                  <a:pt x="f19" y="f2"/>
                                </a:lnTo>
                                <a:lnTo>
                                  <a:pt x="f3" y="f2"/>
                                </a:lnTo>
                                <a:lnTo>
                                  <a:pt x="f3" y="f21"/>
                                </a:lnTo>
                                <a:lnTo>
                                  <a:pt x="f19" y="f21"/>
                                </a:lnTo>
                                <a:lnTo>
                                  <a:pt x="f19" y="f22"/>
                                </a:lnTo>
                                <a:lnTo>
                                  <a:pt x="f23" y="f14"/>
                                </a:lnTo>
                                <a:lnTo>
                                  <a:pt x="f24" y="f25"/>
                                </a:lnTo>
                                <a:lnTo>
                                  <a:pt x="f26" y="f4"/>
                                </a:lnTo>
                                <a:lnTo>
                                  <a:pt x="f27" y="f4"/>
                                </a:lnTo>
                                <a:lnTo>
                                  <a:pt x="f9" y="f21"/>
                                </a:lnTo>
                                <a:lnTo>
                                  <a:pt x="f28" y="f29"/>
                                </a:lnTo>
                                <a:lnTo>
                                  <a:pt x="f30" y="f14"/>
                                </a:lnTo>
                                <a:lnTo>
                                  <a:pt x="f31" y="f22"/>
                                </a:lnTo>
                                <a:lnTo>
                                  <a:pt x="f32" y="f33"/>
                                </a:lnTo>
                                <a:lnTo>
                                  <a:pt x="f32" y="f20"/>
                                </a:lnTo>
                                <a:lnTo>
                                  <a:pt x="f2" y="f34"/>
                                </a:lnTo>
                                <a:lnTo>
                                  <a:pt x="f2" y="f2"/>
                                </a:lnTo>
                                <a:close/>
                              </a:path>
                            </a:pathLst>
                          </a:custGeom>
                          <a:solidFill>
                            <a:srgbClr val="010101"/>
                          </a:solidFill>
                          <a:ln cap="flat">
                            <a:noFill/>
                            <a:prstDash val="solid"/>
                          </a:ln>
                        </wps:spPr>
                        <wps:bodyPr lIns="0" tIns="0" rIns="0" bIns="0"/>
                      </wps:wsp>
                      <wps:wsp>
                        <wps:cNvPr id="1201799991" name="Shape 41"/>
                        <wps:cNvSpPr/>
                        <wps:spPr>
                          <a:xfrm>
                            <a:off x="1190831" y="396848"/>
                            <a:ext cx="92098" cy="155576"/>
                          </a:xfrm>
                          <a:custGeom>
                            <a:avLst/>
                            <a:gdLst>
                              <a:gd name="f0" fmla="val w"/>
                              <a:gd name="f1" fmla="val h"/>
                              <a:gd name="f2" fmla="val 0"/>
                              <a:gd name="f3" fmla="val 92094"/>
                              <a:gd name="f4" fmla="val 155575"/>
                              <a:gd name="f5" fmla="val 66690"/>
                              <a:gd name="f6" fmla="val 79389"/>
                              <a:gd name="f7" fmla="val 3175"/>
                              <a:gd name="f8" fmla="val 12700"/>
                              <a:gd name="f9" fmla="val 85740"/>
                              <a:gd name="f10" fmla="val 28575"/>
                              <a:gd name="f11" fmla="val 73038"/>
                              <a:gd name="f12" fmla="val 22225"/>
                              <a:gd name="f13" fmla="val 60339"/>
                              <a:gd name="f14" fmla="val 19050"/>
                              <a:gd name="f15" fmla="val 50809"/>
                              <a:gd name="f16" fmla="val 38110"/>
                              <a:gd name="f17" fmla="val 28580"/>
                              <a:gd name="f18" fmla="val 41275"/>
                              <a:gd name="f19" fmla="val 15878"/>
                              <a:gd name="f20" fmla="val 60325"/>
                              <a:gd name="f21" fmla="val 41282"/>
                              <a:gd name="f22" fmla="val 53984"/>
                              <a:gd name="f23" fmla="*/ f0 1 92094"/>
                              <a:gd name="f24" fmla="*/ f1 1 155575"/>
                              <a:gd name="f25" fmla="val f2"/>
                              <a:gd name="f26" fmla="val f3"/>
                              <a:gd name="f27" fmla="val f4"/>
                              <a:gd name="f28" fmla="+- f27 0 f25"/>
                              <a:gd name="f29" fmla="+- f26 0 f25"/>
                              <a:gd name="f30" fmla="*/ f29 1 92094"/>
                              <a:gd name="f31" fmla="*/ f28 1 155575"/>
                              <a:gd name="f32" fmla="*/ 0 1 f30"/>
                              <a:gd name="f33" fmla="*/ 92094 1 f30"/>
                              <a:gd name="f34" fmla="*/ 0 1 f31"/>
                              <a:gd name="f35" fmla="*/ 155575 1 f31"/>
                              <a:gd name="f36" fmla="*/ f32 f23 1"/>
                              <a:gd name="f37" fmla="*/ f33 f23 1"/>
                              <a:gd name="f38" fmla="*/ f35 f24 1"/>
                              <a:gd name="f39" fmla="*/ f34 f24 1"/>
                            </a:gdLst>
                            <a:ahLst/>
                            <a:cxnLst>
                              <a:cxn ang="3cd4">
                                <a:pos x="hc" y="t"/>
                              </a:cxn>
                              <a:cxn ang="0">
                                <a:pos x="r" y="vc"/>
                              </a:cxn>
                              <a:cxn ang="cd4">
                                <a:pos x="hc" y="b"/>
                              </a:cxn>
                              <a:cxn ang="cd2">
                                <a:pos x="l" y="vc"/>
                              </a:cxn>
                            </a:cxnLst>
                            <a:rect l="f36" t="f39" r="f37" b="f38"/>
                            <a:pathLst>
                              <a:path w="92094" h="155575">
                                <a:moveTo>
                                  <a:pt x="f5" y="f2"/>
                                </a:moveTo>
                                <a:lnTo>
                                  <a:pt x="f6" y="f7"/>
                                </a:lnTo>
                                <a:lnTo>
                                  <a:pt x="f3" y="f8"/>
                                </a:lnTo>
                                <a:lnTo>
                                  <a:pt x="f9" y="f10"/>
                                </a:lnTo>
                                <a:lnTo>
                                  <a:pt x="f11" y="f12"/>
                                </a:lnTo>
                                <a:lnTo>
                                  <a:pt x="f13" y="f14"/>
                                </a:lnTo>
                                <a:lnTo>
                                  <a:pt x="f15" y="f14"/>
                                </a:lnTo>
                                <a:lnTo>
                                  <a:pt x="f16" y="f10"/>
                                </a:lnTo>
                                <a:lnTo>
                                  <a:pt x="f17" y="f18"/>
                                </a:lnTo>
                                <a:lnTo>
                                  <a:pt x="f19" y="f20"/>
                                </a:lnTo>
                                <a:lnTo>
                                  <a:pt x="f19" y="f4"/>
                                </a:lnTo>
                                <a:lnTo>
                                  <a:pt x="f2" y="f4"/>
                                </a:lnTo>
                                <a:lnTo>
                                  <a:pt x="f2" y="f7"/>
                                </a:lnTo>
                                <a:lnTo>
                                  <a:pt x="f19" y="f7"/>
                                </a:lnTo>
                                <a:lnTo>
                                  <a:pt x="f19" y="f18"/>
                                </a:lnTo>
                                <a:lnTo>
                                  <a:pt x="f17" y="f12"/>
                                </a:lnTo>
                                <a:lnTo>
                                  <a:pt x="f21" y="f8"/>
                                </a:lnTo>
                                <a:lnTo>
                                  <a:pt x="f22" y="f7"/>
                                </a:lnTo>
                                <a:lnTo>
                                  <a:pt x="f5" y="f2"/>
                                </a:lnTo>
                                <a:close/>
                              </a:path>
                            </a:pathLst>
                          </a:custGeom>
                          <a:solidFill>
                            <a:srgbClr val="010101"/>
                          </a:solidFill>
                          <a:ln cap="flat">
                            <a:noFill/>
                            <a:prstDash val="solid"/>
                          </a:ln>
                        </wps:spPr>
                        <wps:bodyPr lIns="0" tIns="0" rIns="0" bIns="0"/>
                      </wps:wsp>
                      <wps:wsp>
                        <wps:cNvPr id="1143272427" name="Shape 42"/>
                        <wps:cNvSpPr/>
                        <wps:spPr>
                          <a:xfrm>
                            <a:off x="1375018" y="396848"/>
                            <a:ext cx="95262" cy="158748"/>
                          </a:xfrm>
                          <a:custGeom>
                            <a:avLst/>
                            <a:gdLst>
                              <a:gd name="f0" fmla="val w"/>
                              <a:gd name="f1" fmla="val h"/>
                              <a:gd name="f2" fmla="val 0"/>
                              <a:gd name="f3" fmla="val 95263"/>
                              <a:gd name="f4" fmla="val 158750"/>
                              <a:gd name="f5" fmla="val 50809"/>
                              <a:gd name="f6" fmla="val 69859"/>
                              <a:gd name="f7" fmla="val 3175"/>
                              <a:gd name="f8" fmla="val 92091"/>
                              <a:gd name="f9" fmla="val 12700"/>
                              <a:gd name="f10" fmla="val 31750"/>
                              <a:gd name="f11" fmla="val 19050"/>
                              <a:gd name="f12" fmla="val 47633"/>
                              <a:gd name="f13" fmla="val 15875"/>
                              <a:gd name="f14" fmla="val 34931"/>
                              <a:gd name="f15" fmla="val 25404"/>
                              <a:gd name="f16" fmla="val 22225"/>
                              <a:gd name="f17" fmla="val 19053"/>
                              <a:gd name="f18" fmla="val 41275"/>
                              <a:gd name="f19" fmla="val 50800"/>
                              <a:gd name="f20" fmla="val 60325"/>
                              <a:gd name="f21" fmla="val 38103"/>
                              <a:gd name="f22" fmla="val 66675"/>
                              <a:gd name="f23" fmla="val 53984"/>
                              <a:gd name="f24" fmla="val 73025"/>
                              <a:gd name="f25" fmla="val 73034"/>
                              <a:gd name="f26" fmla="val 79375"/>
                              <a:gd name="f27" fmla="val 85740"/>
                              <a:gd name="f28" fmla="val 88900"/>
                              <a:gd name="f29" fmla="val 101600"/>
                              <a:gd name="f30" fmla="val 117475"/>
                              <a:gd name="f31" fmla="val 133350"/>
                              <a:gd name="f32" fmla="val 88915"/>
                              <a:gd name="f33" fmla="val 142875"/>
                              <a:gd name="f34" fmla="val 82564"/>
                              <a:gd name="f35" fmla="val 149225"/>
                              <a:gd name="f36" fmla="val 66683"/>
                              <a:gd name="f37" fmla="val 155575"/>
                              <a:gd name="f38" fmla="val 44454"/>
                              <a:gd name="f39" fmla="val 22229"/>
                              <a:gd name="f40" fmla="val 146050"/>
                              <a:gd name="f41" fmla="val 127000"/>
                              <a:gd name="f42" fmla="val 139700"/>
                              <a:gd name="f43" fmla="val 60335"/>
                              <a:gd name="f44" fmla="val 136525"/>
                              <a:gd name="f45" fmla="val 76213"/>
                              <a:gd name="f46" fmla="val 104775"/>
                              <a:gd name="f47" fmla="val 95250"/>
                              <a:gd name="f48" fmla="val 92075"/>
                              <a:gd name="f49" fmla="val 85725"/>
                              <a:gd name="f50" fmla="val 76200"/>
                              <a:gd name="f51" fmla="val 9523"/>
                              <a:gd name="f52" fmla="val 57150"/>
                              <a:gd name="f53" fmla="val 25400"/>
                              <a:gd name="f54" fmla="val 28580"/>
                              <a:gd name="f55" fmla="*/ f0 1 95263"/>
                              <a:gd name="f56" fmla="*/ f1 1 158750"/>
                              <a:gd name="f57" fmla="val f2"/>
                              <a:gd name="f58" fmla="val f3"/>
                              <a:gd name="f59" fmla="val f4"/>
                              <a:gd name="f60" fmla="+- f59 0 f57"/>
                              <a:gd name="f61" fmla="+- f58 0 f57"/>
                              <a:gd name="f62" fmla="*/ f61 1 95263"/>
                              <a:gd name="f63" fmla="*/ f60 1 158750"/>
                              <a:gd name="f64" fmla="*/ 0 1 f62"/>
                              <a:gd name="f65" fmla="*/ 95263 1 f62"/>
                              <a:gd name="f66" fmla="*/ 0 1 f63"/>
                              <a:gd name="f67" fmla="*/ 158750 1 f63"/>
                              <a:gd name="f68" fmla="*/ f64 f55 1"/>
                              <a:gd name="f69" fmla="*/ f65 f55 1"/>
                              <a:gd name="f70" fmla="*/ f67 f56 1"/>
                              <a:gd name="f71" fmla="*/ f66 f56 1"/>
                            </a:gdLst>
                            <a:ahLst/>
                            <a:cxnLst>
                              <a:cxn ang="3cd4">
                                <a:pos x="hc" y="t"/>
                              </a:cxn>
                              <a:cxn ang="0">
                                <a:pos x="r" y="vc"/>
                              </a:cxn>
                              <a:cxn ang="cd4">
                                <a:pos x="hc" y="b"/>
                              </a:cxn>
                              <a:cxn ang="cd2">
                                <a:pos x="l" y="vc"/>
                              </a:cxn>
                            </a:cxnLst>
                            <a:rect l="f68" t="f71" r="f69" b="f70"/>
                            <a:pathLst>
                              <a:path w="95263" h="158750">
                                <a:moveTo>
                                  <a:pt x="f5" y="f2"/>
                                </a:moveTo>
                                <a:lnTo>
                                  <a:pt x="f6" y="f7"/>
                                </a:lnTo>
                                <a:lnTo>
                                  <a:pt x="f8" y="f9"/>
                                </a:lnTo>
                                <a:lnTo>
                                  <a:pt x="f8" y="f10"/>
                                </a:lnTo>
                                <a:lnTo>
                                  <a:pt x="f6" y="f11"/>
                                </a:lnTo>
                                <a:lnTo>
                                  <a:pt x="f12" y="f13"/>
                                </a:lnTo>
                                <a:lnTo>
                                  <a:pt x="f14" y="f11"/>
                                </a:lnTo>
                                <a:lnTo>
                                  <a:pt x="f15" y="f16"/>
                                </a:lnTo>
                                <a:lnTo>
                                  <a:pt x="f17" y="f10"/>
                                </a:lnTo>
                                <a:lnTo>
                                  <a:pt x="f13" y="f18"/>
                                </a:lnTo>
                                <a:lnTo>
                                  <a:pt x="f17" y="f19"/>
                                </a:lnTo>
                                <a:lnTo>
                                  <a:pt x="f15" y="f20"/>
                                </a:lnTo>
                                <a:lnTo>
                                  <a:pt x="f21" y="f22"/>
                                </a:lnTo>
                                <a:lnTo>
                                  <a:pt x="f23" y="f24"/>
                                </a:lnTo>
                                <a:lnTo>
                                  <a:pt x="f25" y="f26"/>
                                </a:lnTo>
                                <a:lnTo>
                                  <a:pt x="f27" y="f28"/>
                                </a:lnTo>
                                <a:lnTo>
                                  <a:pt x="f8" y="f29"/>
                                </a:lnTo>
                                <a:lnTo>
                                  <a:pt x="f3" y="f30"/>
                                </a:lnTo>
                                <a:lnTo>
                                  <a:pt x="f8" y="f31"/>
                                </a:lnTo>
                                <a:lnTo>
                                  <a:pt x="f32" y="f33"/>
                                </a:lnTo>
                                <a:lnTo>
                                  <a:pt x="f34" y="f35"/>
                                </a:lnTo>
                                <a:lnTo>
                                  <a:pt x="f36" y="f37"/>
                                </a:lnTo>
                                <a:lnTo>
                                  <a:pt x="f38" y="f4"/>
                                </a:lnTo>
                                <a:lnTo>
                                  <a:pt x="f39" y="f37"/>
                                </a:lnTo>
                                <a:lnTo>
                                  <a:pt x="f2" y="f40"/>
                                </a:lnTo>
                                <a:lnTo>
                                  <a:pt x="f2" y="f41"/>
                                </a:lnTo>
                                <a:lnTo>
                                  <a:pt x="f39" y="f42"/>
                                </a:lnTo>
                                <a:lnTo>
                                  <a:pt x="f14" y="f33"/>
                                </a:lnTo>
                                <a:lnTo>
                                  <a:pt x="f43" y="f33"/>
                                </a:lnTo>
                                <a:lnTo>
                                  <a:pt x="f6" y="f44"/>
                                </a:lnTo>
                                <a:lnTo>
                                  <a:pt x="f45" y="f41"/>
                                </a:lnTo>
                                <a:lnTo>
                                  <a:pt x="f45" y="f30"/>
                                </a:lnTo>
                                <a:lnTo>
                                  <a:pt x="f25" y="f46"/>
                                </a:lnTo>
                                <a:lnTo>
                                  <a:pt x="f36" y="f47"/>
                                </a:lnTo>
                                <a:lnTo>
                                  <a:pt x="f5" y="f48"/>
                                </a:lnTo>
                                <a:lnTo>
                                  <a:pt x="f14" y="f49"/>
                                </a:lnTo>
                                <a:lnTo>
                                  <a:pt x="f17" y="f50"/>
                                </a:lnTo>
                                <a:lnTo>
                                  <a:pt x="f51" y="f22"/>
                                </a:lnTo>
                                <a:lnTo>
                                  <a:pt x="f7" y="f52"/>
                                </a:lnTo>
                                <a:lnTo>
                                  <a:pt x="f2" y="f18"/>
                                </a:lnTo>
                                <a:lnTo>
                                  <a:pt x="f7" y="f53"/>
                                </a:lnTo>
                                <a:lnTo>
                                  <a:pt x="f13" y="f9"/>
                                </a:lnTo>
                                <a:lnTo>
                                  <a:pt x="f54" y="f7"/>
                                </a:lnTo>
                                <a:lnTo>
                                  <a:pt x="f5" y="f2"/>
                                </a:lnTo>
                                <a:close/>
                              </a:path>
                            </a:pathLst>
                          </a:custGeom>
                          <a:solidFill>
                            <a:srgbClr val="010101"/>
                          </a:solidFill>
                          <a:ln cap="flat">
                            <a:noFill/>
                            <a:prstDash val="solid"/>
                          </a:ln>
                        </wps:spPr>
                        <wps:bodyPr lIns="0" tIns="0" rIns="0" bIns="0"/>
                      </wps:wsp>
                      <wps:wsp>
                        <wps:cNvPr id="34361589" name="Shape 43"/>
                        <wps:cNvSpPr/>
                        <wps:spPr>
                          <a:xfrm>
                            <a:off x="1492510" y="397799"/>
                            <a:ext cx="68278" cy="157798"/>
                          </a:xfrm>
                          <a:custGeom>
                            <a:avLst/>
                            <a:gdLst>
                              <a:gd name="f0" fmla="val w"/>
                              <a:gd name="f1" fmla="val h"/>
                              <a:gd name="f2" fmla="val 0"/>
                              <a:gd name="f3" fmla="val 68274"/>
                              <a:gd name="f4" fmla="val 157797"/>
                              <a:gd name="f5" fmla="val 15239"/>
                              <a:gd name="f6" fmla="val 53984"/>
                              <a:gd name="f7" fmla="val 18098"/>
                              <a:gd name="f8" fmla="val 38103"/>
                              <a:gd name="f9" fmla="val 27622"/>
                              <a:gd name="f10" fmla="val 25404"/>
                              <a:gd name="f11" fmla="val 40322"/>
                              <a:gd name="f12" fmla="val 19053"/>
                              <a:gd name="f13" fmla="val 59372"/>
                              <a:gd name="f14" fmla="val 72072"/>
                              <a:gd name="f15" fmla="val 91122"/>
                              <a:gd name="f16" fmla="val 22229"/>
                              <a:gd name="f17" fmla="val 103822"/>
                              <a:gd name="f18" fmla="val 28580"/>
                              <a:gd name="f19" fmla="val 113347"/>
                              <a:gd name="f20" fmla="val 34931"/>
                              <a:gd name="f21" fmla="val 122872"/>
                              <a:gd name="f22" fmla="val 44458"/>
                              <a:gd name="f23" fmla="val 132397"/>
                              <a:gd name="f24" fmla="val 138747"/>
                              <a:gd name="f25" fmla="val 63511"/>
                              <a:gd name="f26" fmla="val 141922"/>
                              <a:gd name="f27" fmla="val 60335"/>
                              <a:gd name="f28" fmla="val 151447"/>
                              <a:gd name="f29" fmla="val 31756"/>
                              <a:gd name="f30" fmla="val 145097"/>
                              <a:gd name="f31" fmla="val 135572"/>
                              <a:gd name="f32" fmla="val 12699"/>
                              <a:gd name="f33" fmla="val 6351"/>
                              <a:gd name="f34" fmla="val 110172"/>
                              <a:gd name="f35" fmla="val 3175"/>
                              <a:gd name="f36" fmla="val 94297"/>
                              <a:gd name="f37" fmla="val 75247"/>
                              <a:gd name="f38" fmla="val 43497"/>
                              <a:gd name="f39" fmla="val 30797"/>
                              <a:gd name="f40" fmla="val 21273"/>
                              <a:gd name="f41" fmla="val 11748"/>
                              <a:gd name="f42" fmla="val 41279"/>
                              <a:gd name="f43" fmla="val 5398"/>
                              <a:gd name="f44" fmla="val 57160"/>
                              <a:gd name="f45" fmla="val 2223"/>
                              <a:gd name="f46" fmla="*/ f0 1 68274"/>
                              <a:gd name="f47" fmla="*/ f1 1 157797"/>
                              <a:gd name="f48" fmla="val f2"/>
                              <a:gd name="f49" fmla="val f3"/>
                              <a:gd name="f50" fmla="val f4"/>
                              <a:gd name="f51" fmla="+- f50 0 f48"/>
                              <a:gd name="f52" fmla="+- f49 0 f48"/>
                              <a:gd name="f53" fmla="*/ f52 1 68274"/>
                              <a:gd name="f54" fmla="*/ f51 1 157797"/>
                              <a:gd name="f55" fmla="*/ 0 1 f53"/>
                              <a:gd name="f56" fmla="*/ 68274 1 f53"/>
                              <a:gd name="f57" fmla="*/ 0 1 f54"/>
                              <a:gd name="f58" fmla="*/ 157797 1 f54"/>
                              <a:gd name="f59" fmla="*/ f55 f46 1"/>
                              <a:gd name="f60" fmla="*/ f56 f46 1"/>
                              <a:gd name="f61" fmla="*/ f58 f47 1"/>
                              <a:gd name="f62" fmla="*/ f57 f47 1"/>
                            </a:gdLst>
                            <a:ahLst/>
                            <a:cxnLst>
                              <a:cxn ang="3cd4">
                                <a:pos x="hc" y="t"/>
                              </a:cxn>
                              <a:cxn ang="0">
                                <a:pos x="r" y="vc"/>
                              </a:cxn>
                              <a:cxn ang="cd4">
                                <a:pos x="hc" y="b"/>
                              </a:cxn>
                              <a:cxn ang="cd2">
                                <a:pos x="l" y="vc"/>
                              </a:cxn>
                            </a:cxnLst>
                            <a:rect l="f59" t="f62" r="f60" b="f61"/>
                            <a:pathLst>
                              <a:path w="68274" h="157797">
                                <a:moveTo>
                                  <a:pt x="f3" y="f2"/>
                                </a:moveTo>
                                <a:lnTo>
                                  <a:pt x="f3" y="f5"/>
                                </a:lnTo>
                                <a:lnTo>
                                  <a:pt x="f6" y="f7"/>
                                </a:lnTo>
                                <a:lnTo>
                                  <a:pt x="f8" y="f9"/>
                                </a:lnTo>
                                <a:lnTo>
                                  <a:pt x="f10" y="f11"/>
                                </a:lnTo>
                                <a:lnTo>
                                  <a:pt x="f12" y="f13"/>
                                </a:lnTo>
                                <a:lnTo>
                                  <a:pt x="f3" y="f13"/>
                                </a:lnTo>
                                <a:lnTo>
                                  <a:pt x="f3" y="f14"/>
                                </a:lnTo>
                                <a:lnTo>
                                  <a:pt x="f12" y="f14"/>
                                </a:lnTo>
                                <a:lnTo>
                                  <a:pt x="f12" y="f15"/>
                                </a:lnTo>
                                <a:lnTo>
                                  <a:pt x="f16" y="f17"/>
                                </a:lnTo>
                                <a:lnTo>
                                  <a:pt x="f18" y="f19"/>
                                </a:lnTo>
                                <a:lnTo>
                                  <a:pt x="f20" y="f21"/>
                                </a:lnTo>
                                <a:lnTo>
                                  <a:pt x="f22" y="f23"/>
                                </a:lnTo>
                                <a:lnTo>
                                  <a:pt x="f6" y="f24"/>
                                </a:lnTo>
                                <a:lnTo>
                                  <a:pt x="f25" y="f26"/>
                                </a:lnTo>
                                <a:lnTo>
                                  <a:pt x="f3" y="f26"/>
                                </a:lnTo>
                                <a:lnTo>
                                  <a:pt x="f3" y="f4"/>
                                </a:lnTo>
                                <a:lnTo>
                                  <a:pt x="f27" y="f4"/>
                                </a:lnTo>
                                <a:lnTo>
                                  <a:pt x="f22" y="f28"/>
                                </a:lnTo>
                                <a:lnTo>
                                  <a:pt x="f29" y="f30"/>
                                </a:lnTo>
                                <a:lnTo>
                                  <a:pt x="f16" y="f31"/>
                                </a:lnTo>
                                <a:lnTo>
                                  <a:pt x="f32" y="f21"/>
                                </a:lnTo>
                                <a:lnTo>
                                  <a:pt x="f33" y="f34"/>
                                </a:lnTo>
                                <a:lnTo>
                                  <a:pt x="f35" y="f36"/>
                                </a:lnTo>
                                <a:lnTo>
                                  <a:pt x="f2" y="f37"/>
                                </a:lnTo>
                                <a:lnTo>
                                  <a:pt x="f35" y="f13"/>
                                </a:lnTo>
                                <a:lnTo>
                                  <a:pt x="f33" y="f38"/>
                                </a:lnTo>
                                <a:lnTo>
                                  <a:pt x="f32" y="f39"/>
                                </a:lnTo>
                                <a:lnTo>
                                  <a:pt x="f12" y="f40"/>
                                </a:lnTo>
                                <a:lnTo>
                                  <a:pt x="f29" y="f41"/>
                                </a:lnTo>
                                <a:lnTo>
                                  <a:pt x="f42" y="f43"/>
                                </a:lnTo>
                                <a:lnTo>
                                  <a:pt x="f44" y="f45"/>
                                </a:lnTo>
                                <a:lnTo>
                                  <a:pt x="f3" y="f2"/>
                                </a:lnTo>
                                <a:close/>
                              </a:path>
                            </a:pathLst>
                          </a:custGeom>
                          <a:solidFill>
                            <a:srgbClr val="010101"/>
                          </a:solidFill>
                          <a:ln cap="flat">
                            <a:noFill/>
                            <a:prstDash val="solid"/>
                          </a:ln>
                        </wps:spPr>
                        <wps:bodyPr lIns="0" tIns="0" rIns="0" bIns="0"/>
                      </wps:wsp>
                      <wps:wsp>
                        <wps:cNvPr id="1482039880" name="Shape 44"/>
                        <wps:cNvSpPr/>
                        <wps:spPr>
                          <a:xfrm>
                            <a:off x="1560788" y="517504"/>
                            <a:ext cx="65096" cy="38103"/>
                          </a:xfrm>
                          <a:custGeom>
                            <a:avLst/>
                            <a:gdLst>
                              <a:gd name="f0" fmla="val w"/>
                              <a:gd name="f1" fmla="val h"/>
                              <a:gd name="f2" fmla="val 0"/>
                              <a:gd name="f3" fmla="val 65099"/>
                              <a:gd name="f4" fmla="val 38100"/>
                              <a:gd name="f5" fmla="val 19050"/>
                              <a:gd name="f6" fmla="val 52396"/>
                              <a:gd name="f7" fmla="val 28575"/>
                              <a:gd name="f8" fmla="val 36519"/>
                              <a:gd name="f9" fmla="val 34925"/>
                              <a:gd name="f10" fmla="val 23817"/>
                              <a:gd name="f11" fmla="val 22225"/>
                              <a:gd name="f12" fmla="val 15875"/>
                              <a:gd name="f13" fmla="val 9525"/>
                              <a:gd name="f14" fmla="*/ f0 1 65099"/>
                              <a:gd name="f15" fmla="*/ f1 1 38100"/>
                              <a:gd name="f16" fmla="val f2"/>
                              <a:gd name="f17" fmla="val f3"/>
                              <a:gd name="f18" fmla="val f4"/>
                              <a:gd name="f19" fmla="+- f18 0 f16"/>
                              <a:gd name="f20" fmla="+- f17 0 f16"/>
                              <a:gd name="f21" fmla="*/ f20 1 65099"/>
                              <a:gd name="f22" fmla="*/ f19 1 38100"/>
                              <a:gd name="f23" fmla="*/ 0 1 f21"/>
                              <a:gd name="f24" fmla="*/ 65099 1 f21"/>
                              <a:gd name="f25" fmla="*/ 0 1 f22"/>
                              <a:gd name="f26" fmla="*/ 38100 1 f22"/>
                              <a:gd name="f27" fmla="*/ f23 f14 1"/>
                              <a:gd name="f28" fmla="*/ f24 f14 1"/>
                              <a:gd name="f29" fmla="*/ f26 f15 1"/>
                              <a:gd name="f30" fmla="*/ f25 f15 1"/>
                            </a:gdLst>
                            <a:ahLst/>
                            <a:cxnLst>
                              <a:cxn ang="3cd4">
                                <a:pos x="hc" y="t"/>
                              </a:cxn>
                              <a:cxn ang="0">
                                <a:pos x="r" y="vc"/>
                              </a:cxn>
                              <a:cxn ang="cd4">
                                <a:pos x="hc" y="b"/>
                              </a:cxn>
                              <a:cxn ang="cd2">
                                <a:pos x="l" y="vc"/>
                              </a:cxn>
                            </a:cxnLst>
                            <a:rect l="f27" t="f30" r="f28" b="f29"/>
                            <a:pathLst>
                              <a:path w="65099" h="38100">
                                <a:moveTo>
                                  <a:pt x="f3" y="f2"/>
                                </a:moveTo>
                                <a:lnTo>
                                  <a:pt x="f3" y="f5"/>
                                </a:lnTo>
                                <a:lnTo>
                                  <a:pt x="f6" y="f7"/>
                                </a:lnTo>
                                <a:lnTo>
                                  <a:pt x="f8" y="f9"/>
                                </a:lnTo>
                                <a:lnTo>
                                  <a:pt x="f10" y="f4"/>
                                </a:lnTo>
                                <a:lnTo>
                                  <a:pt x="f2" y="f4"/>
                                </a:lnTo>
                                <a:lnTo>
                                  <a:pt x="f2" y="f11"/>
                                </a:lnTo>
                                <a:lnTo>
                                  <a:pt x="f10" y="f11"/>
                                </a:lnTo>
                                <a:lnTo>
                                  <a:pt x="f8" y="f12"/>
                                </a:lnTo>
                                <a:lnTo>
                                  <a:pt x="f6" y="f13"/>
                                </a:lnTo>
                                <a:lnTo>
                                  <a:pt x="f3" y="f2"/>
                                </a:lnTo>
                                <a:close/>
                              </a:path>
                            </a:pathLst>
                          </a:custGeom>
                          <a:solidFill>
                            <a:srgbClr val="010101"/>
                          </a:solidFill>
                          <a:ln cap="flat">
                            <a:noFill/>
                            <a:prstDash val="solid"/>
                          </a:ln>
                        </wps:spPr>
                        <wps:bodyPr lIns="0" tIns="0" rIns="0" bIns="0"/>
                      </wps:wsp>
                      <wps:wsp>
                        <wps:cNvPr id="1412879506" name="Shape 45"/>
                        <wps:cNvSpPr/>
                        <wps:spPr>
                          <a:xfrm>
                            <a:off x="1560788" y="396848"/>
                            <a:ext cx="68278" cy="73023"/>
                          </a:xfrm>
                          <a:custGeom>
                            <a:avLst/>
                            <a:gdLst>
                              <a:gd name="f0" fmla="val w"/>
                              <a:gd name="f1" fmla="val h"/>
                              <a:gd name="f2" fmla="val 0"/>
                              <a:gd name="f3" fmla="val 68274"/>
                              <a:gd name="f4" fmla="val 73025"/>
                              <a:gd name="f5" fmla="val 4763"/>
                              <a:gd name="f6" fmla="val 17465"/>
                              <a:gd name="f7" fmla="val 3175"/>
                              <a:gd name="f8" fmla="val 30164"/>
                              <a:gd name="f9" fmla="val 6350"/>
                              <a:gd name="f10" fmla="val 39694"/>
                              <a:gd name="f11" fmla="val 12700"/>
                              <a:gd name="f12" fmla="val 52396"/>
                              <a:gd name="f13" fmla="val 19050"/>
                              <a:gd name="f14" fmla="val 58744"/>
                              <a:gd name="f15" fmla="val 31750"/>
                              <a:gd name="f16" fmla="val 65099"/>
                              <a:gd name="f17" fmla="val 44450"/>
                              <a:gd name="f18" fmla="val 57150"/>
                              <a:gd name="f19" fmla="val 60325"/>
                              <a:gd name="f20" fmla="val 49221"/>
                              <a:gd name="f21" fmla="val 42870"/>
                              <a:gd name="f22" fmla="val 41275"/>
                              <a:gd name="f23" fmla="val 33343"/>
                              <a:gd name="f24" fmla="val 28575"/>
                              <a:gd name="f25" fmla="val 20641"/>
                              <a:gd name="f26" fmla="val 1585"/>
                              <a:gd name="f27" fmla="val 15875"/>
                              <a:gd name="f28" fmla="val 16192"/>
                              <a:gd name="f29" fmla="val 952"/>
                              <a:gd name="f30" fmla="*/ f0 1 68274"/>
                              <a:gd name="f31" fmla="*/ f1 1 73025"/>
                              <a:gd name="f32" fmla="val f2"/>
                              <a:gd name="f33" fmla="val f3"/>
                              <a:gd name="f34" fmla="val f4"/>
                              <a:gd name="f35" fmla="+- f34 0 f32"/>
                              <a:gd name="f36" fmla="+- f33 0 f32"/>
                              <a:gd name="f37" fmla="*/ f36 1 68274"/>
                              <a:gd name="f38" fmla="*/ f35 1 73025"/>
                              <a:gd name="f39" fmla="*/ 0 1 f37"/>
                              <a:gd name="f40" fmla="*/ 68274 1 f37"/>
                              <a:gd name="f41" fmla="*/ 0 1 f38"/>
                              <a:gd name="f42" fmla="*/ 73025 1 f38"/>
                              <a:gd name="f43" fmla="*/ f39 f30 1"/>
                              <a:gd name="f44" fmla="*/ f40 f30 1"/>
                              <a:gd name="f45" fmla="*/ f42 f31 1"/>
                              <a:gd name="f46" fmla="*/ f41 f31 1"/>
                            </a:gdLst>
                            <a:ahLst/>
                            <a:cxnLst>
                              <a:cxn ang="3cd4">
                                <a:pos x="hc" y="t"/>
                              </a:cxn>
                              <a:cxn ang="0">
                                <a:pos x="r" y="vc"/>
                              </a:cxn>
                              <a:cxn ang="cd4">
                                <a:pos x="hc" y="b"/>
                              </a:cxn>
                              <a:cxn ang="cd2">
                                <a:pos x="l" y="vc"/>
                              </a:cxn>
                            </a:cxnLst>
                            <a:rect l="f43" t="f46" r="f44" b="f45"/>
                            <a:pathLst>
                              <a:path w="68274" h="73025">
                                <a:moveTo>
                                  <a:pt x="f5" y="f2"/>
                                </a:moveTo>
                                <a:lnTo>
                                  <a:pt x="f6" y="f7"/>
                                </a:lnTo>
                                <a:lnTo>
                                  <a:pt x="f8" y="f9"/>
                                </a:lnTo>
                                <a:lnTo>
                                  <a:pt x="f10" y="f11"/>
                                </a:lnTo>
                                <a:lnTo>
                                  <a:pt x="f12" y="f13"/>
                                </a:lnTo>
                                <a:lnTo>
                                  <a:pt x="f14" y="f15"/>
                                </a:lnTo>
                                <a:lnTo>
                                  <a:pt x="f16" y="f17"/>
                                </a:lnTo>
                                <a:lnTo>
                                  <a:pt x="f3" y="f18"/>
                                </a:lnTo>
                                <a:lnTo>
                                  <a:pt x="f3" y="f4"/>
                                </a:lnTo>
                                <a:lnTo>
                                  <a:pt x="f2" y="f4"/>
                                </a:lnTo>
                                <a:lnTo>
                                  <a:pt x="f2" y="f19"/>
                                </a:lnTo>
                                <a:lnTo>
                                  <a:pt x="f20" y="f19"/>
                                </a:lnTo>
                                <a:lnTo>
                                  <a:pt x="f21" y="f22"/>
                                </a:lnTo>
                                <a:lnTo>
                                  <a:pt x="f23" y="f24"/>
                                </a:lnTo>
                                <a:lnTo>
                                  <a:pt x="f25" y="f13"/>
                                </a:lnTo>
                                <a:lnTo>
                                  <a:pt x="f26" y="f27"/>
                                </a:lnTo>
                                <a:lnTo>
                                  <a:pt x="f2" y="f28"/>
                                </a:lnTo>
                                <a:lnTo>
                                  <a:pt x="f2" y="f29"/>
                                </a:lnTo>
                                <a:lnTo>
                                  <a:pt x="f5" y="f2"/>
                                </a:lnTo>
                                <a:close/>
                              </a:path>
                            </a:pathLst>
                          </a:custGeom>
                          <a:solidFill>
                            <a:srgbClr val="010101"/>
                          </a:solidFill>
                          <a:ln cap="flat">
                            <a:noFill/>
                            <a:prstDash val="solid"/>
                          </a:ln>
                        </wps:spPr>
                        <wps:bodyPr lIns="0" tIns="0" rIns="0" bIns="0"/>
                      </wps:wsp>
                      <wps:wsp>
                        <wps:cNvPr id="1666348133" name="Shape 46"/>
                        <wps:cNvSpPr/>
                        <wps:spPr>
                          <a:xfrm>
                            <a:off x="1663987" y="396848"/>
                            <a:ext cx="95262" cy="155576"/>
                          </a:xfrm>
                          <a:custGeom>
                            <a:avLst/>
                            <a:gdLst>
                              <a:gd name="f0" fmla="val w"/>
                              <a:gd name="f1" fmla="val h"/>
                              <a:gd name="f2" fmla="val 0"/>
                              <a:gd name="f3" fmla="val 95266"/>
                              <a:gd name="f4" fmla="val 155575"/>
                              <a:gd name="f5" fmla="val 69862"/>
                              <a:gd name="f6" fmla="val 82564"/>
                              <a:gd name="f7" fmla="val 3175"/>
                              <a:gd name="f8" fmla="val 12700"/>
                              <a:gd name="f9" fmla="val 85740"/>
                              <a:gd name="f10" fmla="val 28575"/>
                              <a:gd name="f11" fmla="val 73038"/>
                              <a:gd name="f12" fmla="val 22225"/>
                              <a:gd name="f13" fmla="val 63511"/>
                              <a:gd name="f14" fmla="val 19050"/>
                              <a:gd name="f15" fmla="val 50809"/>
                              <a:gd name="f16" fmla="val 41282"/>
                              <a:gd name="f17" fmla="val 28580"/>
                              <a:gd name="f18" fmla="val 41275"/>
                              <a:gd name="f19" fmla="val 19053"/>
                              <a:gd name="f20" fmla="val 60325"/>
                              <a:gd name="f21" fmla="val 31755"/>
                              <a:gd name="f22" fmla="val 44458"/>
                              <a:gd name="f23" fmla="val 53984"/>
                              <a:gd name="f24" fmla="*/ f0 1 95266"/>
                              <a:gd name="f25" fmla="*/ f1 1 155575"/>
                              <a:gd name="f26" fmla="val f2"/>
                              <a:gd name="f27" fmla="val f3"/>
                              <a:gd name="f28" fmla="val f4"/>
                              <a:gd name="f29" fmla="+- f28 0 f26"/>
                              <a:gd name="f30" fmla="+- f27 0 f26"/>
                              <a:gd name="f31" fmla="*/ f30 1 95266"/>
                              <a:gd name="f32" fmla="*/ f29 1 155575"/>
                              <a:gd name="f33" fmla="*/ 0 1 f31"/>
                              <a:gd name="f34" fmla="*/ 95266 1 f31"/>
                              <a:gd name="f35" fmla="*/ 0 1 f32"/>
                              <a:gd name="f36" fmla="*/ 155575 1 f32"/>
                              <a:gd name="f37" fmla="*/ f33 f24 1"/>
                              <a:gd name="f38" fmla="*/ f34 f24 1"/>
                              <a:gd name="f39" fmla="*/ f36 f25 1"/>
                              <a:gd name="f40" fmla="*/ f35 f25 1"/>
                            </a:gdLst>
                            <a:ahLst/>
                            <a:cxnLst>
                              <a:cxn ang="3cd4">
                                <a:pos x="hc" y="t"/>
                              </a:cxn>
                              <a:cxn ang="0">
                                <a:pos x="r" y="vc"/>
                              </a:cxn>
                              <a:cxn ang="cd4">
                                <a:pos x="hc" y="b"/>
                              </a:cxn>
                              <a:cxn ang="cd2">
                                <a:pos x="l" y="vc"/>
                              </a:cxn>
                            </a:cxnLst>
                            <a:rect l="f37" t="f40" r="f38" b="f39"/>
                            <a:pathLst>
                              <a:path w="95266" h="155575">
                                <a:moveTo>
                                  <a:pt x="f5" y="f2"/>
                                </a:moveTo>
                                <a:lnTo>
                                  <a:pt x="f6" y="f7"/>
                                </a:lnTo>
                                <a:lnTo>
                                  <a:pt x="f3" y="f8"/>
                                </a:lnTo>
                                <a:lnTo>
                                  <a:pt x="f9" y="f10"/>
                                </a:lnTo>
                                <a:lnTo>
                                  <a:pt x="f11" y="f12"/>
                                </a:lnTo>
                                <a:lnTo>
                                  <a:pt x="f13" y="f14"/>
                                </a:lnTo>
                                <a:lnTo>
                                  <a:pt x="f15" y="f14"/>
                                </a:lnTo>
                                <a:lnTo>
                                  <a:pt x="f16" y="f10"/>
                                </a:lnTo>
                                <a:lnTo>
                                  <a:pt x="f17" y="f18"/>
                                </a:lnTo>
                                <a:lnTo>
                                  <a:pt x="f19" y="f20"/>
                                </a:lnTo>
                                <a:lnTo>
                                  <a:pt x="f19" y="f4"/>
                                </a:lnTo>
                                <a:lnTo>
                                  <a:pt x="f2" y="f4"/>
                                </a:lnTo>
                                <a:lnTo>
                                  <a:pt x="f2" y="f7"/>
                                </a:lnTo>
                                <a:lnTo>
                                  <a:pt x="f19" y="f7"/>
                                </a:lnTo>
                                <a:lnTo>
                                  <a:pt x="f19" y="f18"/>
                                </a:lnTo>
                                <a:lnTo>
                                  <a:pt x="f21" y="f12"/>
                                </a:lnTo>
                                <a:lnTo>
                                  <a:pt x="f22" y="f8"/>
                                </a:lnTo>
                                <a:lnTo>
                                  <a:pt x="f23" y="f7"/>
                                </a:lnTo>
                                <a:lnTo>
                                  <a:pt x="f5" y="f2"/>
                                </a:lnTo>
                                <a:close/>
                              </a:path>
                            </a:pathLst>
                          </a:custGeom>
                          <a:solidFill>
                            <a:srgbClr val="010101"/>
                          </a:solidFill>
                          <a:ln cap="flat">
                            <a:noFill/>
                            <a:prstDash val="solid"/>
                          </a:ln>
                        </wps:spPr>
                        <wps:bodyPr lIns="0" tIns="0" rIns="0" bIns="0"/>
                      </wps:wsp>
                      <wps:wsp>
                        <wps:cNvPr id="997035534" name="Shape 47"/>
                        <wps:cNvSpPr/>
                        <wps:spPr>
                          <a:xfrm>
                            <a:off x="1752903" y="400021"/>
                            <a:ext cx="142902" cy="155576"/>
                          </a:xfrm>
                          <a:custGeom>
                            <a:avLst/>
                            <a:gdLst>
                              <a:gd name="f0" fmla="val w"/>
                              <a:gd name="f1" fmla="val h"/>
                              <a:gd name="f2" fmla="val 0"/>
                              <a:gd name="f3" fmla="val 142900"/>
                              <a:gd name="f4" fmla="val 155575"/>
                              <a:gd name="f5" fmla="val 19056"/>
                              <a:gd name="f6" fmla="val 73041"/>
                              <a:gd name="f7" fmla="val 127000"/>
                              <a:gd name="f8" fmla="val 127025"/>
                              <a:gd name="f9" fmla="val 79389"/>
                              <a:gd name="f10" fmla="val 66686"/>
                              <a:gd name="f11" fmla="*/ f0 1 142900"/>
                              <a:gd name="f12" fmla="*/ f1 1 155575"/>
                              <a:gd name="f13" fmla="val f2"/>
                              <a:gd name="f14" fmla="val f3"/>
                              <a:gd name="f15" fmla="val f4"/>
                              <a:gd name="f16" fmla="+- f15 0 f13"/>
                              <a:gd name="f17" fmla="+- f14 0 f13"/>
                              <a:gd name="f18" fmla="*/ f17 1 142900"/>
                              <a:gd name="f19" fmla="*/ f16 1 155575"/>
                              <a:gd name="f20" fmla="*/ 0 1 f18"/>
                              <a:gd name="f21" fmla="*/ 142900 1 f18"/>
                              <a:gd name="f22" fmla="*/ 0 1 f19"/>
                              <a:gd name="f23" fmla="*/ 155575 1 f19"/>
                              <a:gd name="f24" fmla="*/ f20 f11 1"/>
                              <a:gd name="f25" fmla="*/ f21 f11 1"/>
                              <a:gd name="f26" fmla="*/ f23 f12 1"/>
                              <a:gd name="f27" fmla="*/ f22 f12 1"/>
                            </a:gdLst>
                            <a:ahLst/>
                            <a:cxnLst>
                              <a:cxn ang="3cd4">
                                <a:pos x="hc" y="t"/>
                              </a:cxn>
                              <a:cxn ang="0">
                                <a:pos x="r" y="vc"/>
                              </a:cxn>
                              <a:cxn ang="cd4">
                                <a:pos x="hc" y="b"/>
                              </a:cxn>
                              <a:cxn ang="cd2">
                                <a:pos x="l" y="vc"/>
                              </a:cxn>
                            </a:cxnLst>
                            <a:rect l="f24" t="f27" r="f25" b="f26"/>
                            <a:pathLst>
                              <a:path w="142900" h="155575">
                                <a:moveTo>
                                  <a:pt x="f2" y="f2"/>
                                </a:moveTo>
                                <a:lnTo>
                                  <a:pt x="f5" y="f2"/>
                                </a:lnTo>
                                <a:lnTo>
                                  <a:pt x="f6" y="f7"/>
                                </a:lnTo>
                                <a:lnTo>
                                  <a:pt x="f8" y="f2"/>
                                </a:lnTo>
                                <a:lnTo>
                                  <a:pt x="f3" y="f2"/>
                                </a:lnTo>
                                <a:lnTo>
                                  <a:pt x="f9" y="f4"/>
                                </a:lnTo>
                                <a:lnTo>
                                  <a:pt x="f10" y="f4"/>
                                </a:lnTo>
                                <a:lnTo>
                                  <a:pt x="f2" y="f2"/>
                                </a:lnTo>
                                <a:close/>
                              </a:path>
                            </a:pathLst>
                          </a:custGeom>
                          <a:solidFill>
                            <a:srgbClr val="010101"/>
                          </a:solidFill>
                          <a:ln cap="flat">
                            <a:noFill/>
                            <a:prstDash val="solid"/>
                          </a:ln>
                        </wps:spPr>
                        <wps:bodyPr lIns="0" tIns="0" rIns="0" bIns="0"/>
                      </wps:wsp>
                      <wps:wsp>
                        <wps:cNvPr id="721110342" name="Shape 7073"/>
                        <wps:cNvSpPr/>
                        <wps:spPr>
                          <a:xfrm>
                            <a:off x="1918035" y="400021"/>
                            <a:ext cx="19056" cy="152403"/>
                          </a:xfrm>
                          <a:custGeom>
                            <a:avLst/>
                            <a:gdLst>
                              <a:gd name="f0" fmla="val w"/>
                              <a:gd name="f1" fmla="val h"/>
                              <a:gd name="f2" fmla="val 0"/>
                              <a:gd name="f3" fmla="val 19053"/>
                              <a:gd name="f4" fmla="val 152400"/>
                              <a:gd name="f5" fmla="*/ f0 1 19053"/>
                              <a:gd name="f6" fmla="*/ f1 1 152400"/>
                              <a:gd name="f7" fmla="val f2"/>
                              <a:gd name="f8" fmla="val f3"/>
                              <a:gd name="f9" fmla="val f4"/>
                              <a:gd name="f10" fmla="+- f9 0 f7"/>
                              <a:gd name="f11" fmla="+- f8 0 f7"/>
                              <a:gd name="f12" fmla="*/ f11 1 19053"/>
                              <a:gd name="f13" fmla="*/ f10 1 152400"/>
                              <a:gd name="f14" fmla="*/ 0 1 f12"/>
                              <a:gd name="f15" fmla="*/ 19053 1 f12"/>
                              <a:gd name="f16" fmla="*/ 0 1 f13"/>
                              <a:gd name="f17" fmla="*/ 152400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19053" h="152400">
                                <a:moveTo>
                                  <a:pt x="f2" y="f2"/>
                                </a:moveTo>
                                <a:lnTo>
                                  <a:pt x="f3" y="f2"/>
                                </a:lnTo>
                                <a:lnTo>
                                  <a:pt x="f3" y="f4"/>
                                </a:lnTo>
                                <a:lnTo>
                                  <a:pt x="f2" y="f4"/>
                                </a:lnTo>
                                <a:lnTo>
                                  <a:pt x="f2" y="f2"/>
                                </a:lnTo>
                              </a:path>
                            </a:pathLst>
                          </a:custGeom>
                          <a:noFill/>
                          <a:ln cap="flat">
                            <a:noFill/>
                            <a:prstDash val="solid"/>
                          </a:ln>
                        </wps:spPr>
                        <wps:bodyPr lIns="0" tIns="0" rIns="0" bIns="0"/>
                      </wps:wsp>
                      <wps:wsp>
                        <wps:cNvPr id="779401336" name="Shape 7074"/>
                        <wps:cNvSpPr/>
                        <wps:spPr>
                          <a:xfrm>
                            <a:off x="1918035" y="323824"/>
                            <a:ext cx="19056" cy="25402"/>
                          </a:xfrm>
                          <a:custGeom>
                            <a:avLst/>
                            <a:gdLst>
                              <a:gd name="f0" fmla="val w"/>
                              <a:gd name="f1" fmla="val h"/>
                              <a:gd name="f2" fmla="val 0"/>
                              <a:gd name="f3" fmla="val 19053"/>
                              <a:gd name="f4" fmla="val 25400"/>
                              <a:gd name="f5" fmla="*/ f0 1 19053"/>
                              <a:gd name="f6" fmla="*/ f1 1 25400"/>
                              <a:gd name="f7" fmla="val f2"/>
                              <a:gd name="f8" fmla="val f3"/>
                              <a:gd name="f9" fmla="val f4"/>
                              <a:gd name="f10" fmla="+- f9 0 f7"/>
                              <a:gd name="f11" fmla="+- f8 0 f7"/>
                              <a:gd name="f12" fmla="*/ f11 1 19053"/>
                              <a:gd name="f13" fmla="*/ f10 1 25400"/>
                              <a:gd name="f14" fmla="*/ 0 1 f12"/>
                              <a:gd name="f15" fmla="*/ 19053 1 f12"/>
                              <a:gd name="f16" fmla="*/ 0 1 f13"/>
                              <a:gd name="f17" fmla="*/ 25400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19053" h="25400">
                                <a:moveTo>
                                  <a:pt x="f2" y="f2"/>
                                </a:moveTo>
                                <a:lnTo>
                                  <a:pt x="f3" y="f2"/>
                                </a:lnTo>
                                <a:lnTo>
                                  <a:pt x="f3" y="f4"/>
                                </a:lnTo>
                                <a:lnTo>
                                  <a:pt x="f2" y="f4"/>
                                </a:lnTo>
                                <a:lnTo>
                                  <a:pt x="f2" y="f2"/>
                                </a:lnTo>
                              </a:path>
                            </a:pathLst>
                          </a:custGeom>
                          <a:noFill/>
                          <a:ln cap="flat">
                            <a:noFill/>
                            <a:prstDash val="solid"/>
                          </a:ln>
                        </wps:spPr>
                        <wps:bodyPr lIns="0" tIns="0" rIns="0" bIns="0"/>
                      </wps:wsp>
                      <wps:wsp>
                        <wps:cNvPr id="1319776149" name="Shape 50"/>
                        <wps:cNvSpPr/>
                        <wps:spPr>
                          <a:xfrm>
                            <a:off x="1968839" y="396848"/>
                            <a:ext cx="117491" cy="158748"/>
                          </a:xfrm>
                          <a:custGeom>
                            <a:avLst/>
                            <a:gdLst>
                              <a:gd name="f0" fmla="val w"/>
                              <a:gd name="f1" fmla="val h"/>
                              <a:gd name="f2" fmla="val 0"/>
                              <a:gd name="f3" fmla="val 117495"/>
                              <a:gd name="f4" fmla="val 158750"/>
                              <a:gd name="f5" fmla="val 82564"/>
                              <a:gd name="f6" fmla="val 98442"/>
                              <a:gd name="f7" fmla="val 3175"/>
                              <a:gd name="f8" fmla="val 114320"/>
                              <a:gd name="f9" fmla="val 6350"/>
                              <a:gd name="f10" fmla="val 25400"/>
                              <a:gd name="f11" fmla="val 19050"/>
                              <a:gd name="f12" fmla="val 79389"/>
                              <a:gd name="f13" fmla="val 15875"/>
                              <a:gd name="f14" fmla="val 66686"/>
                              <a:gd name="f15" fmla="val 53984"/>
                              <a:gd name="f16" fmla="val 22225"/>
                              <a:gd name="f17" fmla="val 44458"/>
                              <a:gd name="f18" fmla="val 28575"/>
                              <a:gd name="f19" fmla="val 34931"/>
                              <a:gd name="f20" fmla="val 34925"/>
                              <a:gd name="f21" fmla="val 28580"/>
                              <a:gd name="f22" fmla="val 44450"/>
                              <a:gd name="f23" fmla="val 22229"/>
                              <a:gd name="f24" fmla="val 53975"/>
                              <a:gd name="f25" fmla="val 19053"/>
                              <a:gd name="f26" fmla="val 66675"/>
                              <a:gd name="f27" fmla="val 92075"/>
                              <a:gd name="f28" fmla="val 104775"/>
                              <a:gd name="f29" fmla="val 117475"/>
                              <a:gd name="f30" fmla="val 123825"/>
                              <a:gd name="f31" fmla="val 133350"/>
                              <a:gd name="f32" fmla="val 139700"/>
                              <a:gd name="f33" fmla="val 142875"/>
                              <a:gd name="f34" fmla="val 130175"/>
                              <a:gd name="f35" fmla="val 149225"/>
                              <a:gd name="f36" fmla="val 155575"/>
                              <a:gd name="f37" fmla="val 63511"/>
                              <a:gd name="f38" fmla="val 47633"/>
                              <a:gd name="f39" fmla="val 152400"/>
                              <a:gd name="f40" fmla="val 146050"/>
                              <a:gd name="f41" fmla="val 136525"/>
                              <a:gd name="f42" fmla="val 12702"/>
                              <a:gd name="f43" fmla="val 6351"/>
                              <a:gd name="f44" fmla="val 111125"/>
                              <a:gd name="f45" fmla="val 95250"/>
                              <a:gd name="f46" fmla="val 63500"/>
                              <a:gd name="f47" fmla="val 47625"/>
                              <a:gd name="f48" fmla="val 12700"/>
                              <a:gd name="f49" fmla="*/ f0 1 117495"/>
                              <a:gd name="f50" fmla="*/ f1 1 158750"/>
                              <a:gd name="f51" fmla="val f2"/>
                              <a:gd name="f52" fmla="val f3"/>
                              <a:gd name="f53" fmla="val f4"/>
                              <a:gd name="f54" fmla="+- f53 0 f51"/>
                              <a:gd name="f55" fmla="+- f52 0 f51"/>
                              <a:gd name="f56" fmla="*/ f55 1 117495"/>
                              <a:gd name="f57" fmla="*/ f54 1 158750"/>
                              <a:gd name="f58" fmla="*/ 0 1 f56"/>
                              <a:gd name="f59" fmla="*/ 117495 1 f56"/>
                              <a:gd name="f60" fmla="*/ 0 1 f57"/>
                              <a:gd name="f61" fmla="*/ 158750 1 f57"/>
                              <a:gd name="f62" fmla="*/ f58 f49 1"/>
                              <a:gd name="f63" fmla="*/ f59 f49 1"/>
                              <a:gd name="f64" fmla="*/ f61 f50 1"/>
                              <a:gd name="f65" fmla="*/ f60 f50 1"/>
                            </a:gdLst>
                            <a:ahLst/>
                            <a:cxnLst>
                              <a:cxn ang="3cd4">
                                <a:pos x="hc" y="t"/>
                              </a:cxn>
                              <a:cxn ang="0">
                                <a:pos x="r" y="vc"/>
                              </a:cxn>
                              <a:cxn ang="cd4">
                                <a:pos x="hc" y="b"/>
                              </a:cxn>
                              <a:cxn ang="cd2">
                                <a:pos x="l" y="vc"/>
                              </a:cxn>
                            </a:cxnLst>
                            <a:rect l="f62" t="f65" r="f63" b="f64"/>
                            <a:pathLst>
                              <a:path w="117495" h="158750">
                                <a:moveTo>
                                  <a:pt x="f5" y="f2"/>
                                </a:moveTo>
                                <a:lnTo>
                                  <a:pt x="f6" y="f7"/>
                                </a:lnTo>
                                <a:lnTo>
                                  <a:pt x="f8" y="f9"/>
                                </a:lnTo>
                                <a:lnTo>
                                  <a:pt x="f8" y="f10"/>
                                </a:lnTo>
                                <a:lnTo>
                                  <a:pt x="f6" y="f11"/>
                                </a:lnTo>
                                <a:lnTo>
                                  <a:pt x="f12" y="f13"/>
                                </a:lnTo>
                                <a:lnTo>
                                  <a:pt x="f14" y="f11"/>
                                </a:lnTo>
                                <a:lnTo>
                                  <a:pt x="f15" y="f16"/>
                                </a:lnTo>
                                <a:lnTo>
                                  <a:pt x="f17" y="f18"/>
                                </a:lnTo>
                                <a:lnTo>
                                  <a:pt x="f19" y="f20"/>
                                </a:lnTo>
                                <a:lnTo>
                                  <a:pt x="f21" y="f22"/>
                                </a:lnTo>
                                <a:lnTo>
                                  <a:pt x="f23" y="f24"/>
                                </a:lnTo>
                                <a:lnTo>
                                  <a:pt x="f25" y="f26"/>
                                </a:lnTo>
                                <a:lnTo>
                                  <a:pt x="f25" y="f27"/>
                                </a:lnTo>
                                <a:lnTo>
                                  <a:pt x="f23" y="f28"/>
                                </a:lnTo>
                                <a:lnTo>
                                  <a:pt x="f21" y="f29"/>
                                </a:lnTo>
                                <a:lnTo>
                                  <a:pt x="f19" y="f30"/>
                                </a:lnTo>
                                <a:lnTo>
                                  <a:pt x="f17" y="f31"/>
                                </a:lnTo>
                                <a:lnTo>
                                  <a:pt x="f15" y="f32"/>
                                </a:lnTo>
                                <a:lnTo>
                                  <a:pt x="f14" y="f33"/>
                                </a:lnTo>
                                <a:lnTo>
                                  <a:pt x="f12" y="f33"/>
                                </a:lnTo>
                                <a:lnTo>
                                  <a:pt x="f6" y="f32"/>
                                </a:lnTo>
                                <a:lnTo>
                                  <a:pt x="f3" y="f34"/>
                                </a:lnTo>
                                <a:lnTo>
                                  <a:pt x="f3" y="f35"/>
                                </a:lnTo>
                                <a:lnTo>
                                  <a:pt x="f6" y="f36"/>
                                </a:lnTo>
                                <a:lnTo>
                                  <a:pt x="f12" y="f4"/>
                                </a:lnTo>
                                <a:lnTo>
                                  <a:pt x="f37" y="f4"/>
                                </a:lnTo>
                                <a:lnTo>
                                  <a:pt x="f38" y="f39"/>
                                </a:lnTo>
                                <a:lnTo>
                                  <a:pt x="f19" y="f40"/>
                                </a:lnTo>
                                <a:lnTo>
                                  <a:pt x="f23" y="f41"/>
                                </a:lnTo>
                                <a:lnTo>
                                  <a:pt x="f42" y="f30"/>
                                </a:lnTo>
                                <a:lnTo>
                                  <a:pt x="f43" y="f44"/>
                                </a:lnTo>
                                <a:lnTo>
                                  <a:pt x="f2" y="f45"/>
                                </a:lnTo>
                                <a:lnTo>
                                  <a:pt x="f2" y="f46"/>
                                </a:lnTo>
                                <a:lnTo>
                                  <a:pt x="f43" y="f47"/>
                                </a:lnTo>
                                <a:lnTo>
                                  <a:pt x="f42" y="f20"/>
                                </a:lnTo>
                                <a:lnTo>
                                  <a:pt x="f23" y="f16"/>
                                </a:lnTo>
                                <a:lnTo>
                                  <a:pt x="f19" y="f48"/>
                                </a:lnTo>
                                <a:lnTo>
                                  <a:pt x="f38" y="f9"/>
                                </a:lnTo>
                                <a:lnTo>
                                  <a:pt x="f37" y="f7"/>
                                </a:lnTo>
                                <a:lnTo>
                                  <a:pt x="f5" y="f2"/>
                                </a:lnTo>
                                <a:close/>
                              </a:path>
                            </a:pathLst>
                          </a:custGeom>
                          <a:solidFill>
                            <a:srgbClr val="010101"/>
                          </a:solidFill>
                          <a:ln cap="flat">
                            <a:noFill/>
                            <a:prstDash val="solid"/>
                          </a:ln>
                        </wps:spPr>
                        <wps:bodyPr lIns="0" tIns="0" rIns="0" bIns="0"/>
                      </wps:wsp>
                      <wps:wsp>
                        <wps:cNvPr id="893460844" name="Shape 51"/>
                        <wps:cNvSpPr/>
                        <wps:spPr>
                          <a:xfrm>
                            <a:off x="2105386" y="397159"/>
                            <a:ext cx="68278" cy="158428"/>
                          </a:xfrm>
                          <a:custGeom>
                            <a:avLst/>
                            <a:gdLst>
                              <a:gd name="f0" fmla="val w"/>
                              <a:gd name="f1" fmla="val h"/>
                              <a:gd name="f2" fmla="val 0"/>
                              <a:gd name="f3" fmla="val 68274"/>
                              <a:gd name="f4" fmla="val 158432"/>
                              <a:gd name="f5" fmla="val 15822"/>
                              <a:gd name="f6" fmla="val 50809"/>
                              <a:gd name="f7" fmla="val 18732"/>
                              <a:gd name="f8" fmla="val 38107"/>
                              <a:gd name="f9" fmla="val 28257"/>
                              <a:gd name="f10" fmla="val 25404"/>
                              <a:gd name="f11" fmla="val 40957"/>
                              <a:gd name="f12" fmla="val 19053"/>
                              <a:gd name="f13" fmla="val 60007"/>
                              <a:gd name="f14" fmla="val 72707"/>
                              <a:gd name="f15" fmla="val 91757"/>
                              <a:gd name="f16" fmla="val 22229"/>
                              <a:gd name="f17" fmla="val 104457"/>
                              <a:gd name="f18" fmla="val 28580"/>
                              <a:gd name="f19" fmla="val 113982"/>
                              <a:gd name="f20" fmla="val 34931"/>
                              <a:gd name="f21" fmla="val 123507"/>
                              <a:gd name="f22" fmla="val 41282"/>
                              <a:gd name="f23" fmla="val 133032"/>
                              <a:gd name="f24" fmla="val 139382"/>
                              <a:gd name="f25" fmla="val 63511"/>
                              <a:gd name="f26" fmla="val 142557"/>
                              <a:gd name="f27" fmla="val 60335"/>
                              <a:gd name="f28" fmla="val 44458"/>
                              <a:gd name="f29" fmla="val 152082"/>
                              <a:gd name="f30" fmla="val 31756"/>
                              <a:gd name="f31" fmla="val 145732"/>
                              <a:gd name="f32" fmla="val 136207"/>
                              <a:gd name="f33" fmla="val 12702"/>
                              <a:gd name="f34" fmla="val 6351"/>
                              <a:gd name="f35" fmla="val 110807"/>
                              <a:gd name="f36" fmla="val 94932"/>
                              <a:gd name="f37" fmla="val 44132"/>
                              <a:gd name="f38" fmla="val 9527"/>
                              <a:gd name="f39" fmla="val 31432"/>
                              <a:gd name="f40" fmla="val 21907"/>
                              <a:gd name="f41" fmla="val 12382"/>
                              <a:gd name="f42" fmla="val 6032"/>
                              <a:gd name="f43" fmla="val 53984"/>
                              <a:gd name="f44" fmla="val 2857"/>
                              <a:gd name="f45" fmla="*/ f0 1 68274"/>
                              <a:gd name="f46" fmla="*/ f1 1 158432"/>
                              <a:gd name="f47" fmla="val f2"/>
                              <a:gd name="f48" fmla="val f3"/>
                              <a:gd name="f49" fmla="val f4"/>
                              <a:gd name="f50" fmla="+- f49 0 f47"/>
                              <a:gd name="f51" fmla="+- f48 0 f47"/>
                              <a:gd name="f52" fmla="*/ f51 1 68274"/>
                              <a:gd name="f53" fmla="*/ f50 1 158432"/>
                              <a:gd name="f54" fmla="*/ 0 1 f52"/>
                              <a:gd name="f55" fmla="*/ 68274 1 f52"/>
                              <a:gd name="f56" fmla="*/ 0 1 f53"/>
                              <a:gd name="f57" fmla="*/ 158432 1 f53"/>
                              <a:gd name="f58" fmla="*/ f54 f45 1"/>
                              <a:gd name="f59" fmla="*/ f55 f45 1"/>
                              <a:gd name="f60" fmla="*/ f57 f46 1"/>
                              <a:gd name="f61" fmla="*/ f56 f46 1"/>
                            </a:gdLst>
                            <a:ahLst/>
                            <a:cxnLst>
                              <a:cxn ang="3cd4">
                                <a:pos x="hc" y="t"/>
                              </a:cxn>
                              <a:cxn ang="0">
                                <a:pos x="r" y="vc"/>
                              </a:cxn>
                              <a:cxn ang="cd4">
                                <a:pos x="hc" y="b"/>
                              </a:cxn>
                              <a:cxn ang="cd2">
                                <a:pos x="l" y="vc"/>
                              </a:cxn>
                            </a:cxnLst>
                            <a:rect l="f58" t="f61" r="f59" b="f60"/>
                            <a:pathLst>
                              <a:path w="68274" h="158432">
                                <a:moveTo>
                                  <a:pt x="f3" y="f2"/>
                                </a:moveTo>
                                <a:lnTo>
                                  <a:pt x="f3" y="f5"/>
                                </a:lnTo>
                                <a:lnTo>
                                  <a:pt x="f6" y="f7"/>
                                </a:lnTo>
                                <a:lnTo>
                                  <a:pt x="f8" y="f9"/>
                                </a:lnTo>
                                <a:lnTo>
                                  <a:pt x="f10" y="f11"/>
                                </a:lnTo>
                                <a:lnTo>
                                  <a:pt x="f12" y="f13"/>
                                </a:lnTo>
                                <a:lnTo>
                                  <a:pt x="f3" y="f13"/>
                                </a:lnTo>
                                <a:lnTo>
                                  <a:pt x="f3" y="f14"/>
                                </a:lnTo>
                                <a:lnTo>
                                  <a:pt x="f12" y="f14"/>
                                </a:lnTo>
                                <a:lnTo>
                                  <a:pt x="f12" y="f15"/>
                                </a:lnTo>
                                <a:lnTo>
                                  <a:pt x="f16" y="f17"/>
                                </a:lnTo>
                                <a:lnTo>
                                  <a:pt x="f18" y="f19"/>
                                </a:lnTo>
                                <a:lnTo>
                                  <a:pt x="f20" y="f21"/>
                                </a:lnTo>
                                <a:lnTo>
                                  <a:pt x="f22" y="f23"/>
                                </a:lnTo>
                                <a:lnTo>
                                  <a:pt x="f6" y="f24"/>
                                </a:lnTo>
                                <a:lnTo>
                                  <a:pt x="f25" y="f26"/>
                                </a:lnTo>
                                <a:lnTo>
                                  <a:pt x="f3" y="f26"/>
                                </a:lnTo>
                                <a:lnTo>
                                  <a:pt x="f3" y="f4"/>
                                </a:lnTo>
                                <a:lnTo>
                                  <a:pt x="f27" y="f4"/>
                                </a:lnTo>
                                <a:lnTo>
                                  <a:pt x="f28" y="f29"/>
                                </a:lnTo>
                                <a:lnTo>
                                  <a:pt x="f30" y="f31"/>
                                </a:lnTo>
                                <a:lnTo>
                                  <a:pt x="f12" y="f32"/>
                                </a:lnTo>
                                <a:lnTo>
                                  <a:pt x="f33" y="f21"/>
                                </a:lnTo>
                                <a:lnTo>
                                  <a:pt x="f34" y="f35"/>
                                </a:lnTo>
                                <a:lnTo>
                                  <a:pt x="f2" y="f36"/>
                                </a:lnTo>
                                <a:lnTo>
                                  <a:pt x="f2" y="f13"/>
                                </a:lnTo>
                                <a:lnTo>
                                  <a:pt x="f34" y="f37"/>
                                </a:lnTo>
                                <a:lnTo>
                                  <a:pt x="f38" y="f39"/>
                                </a:lnTo>
                                <a:lnTo>
                                  <a:pt x="f12" y="f40"/>
                                </a:lnTo>
                                <a:lnTo>
                                  <a:pt x="f18" y="f41"/>
                                </a:lnTo>
                                <a:lnTo>
                                  <a:pt x="f22" y="f42"/>
                                </a:lnTo>
                                <a:lnTo>
                                  <a:pt x="f43" y="f44"/>
                                </a:lnTo>
                                <a:lnTo>
                                  <a:pt x="f3" y="f2"/>
                                </a:lnTo>
                                <a:close/>
                              </a:path>
                            </a:pathLst>
                          </a:custGeom>
                          <a:solidFill>
                            <a:srgbClr val="010101"/>
                          </a:solidFill>
                          <a:ln cap="flat">
                            <a:noFill/>
                            <a:prstDash val="solid"/>
                          </a:ln>
                        </wps:spPr>
                        <wps:bodyPr lIns="0" tIns="0" rIns="0" bIns="0"/>
                      </wps:wsp>
                      <wps:wsp>
                        <wps:cNvPr id="461871400" name="Shape 52"/>
                        <wps:cNvSpPr/>
                        <wps:spPr>
                          <a:xfrm>
                            <a:off x="2173665" y="517494"/>
                            <a:ext cx="65096" cy="38103"/>
                          </a:xfrm>
                          <a:custGeom>
                            <a:avLst/>
                            <a:gdLst>
                              <a:gd name="f0" fmla="val w"/>
                              <a:gd name="f1" fmla="val h"/>
                              <a:gd name="f2" fmla="val 0"/>
                              <a:gd name="f3" fmla="val 65099"/>
                              <a:gd name="f4" fmla="val 38100"/>
                              <a:gd name="f5" fmla="val 19050"/>
                              <a:gd name="f6" fmla="val 52396"/>
                              <a:gd name="f7" fmla="val 28575"/>
                              <a:gd name="f8" fmla="val 36519"/>
                              <a:gd name="f9" fmla="val 34925"/>
                              <a:gd name="f10" fmla="val 20641"/>
                              <a:gd name="f11" fmla="val 22225"/>
                              <a:gd name="f12" fmla="val 15875"/>
                              <a:gd name="f13" fmla="val 49221"/>
                              <a:gd name="f14" fmla="val 9525"/>
                              <a:gd name="f15" fmla="*/ f0 1 65099"/>
                              <a:gd name="f16" fmla="*/ f1 1 38100"/>
                              <a:gd name="f17" fmla="val f2"/>
                              <a:gd name="f18" fmla="val f3"/>
                              <a:gd name="f19" fmla="val f4"/>
                              <a:gd name="f20" fmla="+- f19 0 f17"/>
                              <a:gd name="f21" fmla="+- f18 0 f17"/>
                              <a:gd name="f22" fmla="*/ f21 1 65099"/>
                              <a:gd name="f23" fmla="*/ f20 1 38100"/>
                              <a:gd name="f24" fmla="*/ 0 1 f22"/>
                              <a:gd name="f25" fmla="*/ 65099 1 f22"/>
                              <a:gd name="f26" fmla="*/ 0 1 f23"/>
                              <a:gd name="f27" fmla="*/ 38100 1 f23"/>
                              <a:gd name="f28" fmla="*/ f24 f15 1"/>
                              <a:gd name="f29" fmla="*/ f25 f15 1"/>
                              <a:gd name="f30" fmla="*/ f27 f16 1"/>
                              <a:gd name="f31" fmla="*/ f26 f16 1"/>
                            </a:gdLst>
                            <a:ahLst/>
                            <a:cxnLst>
                              <a:cxn ang="3cd4">
                                <a:pos x="hc" y="t"/>
                              </a:cxn>
                              <a:cxn ang="0">
                                <a:pos x="r" y="vc"/>
                              </a:cxn>
                              <a:cxn ang="cd4">
                                <a:pos x="hc" y="b"/>
                              </a:cxn>
                              <a:cxn ang="cd2">
                                <a:pos x="l" y="vc"/>
                              </a:cxn>
                            </a:cxnLst>
                            <a:rect l="f28" t="f31" r="f29" b="f30"/>
                            <a:pathLst>
                              <a:path w="65099" h="38100">
                                <a:moveTo>
                                  <a:pt x="f3" y="f2"/>
                                </a:moveTo>
                                <a:lnTo>
                                  <a:pt x="f3" y="f5"/>
                                </a:lnTo>
                                <a:lnTo>
                                  <a:pt x="f6" y="f7"/>
                                </a:lnTo>
                                <a:lnTo>
                                  <a:pt x="f8" y="f9"/>
                                </a:lnTo>
                                <a:lnTo>
                                  <a:pt x="f10" y="f4"/>
                                </a:lnTo>
                                <a:lnTo>
                                  <a:pt x="f2" y="f4"/>
                                </a:lnTo>
                                <a:lnTo>
                                  <a:pt x="f2" y="f11"/>
                                </a:lnTo>
                                <a:lnTo>
                                  <a:pt x="f10" y="f11"/>
                                </a:lnTo>
                                <a:lnTo>
                                  <a:pt x="f8" y="f12"/>
                                </a:lnTo>
                                <a:lnTo>
                                  <a:pt x="f13" y="f14"/>
                                </a:lnTo>
                                <a:lnTo>
                                  <a:pt x="f3" y="f2"/>
                                </a:lnTo>
                                <a:close/>
                              </a:path>
                            </a:pathLst>
                          </a:custGeom>
                          <a:solidFill>
                            <a:srgbClr val="010101"/>
                          </a:solidFill>
                          <a:ln cap="flat">
                            <a:noFill/>
                            <a:prstDash val="solid"/>
                          </a:ln>
                        </wps:spPr>
                        <wps:bodyPr lIns="0" tIns="0" rIns="0" bIns="0"/>
                      </wps:wsp>
                      <wps:wsp>
                        <wps:cNvPr id="854833663" name="Shape 53"/>
                        <wps:cNvSpPr/>
                        <wps:spPr>
                          <a:xfrm>
                            <a:off x="2173665" y="396848"/>
                            <a:ext cx="68278" cy="73023"/>
                          </a:xfrm>
                          <a:custGeom>
                            <a:avLst/>
                            <a:gdLst>
                              <a:gd name="f0" fmla="val w"/>
                              <a:gd name="f1" fmla="val h"/>
                              <a:gd name="f2" fmla="val 0"/>
                              <a:gd name="f3" fmla="val 68274"/>
                              <a:gd name="f4" fmla="val 73025"/>
                              <a:gd name="f5" fmla="val 1588"/>
                              <a:gd name="f6" fmla="val 17465"/>
                              <a:gd name="f7" fmla="val 3175"/>
                              <a:gd name="f8" fmla="val 30168"/>
                              <a:gd name="f9" fmla="val 6350"/>
                              <a:gd name="f10" fmla="val 39694"/>
                              <a:gd name="f11" fmla="val 12700"/>
                              <a:gd name="f12" fmla="val 49221"/>
                              <a:gd name="f13" fmla="val 19050"/>
                              <a:gd name="f14" fmla="val 58748"/>
                              <a:gd name="f15" fmla="val 31750"/>
                              <a:gd name="f16" fmla="val 61923"/>
                              <a:gd name="f17" fmla="val 44450"/>
                              <a:gd name="f18" fmla="val 57150"/>
                              <a:gd name="f19" fmla="val 60325"/>
                              <a:gd name="f20" fmla="val 42870"/>
                              <a:gd name="f21" fmla="val 41275"/>
                              <a:gd name="f22" fmla="val 33343"/>
                              <a:gd name="f23" fmla="val 28575"/>
                              <a:gd name="f24" fmla="val 15875"/>
                              <a:gd name="f25" fmla="val 16140"/>
                              <a:gd name="f26" fmla="val 318"/>
                              <a:gd name="f27" fmla="*/ f0 1 68274"/>
                              <a:gd name="f28" fmla="*/ f1 1 73025"/>
                              <a:gd name="f29" fmla="val f2"/>
                              <a:gd name="f30" fmla="val f3"/>
                              <a:gd name="f31" fmla="val f4"/>
                              <a:gd name="f32" fmla="+- f31 0 f29"/>
                              <a:gd name="f33" fmla="+- f30 0 f29"/>
                              <a:gd name="f34" fmla="*/ f33 1 68274"/>
                              <a:gd name="f35" fmla="*/ f32 1 73025"/>
                              <a:gd name="f36" fmla="*/ 0 1 f34"/>
                              <a:gd name="f37" fmla="*/ 68274 1 f34"/>
                              <a:gd name="f38" fmla="*/ 0 1 f35"/>
                              <a:gd name="f39" fmla="*/ 73025 1 f35"/>
                              <a:gd name="f40" fmla="*/ f36 f27 1"/>
                              <a:gd name="f41" fmla="*/ f37 f27 1"/>
                              <a:gd name="f42" fmla="*/ f39 f28 1"/>
                              <a:gd name="f43" fmla="*/ f38 f28 1"/>
                            </a:gdLst>
                            <a:ahLst/>
                            <a:cxnLst>
                              <a:cxn ang="3cd4">
                                <a:pos x="hc" y="t"/>
                              </a:cxn>
                              <a:cxn ang="0">
                                <a:pos x="r" y="vc"/>
                              </a:cxn>
                              <a:cxn ang="cd4">
                                <a:pos x="hc" y="b"/>
                              </a:cxn>
                              <a:cxn ang="cd2">
                                <a:pos x="l" y="vc"/>
                              </a:cxn>
                            </a:cxnLst>
                            <a:rect l="f40" t="f43" r="f41" b="f42"/>
                            <a:pathLst>
                              <a:path w="68274" h="73025">
                                <a:moveTo>
                                  <a:pt x="f5" y="f2"/>
                                </a:moveTo>
                                <a:lnTo>
                                  <a:pt x="f6" y="f7"/>
                                </a:lnTo>
                                <a:lnTo>
                                  <a:pt x="f8" y="f9"/>
                                </a:lnTo>
                                <a:lnTo>
                                  <a:pt x="f10" y="f11"/>
                                </a:lnTo>
                                <a:lnTo>
                                  <a:pt x="f12" y="f13"/>
                                </a:lnTo>
                                <a:lnTo>
                                  <a:pt x="f14" y="f15"/>
                                </a:lnTo>
                                <a:lnTo>
                                  <a:pt x="f16" y="f17"/>
                                </a:lnTo>
                                <a:lnTo>
                                  <a:pt x="f3" y="f18"/>
                                </a:lnTo>
                                <a:lnTo>
                                  <a:pt x="f3" y="f4"/>
                                </a:lnTo>
                                <a:lnTo>
                                  <a:pt x="f2" y="f4"/>
                                </a:lnTo>
                                <a:lnTo>
                                  <a:pt x="f2" y="f19"/>
                                </a:lnTo>
                                <a:lnTo>
                                  <a:pt x="f12" y="f19"/>
                                </a:lnTo>
                                <a:lnTo>
                                  <a:pt x="f20" y="f21"/>
                                </a:lnTo>
                                <a:lnTo>
                                  <a:pt x="f22" y="f23"/>
                                </a:lnTo>
                                <a:lnTo>
                                  <a:pt x="f6" y="f13"/>
                                </a:lnTo>
                                <a:lnTo>
                                  <a:pt x="f5" y="f24"/>
                                </a:lnTo>
                                <a:lnTo>
                                  <a:pt x="f2" y="f25"/>
                                </a:lnTo>
                                <a:lnTo>
                                  <a:pt x="f2" y="f26"/>
                                </a:lnTo>
                                <a:lnTo>
                                  <a:pt x="f5" y="f2"/>
                                </a:lnTo>
                                <a:close/>
                              </a:path>
                            </a:pathLst>
                          </a:custGeom>
                          <a:solidFill>
                            <a:srgbClr val="010101"/>
                          </a:solidFill>
                          <a:ln cap="flat">
                            <a:noFill/>
                            <a:prstDash val="solid"/>
                          </a:ln>
                        </wps:spPr>
                        <wps:bodyPr lIns="0" tIns="0" rIns="0" bIns="0"/>
                      </wps:wsp>
                      <pic:pic xmlns:pic="http://schemas.openxmlformats.org/drawingml/2006/picture">
                        <pic:nvPicPr>
                          <pic:cNvPr id="143412618" name="Picture 55"/>
                          <pic:cNvPicPr>
                            <a:picLocks noChangeAspect="1"/>
                          </pic:cNvPicPr>
                        </pic:nvPicPr>
                        <pic:blipFill>
                          <a:blip r:embed="rId17"/>
                          <a:stretch>
                            <a:fillRect/>
                          </a:stretch>
                        </pic:blipFill>
                        <pic:spPr>
                          <a:xfrm flipV="1">
                            <a:off x="0" y="3144"/>
                            <a:ext cx="323907" cy="409578"/>
                          </a:xfrm>
                          <a:prstGeom prst="rect">
                            <a:avLst/>
                          </a:prstGeom>
                          <a:noFill/>
                          <a:ln>
                            <a:noFill/>
                            <a:prstDash/>
                          </a:ln>
                        </pic:spPr>
                      </pic:pic>
                      <wps:wsp>
                        <wps:cNvPr id="889093669" name="Shape 56"/>
                        <wps:cNvSpPr/>
                        <wps:spPr>
                          <a:xfrm>
                            <a:off x="28584" y="22191"/>
                            <a:ext cx="60332" cy="31747"/>
                          </a:xfrm>
                          <a:custGeom>
                            <a:avLst/>
                            <a:gdLst>
                              <a:gd name="f0" fmla="val w"/>
                              <a:gd name="f1" fmla="val h"/>
                              <a:gd name="f2" fmla="val 0"/>
                              <a:gd name="f3" fmla="val 60335"/>
                              <a:gd name="f4" fmla="val 31750"/>
                              <a:gd name="f5" fmla="val 12702"/>
                              <a:gd name="f6" fmla="val 12700"/>
                              <a:gd name="f7" fmla="val 3176"/>
                              <a:gd name="f8" fmla="val 9525"/>
                              <a:gd name="f9" fmla="val 6351"/>
                              <a:gd name="f10" fmla="val 9527"/>
                              <a:gd name="f11" fmla="val 15875"/>
                              <a:gd name="f12" fmla="val 19050"/>
                              <a:gd name="f13" fmla="val 22225"/>
                              <a:gd name="f14" fmla="val 15878"/>
                              <a:gd name="f15" fmla="val 6350"/>
                              <a:gd name="f16" fmla="val 3175"/>
                              <a:gd name="f17" fmla="val 19053"/>
                              <a:gd name="f18" fmla="val 22229"/>
                              <a:gd name="f19" fmla="val 25404"/>
                              <a:gd name="f20" fmla="val 28580"/>
                              <a:gd name="f21" fmla="val 34931"/>
                              <a:gd name="f22" fmla="val 31755"/>
                              <a:gd name="f23" fmla="val 38107"/>
                              <a:gd name="f24" fmla="val 41282"/>
                              <a:gd name="f25" fmla="val 44458"/>
                              <a:gd name="f26" fmla="val 47633"/>
                              <a:gd name="f27" fmla="val 50809"/>
                              <a:gd name="f28" fmla="val 57160"/>
                              <a:gd name="f29" fmla="*/ f0 1 60335"/>
                              <a:gd name="f30" fmla="*/ f1 1 31750"/>
                              <a:gd name="f31" fmla="val f2"/>
                              <a:gd name="f32" fmla="val f3"/>
                              <a:gd name="f33" fmla="val f4"/>
                              <a:gd name="f34" fmla="+- f33 0 f31"/>
                              <a:gd name="f35" fmla="+- f32 0 f31"/>
                              <a:gd name="f36" fmla="*/ f35 1 60335"/>
                              <a:gd name="f37" fmla="*/ f34 1 31750"/>
                              <a:gd name="f38" fmla="*/ 0 1 f36"/>
                              <a:gd name="f39" fmla="*/ 60335 1 f36"/>
                              <a:gd name="f40" fmla="*/ 0 1 f37"/>
                              <a:gd name="f41" fmla="*/ 31750 1 f37"/>
                              <a:gd name="f42" fmla="*/ f38 f29 1"/>
                              <a:gd name="f43" fmla="*/ f39 f29 1"/>
                              <a:gd name="f44" fmla="*/ f41 f30 1"/>
                              <a:gd name="f45" fmla="*/ f40 f30 1"/>
                            </a:gdLst>
                            <a:ahLst/>
                            <a:cxnLst>
                              <a:cxn ang="3cd4">
                                <a:pos x="hc" y="t"/>
                              </a:cxn>
                              <a:cxn ang="0">
                                <a:pos x="r" y="vc"/>
                              </a:cxn>
                              <a:cxn ang="cd4">
                                <a:pos x="hc" y="b"/>
                              </a:cxn>
                              <a:cxn ang="cd2">
                                <a:pos x="l" y="vc"/>
                              </a:cxn>
                            </a:cxnLst>
                            <a:rect l="f42" t="f45" r="f43" b="f44"/>
                            <a:pathLst>
                              <a:path w="60335" h="31750">
                                <a:moveTo>
                                  <a:pt x="f5" y="f4"/>
                                </a:moveTo>
                                <a:lnTo>
                                  <a:pt x="f2" y="f6"/>
                                </a:lnTo>
                                <a:lnTo>
                                  <a:pt x="f7" y="f8"/>
                                </a:lnTo>
                                <a:lnTo>
                                  <a:pt x="f9" y="f8"/>
                                </a:lnTo>
                                <a:lnTo>
                                  <a:pt x="f9" y="f6"/>
                                </a:lnTo>
                                <a:lnTo>
                                  <a:pt x="f9" y="f8"/>
                                </a:lnTo>
                                <a:lnTo>
                                  <a:pt x="f10" y="f8"/>
                                </a:lnTo>
                                <a:lnTo>
                                  <a:pt x="f5" y="f6"/>
                                </a:lnTo>
                                <a:lnTo>
                                  <a:pt x="f5" y="f11"/>
                                </a:lnTo>
                                <a:lnTo>
                                  <a:pt x="f10" y="f12"/>
                                </a:lnTo>
                                <a:lnTo>
                                  <a:pt x="f5" y="f13"/>
                                </a:lnTo>
                                <a:lnTo>
                                  <a:pt x="f14" y="f13"/>
                                </a:lnTo>
                                <a:lnTo>
                                  <a:pt x="f14" y="f6"/>
                                </a:lnTo>
                                <a:lnTo>
                                  <a:pt x="f5" y="f6"/>
                                </a:lnTo>
                                <a:lnTo>
                                  <a:pt x="f5" y="f8"/>
                                </a:lnTo>
                                <a:lnTo>
                                  <a:pt x="f14" y="f15"/>
                                </a:lnTo>
                                <a:lnTo>
                                  <a:pt x="f5" y="f16"/>
                                </a:lnTo>
                                <a:lnTo>
                                  <a:pt x="f17" y="f16"/>
                                </a:lnTo>
                                <a:lnTo>
                                  <a:pt x="f17" y="f8"/>
                                </a:lnTo>
                                <a:lnTo>
                                  <a:pt x="f18" y="f8"/>
                                </a:lnTo>
                                <a:lnTo>
                                  <a:pt x="f18" y="f11"/>
                                </a:lnTo>
                                <a:lnTo>
                                  <a:pt x="f19" y="f12"/>
                                </a:lnTo>
                                <a:lnTo>
                                  <a:pt x="f20" y="f11"/>
                                </a:lnTo>
                                <a:lnTo>
                                  <a:pt x="f20" y="f8"/>
                                </a:lnTo>
                                <a:lnTo>
                                  <a:pt x="f19" y="f11"/>
                                </a:lnTo>
                                <a:lnTo>
                                  <a:pt x="f19" y="f15"/>
                                </a:lnTo>
                                <a:lnTo>
                                  <a:pt x="f20" y="f15"/>
                                </a:lnTo>
                                <a:lnTo>
                                  <a:pt x="f18" y="f2"/>
                                </a:lnTo>
                                <a:lnTo>
                                  <a:pt x="f21" y="f2"/>
                                </a:lnTo>
                                <a:lnTo>
                                  <a:pt x="f22" y="f15"/>
                                </a:lnTo>
                                <a:lnTo>
                                  <a:pt x="f21" y="f16"/>
                                </a:lnTo>
                                <a:lnTo>
                                  <a:pt x="f21" y="f6"/>
                                </a:lnTo>
                                <a:lnTo>
                                  <a:pt x="f22" y="f8"/>
                                </a:lnTo>
                                <a:lnTo>
                                  <a:pt x="f22" y="f11"/>
                                </a:lnTo>
                                <a:lnTo>
                                  <a:pt x="f21" y="f12"/>
                                </a:lnTo>
                                <a:lnTo>
                                  <a:pt x="f23" y="f11"/>
                                </a:lnTo>
                                <a:lnTo>
                                  <a:pt x="f24" y="f6"/>
                                </a:lnTo>
                                <a:lnTo>
                                  <a:pt x="f23" y="f8"/>
                                </a:lnTo>
                                <a:lnTo>
                                  <a:pt x="f24" y="f15"/>
                                </a:lnTo>
                                <a:lnTo>
                                  <a:pt x="f24" y="f16"/>
                                </a:lnTo>
                                <a:lnTo>
                                  <a:pt x="f25" y="f2"/>
                                </a:lnTo>
                                <a:lnTo>
                                  <a:pt x="f26" y="f16"/>
                                </a:lnTo>
                                <a:lnTo>
                                  <a:pt x="f26" y="f8"/>
                                </a:lnTo>
                                <a:lnTo>
                                  <a:pt x="f27" y="f8"/>
                                </a:lnTo>
                                <a:lnTo>
                                  <a:pt x="f27" y="f6"/>
                                </a:lnTo>
                                <a:lnTo>
                                  <a:pt x="f26" y="f11"/>
                                </a:lnTo>
                                <a:lnTo>
                                  <a:pt x="f25" y="f6"/>
                                </a:lnTo>
                                <a:lnTo>
                                  <a:pt x="f25" y="f13"/>
                                </a:lnTo>
                                <a:lnTo>
                                  <a:pt x="f26" y="f12"/>
                                </a:lnTo>
                                <a:lnTo>
                                  <a:pt x="f27" y="f11"/>
                                </a:lnTo>
                                <a:lnTo>
                                  <a:pt x="f27" y="f8"/>
                                </a:lnTo>
                                <a:lnTo>
                                  <a:pt x="f28" y="f8"/>
                                </a:lnTo>
                                <a:lnTo>
                                  <a:pt x="f3" y="f6"/>
                                </a:lnTo>
                                <a:lnTo>
                                  <a:pt x="f26" y="f4"/>
                                </a:lnTo>
                              </a:path>
                            </a:pathLst>
                          </a:custGeom>
                          <a:noFill/>
                          <a:ln w="0" cap="sq">
                            <a:solidFill>
                              <a:srgbClr val="010101"/>
                            </a:solidFill>
                            <a:prstDash val="solid"/>
                            <a:miter/>
                          </a:ln>
                        </wps:spPr>
                        <wps:bodyPr lIns="0" tIns="0" rIns="0" bIns="0"/>
                      </wps:wsp>
                      <wps:wsp>
                        <wps:cNvPr id="897719533" name="Shape 57"/>
                        <wps:cNvSpPr/>
                        <wps:spPr>
                          <a:xfrm>
                            <a:off x="41285" y="50766"/>
                            <a:ext cx="38103" cy="25402"/>
                          </a:xfrm>
                          <a:custGeom>
                            <a:avLst/>
                            <a:gdLst>
                              <a:gd name="f0" fmla="val w"/>
                              <a:gd name="f1" fmla="val h"/>
                              <a:gd name="f2" fmla="val 0"/>
                              <a:gd name="f3" fmla="val 38107"/>
                              <a:gd name="f4" fmla="val 25400"/>
                              <a:gd name="f5" fmla="val 19053"/>
                              <a:gd name="f6" fmla="val 15878"/>
                              <a:gd name="f7" fmla="val 22225"/>
                              <a:gd name="f8" fmla="val 15875"/>
                              <a:gd name="f9" fmla="val 12702"/>
                              <a:gd name="f10" fmla="val 9527"/>
                              <a:gd name="f11" fmla="val 19050"/>
                              <a:gd name="f12" fmla="val 6351"/>
                              <a:gd name="f13" fmla="val 12700"/>
                              <a:gd name="f14" fmla="val 3176"/>
                              <a:gd name="f15" fmla="val 9525"/>
                              <a:gd name="f16" fmla="val 3175"/>
                              <a:gd name="f17" fmla="val 31755"/>
                              <a:gd name="f18" fmla="val 34931"/>
                              <a:gd name="f19" fmla="val 28580"/>
                              <a:gd name="f20" fmla="val 25404"/>
                              <a:gd name="f21" fmla="*/ f0 1 38107"/>
                              <a:gd name="f22" fmla="*/ f1 1 25400"/>
                              <a:gd name="f23" fmla="val f2"/>
                              <a:gd name="f24" fmla="val f3"/>
                              <a:gd name="f25" fmla="val f4"/>
                              <a:gd name="f26" fmla="+- f25 0 f23"/>
                              <a:gd name="f27" fmla="+- f24 0 f23"/>
                              <a:gd name="f28" fmla="*/ f27 1 38107"/>
                              <a:gd name="f29" fmla="*/ f26 1 25400"/>
                              <a:gd name="f30" fmla="*/ 0 1 f28"/>
                              <a:gd name="f31" fmla="*/ 38107 1 f28"/>
                              <a:gd name="f32" fmla="*/ 0 1 f29"/>
                              <a:gd name="f33" fmla="*/ 25400 1 f29"/>
                              <a:gd name="f34" fmla="*/ f30 f21 1"/>
                              <a:gd name="f35" fmla="*/ f31 f21 1"/>
                              <a:gd name="f36" fmla="*/ f33 f22 1"/>
                              <a:gd name="f37" fmla="*/ f32 f22 1"/>
                            </a:gdLst>
                            <a:ahLst/>
                            <a:cxnLst>
                              <a:cxn ang="3cd4">
                                <a:pos x="hc" y="t"/>
                              </a:cxn>
                              <a:cxn ang="0">
                                <a:pos x="r" y="vc"/>
                              </a:cxn>
                              <a:cxn ang="cd4">
                                <a:pos x="hc" y="b"/>
                              </a:cxn>
                              <a:cxn ang="cd2">
                                <a:pos x="l" y="vc"/>
                              </a:cxn>
                            </a:cxnLst>
                            <a:rect l="f34" t="f37" r="f35" b="f36"/>
                            <a:pathLst>
                              <a:path w="38107" h="25400">
                                <a:moveTo>
                                  <a:pt x="f5" y="f4"/>
                                </a:moveTo>
                                <a:lnTo>
                                  <a:pt x="f5" y="f4"/>
                                </a:lnTo>
                                <a:lnTo>
                                  <a:pt x="f6" y="f7"/>
                                </a:lnTo>
                                <a:lnTo>
                                  <a:pt x="f6" y="f8"/>
                                </a:lnTo>
                                <a:lnTo>
                                  <a:pt x="f6" y="f7"/>
                                </a:lnTo>
                                <a:lnTo>
                                  <a:pt x="f9" y="f7"/>
                                </a:lnTo>
                                <a:lnTo>
                                  <a:pt x="f10" y="f11"/>
                                </a:lnTo>
                                <a:lnTo>
                                  <a:pt x="f12" y="f8"/>
                                </a:lnTo>
                                <a:lnTo>
                                  <a:pt x="f10" y="f13"/>
                                </a:lnTo>
                                <a:lnTo>
                                  <a:pt x="f10" y="f11"/>
                                </a:lnTo>
                                <a:lnTo>
                                  <a:pt x="f14" y="f11"/>
                                </a:lnTo>
                                <a:lnTo>
                                  <a:pt x="f14" y="f8"/>
                                </a:lnTo>
                                <a:lnTo>
                                  <a:pt x="f2" y="f13"/>
                                </a:lnTo>
                                <a:lnTo>
                                  <a:pt x="f14" y="f15"/>
                                </a:lnTo>
                                <a:lnTo>
                                  <a:pt x="f2" y="f8"/>
                                </a:lnTo>
                                <a:lnTo>
                                  <a:pt x="f2" y="f16"/>
                                </a:lnTo>
                                <a:lnTo>
                                  <a:pt x="f12" y="f2"/>
                                </a:lnTo>
                                <a:lnTo>
                                  <a:pt x="f17" y="f2"/>
                                </a:lnTo>
                                <a:lnTo>
                                  <a:pt x="f3" y="f16"/>
                                </a:lnTo>
                                <a:lnTo>
                                  <a:pt x="f3" y="f8"/>
                                </a:lnTo>
                                <a:lnTo>
                                  <a:pt x="f18" y="f8"/>
                                </a:lnTo>
                                <a:lnTo>
                                  <a:pt x="f18" y="f11"/>
                                </a:lnTo>
                                <a:lnTo>
                                  <a:pt x="f17" y="f8"/>
                                </a:lnTo>
                                <a:lnTo>
                                  <a:pt x="f17" y="f15"/>
                                </a:lnTo>
                                <a:lnTo>
                                  <a:pt x="f18" y="f11"/>
                                </a:lnTo>
                                <a:lnTo>
                                  <a:pt x="f17" y="f7"/>
                                </a:lnTo>
                                <a:lnTo>
                                  <a:pt x="f19" y="f7"/>
                                </a:lnTo>
                                <a:lnTo>
                                  <a:pt x="f20" y="f11"/>
                                </a:lnTo>
                                <a:lnTo>
                                  <a:pt x="f20" y="f13"/>
                                </a:lnTo>
                                <a:lnTo>
                                  <a:pt x="f20" y="f7"/>
                                </a:lnTo>
                                <a:lnTo>
                                  <a:pt x="f5" y="f4"/>
                                </a:lnTo>
                              </a:path>
                            </a:pathLst>
                          </a:custGeom>
                          <a:noFill/>
                          <a:ln w="0" cap="sq">
                            <a:solidFill>
                              <a:srgbClr val="010101"/>
                            </a:solidFill>
                            <a:prstDash val="solid"/>
                            <a:miter/>
                          </a:ln>
                        </wps:spPr>
                        <wps:bodyPr lIns="0" tIns="0" rIns="0" bIns="0"/>
                      </wps:wsp>
                      <wps:wsp>
                        <wps:cNvPr id="1725968564" name="Shape 58"/>
                        <wps:cNvSpPr/>
                        <wps:spPr>
                          <a:xfrm>
                            <a:off x="60341" y="50766"/>
                            <a:ext cx="3172" cy="15873"/>
                          </a:xfrm>
                          <a:custGeom>
                            <a:avLst/>
                            <a:gdLst>
                              <a:gd name="f0" fmla="val w"/>
                              <a:gd name="f1" fmla="val h"/>
                              <a:gd name="f2" fmla="val 0"/>
                              <a:gd name="f3" fmla="val 3176"/>
                              <a:gd name="f4" fmla="val 15875"/>
                              <a:gd name="f5" fmla="val 6350"/>
                              <a:gd name="f6" fmla="*/ f0 1 3176"/>
                              <a:gd name="f7" fmla="*/ f1 1 15875"/>
                              <a:gd name="f8" fmla="val f2"/>
                              <a:gd name="f9" fmla="val f3"/>
                              <a:gd name="f10" fmla="val f4"/>
                              <a:gd name="f11" fmla="+- f10 0 f8"/>
                              <a:gd name="f12" fmla="+- f9 0 f8"/>
                              <a:gd name="f13" fmla="*/ f12 1 3176"/>
                              <a:gd name="f14" fmla="*/ f11 1 15875"/>
                              <a:gd name="f15" fmla="*/ 0 1 f13"/>
                              <a:gd name="f16" fmla="*/ 3176 1 f13"/>
                              <a:gd name="f17" fmla="*/ 0 1 f14"/>
                              <a:gd name="f18" fmla="*/ 15875 1 f14"/>
                              <a:gd name="f19" fmla="*/ f15 f6 1"/>
                              <a:gd name="f20" fmla="*/ f16 f6 1"/>
                              <a:gd name="f21" fmla="*/ f18 f7 1"/>
                              <a:gd name="f22" fmla="*/ f17 f7 1"/>
                            </a:gdLst>
                            <a:ahLst/>
                            <a:cxnLst>
                              <a:cxn ang="3cd4">
                                <a:pos x="hc" y="t"/>
                              </a:cxn>
                              <a:cxn ang="0">
                                <a:pos x="r" y="vc"/>
                              </a:cxn>
                              <a:cxn ang="cd4">
                                <a:pos x="hc" y="b"/>
                              </a:cxn>
                              <a:cxn ang="cd2">
                                <a:pos x="l" y="vc"/>
                              </a:cxn>
                            </a:cxnLst>
                            <a:rect l="f19" t="f22" r="f20" b="f21"/>
                            <a:pathLst>
                              <a:path w="3176" h="15875">
                                <a:moveTo>
                                  <a:pt x="f3" y="f4"/>
                                </a:moveTo>
                                <a:lnTo>
                                  <a:pt x="f3" y="f4"/>
                                </a:lnTo>
                                <a:lnTo>
                                  <a:pt x="f3" y="f5"/>
                                </a:lnTo>
                                <a:lnTo>
                                  <a:pt x="f2" y="f2"/>
                                </a:lnTo>
                              </a:path>
                            </a:pathLst>
                          </a:custGeom>
                          <a:noFill/>
                          <a:ln w="0" cap="sq">
                            <a:solidFill>
                              <a:srgbClr val="010101"/>
                            </a:solidFill>
                            <a:prstDash val="solid"/>
                            <a:miter/>
                          </a:ln>
                        </wps:spPr>
                        <wps:bodyPr lIns="0" tIns="0" rIns="0" bIns="0"/>
                      </wps:wsp>
                      <wps:wsp>
                        <wps:cNvPr id="1975302926" name="Shape 59"/>
                        <wps:cNvSpPr/>
                        <wps:spPr>
                          <a:xfrm>
                            <a:off x="53986" y="50766"/>
                            <a:ext cx="6355" cy="12701"/>
                          </a:xfrm>
                          <a:custGeom>
                            <a:avLst/>
                            <a:gdLst>
                              <a:gd name="f0" fmla="val w"/>
                              <a:gd name="f1" fmla="val h"/>
                              <a:gd name="f2" fmla="val 0"/>
                              <a:gd name="f3" fmla="val 6351"/>
                              <a:gd name="f4" fmla="val 12700"/>
                              <a:gd name="f5" fmla="val 6350"/>
                              <a:gd name="f6" fmla="*/ f0 1 6351"/>
                              <a:gd name="f7" fmla="*/ f1 1 12700"/>
                              <a:gd name="f8" fmla="val f2"/>
                              <a:gd name="f9" fmla="val f3"/>
                              <a:gd name="f10" fmla="val f4"/>
                              <a:gd name="f11" fmla="+- f10 0 f8"/>
                              <a:gd name="f12" fmla="+- f9 0 f8"/>
                              <a:gd name="f13" fmla="*/ f12 1 6351"/>
                              <a:gd name="f14" fmla="*/ f11 1 12700"/>
                              <a:gd name="f15" fmla="*/ 0 1 f13"/>
                              <a:gd name="f16" fmla="*/ 6351 1 f13"/>
                              <a:gd name="f17" fmla="*/ 0 1 f14"/>
                              <a:gd name="f18" fmla="*/ 12700 1 f14"/>
                              <a:gd name="f19" fmla="*/ f15 f6 1"/>
                              <a:gd name="f20" fmla="*/ f16 f6 1"/>
                              <a:gd name="f21" fmla="*/ f18 f7 1"/>
                              <a:gd name="f22" fmla="*/ f17 f7 1"/>
                            </a:gdLst>
                            <a:ahLst/>
                            <a:cxnLst>
                              <a:cxn ang="3cd4">
                                <a:pos x="hc" y="t"/>
                              </a:cxn>
                              <a:cxn ang="0">
                                <a:pos x="r" y="vc"/>
                              </a:cxn>
                              <a:cxn ang="cd4">
                                <a:pos x="hc" y="b"/>
                              </a:cxn>
                              <a:cxn ang="cd2">
                                <a:pos x="l" y="vc"/>
                              </a:cxn>
                            </a:cxnLst>
                            <a:rect l="f19" t="f22" r="f20" b="f21"/>
                            <a:pathLst>
                              <a:path w="6351" h="12700">
                                <a:moveTo>
                                  <a:pt x="f2" y="f2"/>
                                </a:moveTo>
                                <a:lnTo>
                                  <a:pt x="f2" y="f2"/>
                                </a:lnTo>
                                <a:lnTo>
                                  <a:pt x="f3" y="f5"/>
                                </a:lnTo>
                                <a:lnTo>
                                  <a:pt x="f3" y="f4"/>
                                </a:lnTo>
                              </a:path>
                            </a:pathLst>
                          </a:custGeom>
                          <a:noFill/>
                          <a:ln w="0" cap="sq">
                            <a:solidFill>
                              <a:srgbClr val="010101"/>
                            </a:solidFill>
                            <a:prstDash val="solid"/>
                            <a:miter/>
                          </a:ln>
                        </wps:spPr>
                        <wps:bodyPr lIns="0" tIns="0" rIns="0" bIns="0"/>
                      </wps:wsp>
                      <wps:wsp>
                        <wps:cNvPr id="2121962962" name="Shape 60"/>
                        <wps:cNvSpPr/>
                        <wps:spPr>
                          <a:xfrm>
                            <a:off x="38112" y="66640"/>
                            <a:ext cx="19056" cy="47621"/>
                          </a:xfrm>
                          <a:custGeom>
                            <a:avLst/>
                            <a:gdLst>
                              <a:gd name="f0" fmla="val w"/>
                              <a:gd name="f1" fmla="val h"/>
                              <a:gd name="f2" fmla="val 0"/>
                              <a:gd name="f3" fmla="val 19053"/>
                              <a:gd name="f4" fmla="val 47625"/>
                              <a:gd name="f5" fmla="val 6351"/>
                              <a:gd name="f6" fmla="val 9527"/>
                              <a:gd name="f7" fmla="val 38100"/>
                              <a:gd name="f8" fmla="val 44450"/>
                              <a:gd name="f9" fmla="val 3176"/>
                              <a:gd name="f10" fmla="val 41275"/>
                              <a:gd name="f11" fmla="*/ f0 1 19053"/>
                              <a:gd name="f12" fmla="*/ f1 1 47625"/>
                              <a:gd name="f13" fmla="val f2"/>
                              <a:gd name="f14" fmla="val f3"/>
                              <a:gd name="f15" fmla="val f4"/>
                              <a:gd name="f16" fmla="+- f15 0 f13"/>
                              <a:gd name="f17" fmla="+- f14 0 f13"/>
                              <a:gd name="f18" fmla="*/ f17 1 19053"/>
                              <a:gd name="f19" fmla="*/ f16 1 47625"/>
                              <a:gd name="f20" fmla="*/ 0 1 f18"/>
                              <a:gd name="f21" fmla="*/ 19053 1 f18"/>
                              <a:gd name="f22" fmla="*/ 0 1 f19"/>
                              <a:gd name="f23" fmla="*/ 47625 1 f19"/>
                              <a:gd name="f24" fmla="*/ f20 f11 1"/>
                              <a:gd name="f25" fmla="*/ f21 f11 1"/>
                              <a:gd name="f26" fmla="*/ f23 f12 1"/>
                              <a:gd name="f27" fmla="*/ f22 f12 1"/>
                            </a:gdLst>
                            <a:ahLst/>
                            <a:cxnLst>
                              <a:cxn ang="3cd4">
                                <a:pos x="hc" y="t"/>
                              </a:cxn>
                              <a:cxn ang="0">
                                <a:pos x="r" y="vc"/>
                              </a:cxn>
                              <a:cxn ang="cd4">
                                <a:pos x="hc" y="b"/>
                              </a:cxn>
                              <a:cxn ang="cd2">
                                <a:pos x="l" y="vc"/>
                              </a:cxn>
                            </a:cxnLst>
                            <a:rect l="f24" t="f27" r="f25" b="f26"/>
                            <a:pathLst>
                              <a:path w="19053" h="47625">
                                <a:moveTo>
                                  <a:pt x="f5" y="f2"/>
                                </a:moveTo>
                                <a:lnTo>
                                  <a:pt x="f6" y="f7"/>
                                </a:lnTo>
                                <a:lnTo>
                                  <a:pt x="f3" y="f8"/>
                                </a:lnTo>
                                <a:lnTo>
                                  <a:pt x="f6" y="f4"/>
                                </a:lnTo>
                                <a:lnTo>
                                  <a:pt x="f9" y="f4"/>
                                </a:lnTo>
                                <a:lnTo>
                                  <a:pt x="f2" y="f8"/>
                                </a:lnTo>
                                <a:lnTo>
                                  <a:pt x="f9" y="f10"/>
                                </a:lnTo>
                              </a:path>
                            </a:pathLst>
                          </a:custGeom>
                          <a:noFill/>
                          <a:ln w="0" cap="sq">
                            <a:solidFill>
                              <a:srgbClr val="010101"/>
                            </a:solidFill>
                            <a:prstDash val="solid"/>
                            <a:miter/>
                          </a:ln>
                        </wps:spPr>
                        <wps:bodyPr lIns="0" tIns="0" rIns="0" bIns="0"/>
                      </wps:wsp>
                      <wps:wsp>
                        <wps:cNvPr id="2108960835" name="Shape 61"/>
                        <wps:cNvSpPr/>
                        <wps:spPr>
                          <a:xfrm>
                            <a:off x="63514" y="66640"/>
                            <a:ext cx="22229" cy="60322"/>
                          </a:xfrm>
                          <a:custGeom>
                            <a:avLst/>
                            <a:gdLst>
                              <a:gd name="f0" fmla="val w"/>
                              <a:gd name="f1" fmla="val h"/>
                              <a:gd name="f2" fmla="val 0"/>
                              <a:gd name="f3" fmla="val 22229"/>
                              <a:gd name="f4" fmla="val 60325"/>
                              <a:gd name="f5" fmla="val 12702"/>
                              <a:gd name="f6" fmla="val 9527"/>
                              <a:gd name="f7" fmla="val 34925"/>
                              <a:gd name="f8" fmla="val 44450"/>
                              <a:gd name="f9" fmla="val 41275"/>
                              <a:gd name="f10" fmla="val 53975"/>
                              <a:gd name="f11" fmla="val 19053"/>
                              <a:gd name="f12" fmla="*/ f0 1 22229"/>
                              <a:gd name="f13" fmla="*/ f1 1 60325"/>
                              <a:gd name="f14" fmla="val f2"/>
                              <a:gd name="f15" fmla="val f3"/>
                              <a:gd name="f16" fmla="val f4"/>
                              <a:gd name="f17" fmla="+- f16 0 f14"/>
                              <a:gd name="f18" fmla="+- f15 0 f14"/>
                              <a:gd name="f19" fmla="*/ f18 1 22229"/>
                              <a:gd name="f20" fmla="*/ f17 1 60325"/>
                              <a:gd name="f21" fmla="*/ 0 1 f19"/>
                              <a:gd name="f22" fmla="*/ 22229 1 f19"/>
                              <a:gd name="f23" fmla="*/ 0 1 f20"/>
                              <a:gd name="f24" fmla="*/ 60325 1 f20"/>
                              <a:gd name="f25" fmla="*/ f21 f12 1"/>
                              <a:gd name="f26" fmla="*/ f22 f12 1"/>
                              <a:gd name="f27" fmla="*/ f24 f13 1"/>
                              <a:gd name="f28" fmla="*/ f23 f13 1"/>
                            </a:gdLst>
                            <a:ahLst/>
                            <a:cxnLst>
                              <a:cxn ang="3cd4">
                                <a:pos x="hc" y="t"/>
                              </a:cxn>
                              <a:cxn ang="0">
                                <a:pos x="r" y="vc"/>
                              </a:cxn>
                              <a:cxn ang="cd4">
                                <a:pos x="hc" y="b"/>
                              </a:cxn>
                              <a:cxn ang="cd2">
                                <a:pos x="l" y="vc"/>
                              </a:cxn>
                            </a:cxnLst>
                            <a:rect l="f25" t="f28" r="f26" b="f27"/>
                            <a:pathLst>
                              <a:path w="22229" h="60325">
                                <a:moveTo>
                                  <a:pt x="f5" y="f2"/>
                                </a:moveTo>
                                <a:lnTo>
                                  <a:pt x="f6" y="f7"/>
                                </a:lnTo>
                                <a:lnTo>
                                  <a:pt x="f2" y="f8"/>
                                </a:lnTo>
                                <a:lnTo>
                                  <a:pt x="f5" y="f9"/>
                                </a:lnTo>
                                <a:lnTo>
                                  <a:pt x="f3" y="f9"/>
                                </a:lnTo>
                                <a:lnTo>
                                  <a:pt x="f3" y="f10"/>
                                </a:lnTo>
                                <a:lnTo>
                                  <a:pt x="f11" y="f4"/>
                                </a:lnTo>
                                <a:lnTo>
                                  <a:pt x="f5" y="f4"/>
                                </a:lnTo>
                                <a:lnTo>
                                  <a:pt x="f5" y="f10"/>
                                </a:lnTo>
                              </a:path>
                            </a:pathLst>
                          </a:custGeom>
                          <a:noFill/>
                          <a:ln w="0" cap="sq">
                            <a:solidFill>
                              <a:srgbClr val="010101"/>
                            </a:solidFill>
                            <a:prstDash val="solid"/>
                            <a:miter/>
                          </a:ln>
                        </wps:spPr>
                        <wps:bodyPr lIns="0" tIns="0" rIns="0" bIns="0"/>
                      </wps:wsp>
                      <wps:wsp>
                        <wps:cNvPr id="936275229" name="Shape 62"/>
                        <wps:cNvSpPr/>
                        <wps:spPr>
                          <a:xfrm>
                            <a:off x="31757" y="104743"/>
                            <a:ext cx="50813" cy="19046"/>
                          </a:xfrm>
                          <a:custGeom>
                            <a:avLst/>
                            <a:gdLst>
                              <a:gd name="f0" fmla="val w"/>
                              <a:gd name="f1" fmla="val h"/>
                              <a:gd name="f2" fmla="val 0"/>
                              <a:gd name="f3" fmla="val 50809"/>
                              <a:gd name="f4" fmla="val 19050"/>
                              <a:gd name="f5" fmla="val 12702"/>
                              <a:gd name="f6" fmla="val 9525"/>
                              <a:gd name="f7" fmla="val 6351"/>
                              <a:gd name="f8" fmla="val 3175"/>
                              <a:gd name="f9" fmla="val 6350"/>
                              <a:gd name="f10" fmla="val 3176"/>
                              <a:gd name="f11" fmla="val 12700"/>
                              <a:gd name="f12" fmla="val 28580"/>
                              <a:gd name="f13" fmla="val 44458"/>
                              <a:gd name="f14" fmla="val 15875"/>
                              <a:gd name="f15" fmla="val 47633"/>
                              <a:gd name="f16" fmla="*/ f0 1 50809"/>
                              <a:gd name="f17" fmla="*/ f1 1 19050"/>
                              <a:gd name="f18" fmla="val f2"/>
                              <a:gd name="f19" fmla="val f3"/>
                              <a:gd name="f20" fmla="val f4"/>
                              <a:gd name="f21" fmla="+- f20 0 f18"/>
                              <a:gd name="f22" fmla="+- f19 0 f18"/>
                              <a:gd name="f23" fmla="*/ f22 1 50809"/>
                              <a:gd name="f24" fmla="*/ f21 1 19050"/>
                              <a:gd name="f25" fmla="*/ 0 1 f23"/>
                              <a:gd name="f26" fmla="*/ 50809 1 f23"/>
                              <a:gd name="f27" fmla="*/ 0 1 f24"/>
                              <a:gd name="f28" fmla="*/ 19050 1 f24"/>
                              <a:gd name="f29" fmla="*/ f25 f16 1"/>
                              <a:gd name="f30" fmla="*/ f26 f16 1"/>
                              <a:gd name="f31" fmla="*/ f28 f17 1"/>
                              <a:gd name="f32" fmla="*/ f27 f17 1"/>
                            </a:gdLst>
                            <a:ahLst/>
                            <a:cxnLst>
                              <a:cxn ang="3cd4">
                                <a:pos x="hc" y="t"/>
                              </a:cxn>
                              <a:cxn ang="0">
                                <a:pos x="r" y="vc"/>
                              </a:cxn>
                              <a:cxn ang="cd4">
                                <a:pos x="hc" y="b"/>
                              </a:cxn>
                              <a:cxn ang="cd2">
                                <a:pos x="l" y="vc"/>
                              </a:cxn>
                            </a:cxnLst>
                            <a:rect l="f29" t="f32" r="f30" b="f31"/>
                            <a:pathLst>
                              <a:path w="50809" h="19050">
                                <a:moveTo>
                                  <a:pt x="f5" y="f6"/>
                                </a:moveTo>
                                <a:lnTo>
                                  <a:pt x="f5" y="f2"/>
                                </a:lnTo>
                                <a:lnTo>
                                  <a:pt x="f7" y="f8"/>
                                </a:lnTo>
                                <a:lnTo>
                                  <a:pt x="f2" y="f9"/>
                                </a:lnTo>
                                <a:lnTo>
                                  <a:pt x="f10" y="f11"/>
                                </a:lnTo>
                                <a:lnTo>
                                  <a:pt x="f7" y="f4"/>
                                </a:lnTo>
                                <a:lnTo>
                                  <a:pt x="f12" y="f4"/>
                                </a:lnTo>
                                <a:lnTo>
                                  <a:pt x="f13" y="f14"/>
                                </a:lnTo>
                                <a:lnTo>
                                  <a:pt x="f3" y="f14"/>
                                </a:lnTo>
                                <a:lnTo>
                                  <a:pt x="f15" y="f4"/>
                                </a:lnTo>
                              </a:path>
                            </a:pathLst>
                          </a:custGeom>
                          <a:noFill/>
                          <a:ln w="0" cap="sq">
                            <a:solidFill>
                              <a:srgbClr val="010101"/>
                            </a:solidFill>
                            <a:prstDash val="solid"/>
                            <a:miter/>
                          </a:ln>
                        </wps:spPr>
                        <wps:bodyPr lIns="0" tIns="0" rIns="0" bIns="0"/>
                      </wps:wsp>
                      <wps:wsp>
                        <wps:cNvPr id="878017073" name="Shape 63"/>
                        <wps:cNvSpPr/>
                        <wps:spPr>
                          <a:xfrm>
                            <a:off x="57168" y="76168"/>
                            <a:ext cx="0" cy="3172"/>
                          </a:xfrm>
                          <a:custGeom>
                            <a:avLst/>
                            <a:gdLst>
                              <a:gd name="f0" fmla="val w"/>
                              <a:gd name="f1" fmla="val h"/>
                              <a:gd name="f2" fmla="val 0"/>
                              <a:gd name="f3" fmla="val 3175"/>
                              <a:gd name="f4" fmla="*/ f0 1 0"/>
                              <a:gd name="f5" fmla="*/ f1 1 3175"/>
                              <a:gd name="f6" fmla="val f2"/>
                              <a:gd name="f7" fmla="val f3"/>
                              <a:gd name="f8" fmla="+- f7 0 f6"/>
                              <a:gd name="f9" fmla="+- f6 0 f6"/>
                              <a:gd name="f10" fmla="*/ f9 1 0"/>
                              <a:gd name="f11" fmla="*/ f8 1 3175"/>
                              <a:gd name="f12" fmla="*/ 0 1 f10"/>
                              <a:gd name="f13" fmla="*/ 0 1 f11"/>
                              <a:gd name="f14" fmla="*/ 3175 1 f11"/>
                              <a:gd name="f15" fmla="*/ f12 f4 1"/>
                              <a:gd name="f16" fmla="*/ f14 f5 1"/>
                              <a:gd name="f17" fmla="*/ f13 f5 1"/>
                            </a:gdLst>
                            <a:ahLst/>
                            <a:cxnLst>
                              <a:cxn ang="3cd4">
                                <a:pos x="hc" y="t"/>
                              </a:cxn>
                              <a:cxn ang="0">
                                <a:pos x="r" y="vc"/>
                              </a:cxn>
                              <a:cxn ang="cd4">
                                <a:pos x="hc" y="b"/>
                              </a:cxn>
                              <a:cxn ang="cd2">
                                <a:pos x="l" y="vc"/>
                              </a:cxn>
                            </a:cxnLst>
                            <a:rect l="f15" t="f17" r="f15" b="f16"/>
                            <a:pathLst>
                              <a:path h="3175">
                                <a:moveTo>
                                  <a:pt x="f2" y="f2"/>
                                </a:moveTo>
                                <a:lnTo>
                                  <a:pt x="f2" y="f3"/>
                                </a:lnTo>
                              </a:path>
                            </a:pathLst>
                          </a:custGeom>
                          <a:noFill/>
                          <a:ln w="0" cap="sq">
                            <a:solidFill>
                              <a:srgbClr val="010101"/>
                            </a:solidFill>
                            <a:prstDash val="solid"/>
                            <a:miter/>
                          </a:ln>
                        </wps:spPr>
                        <wps:bodyPr lIns="0" tIns="0" rIns="0" bIns="0"/>
                      </wps:wsp>
                      <wps:wsp>
                        <wps:cNvPr id="629648355" name="Shape 64"/>
                        <wps:cNvSpPr/>
                        <wps:spPr>
                          <a:xfrm>
                            <a:off x="53986" y="79341"/>
                            <a:ext cx="3172" cy="19046"/>
                          </a:xfrm>
                          <a:custGeom>
                            <a:avLst/>
                            <a:gdLst>
                              <a:gd name="f0" fmla="val w"/>
                              <a:gd name="f1" fmla="val h"/>
                              <a:gd name="f2" fmla="val 0"/>
                              <a:gd name="f3" fmla="val 3176"/>
                              <a:gd name="f4" fmla="val 19050"/>
                              <a:gd name="f5" fmla="val 3175"/>
                              <a:gd name="f6" fmla="val 15875"/>
                              <a:gd name="f7" fmla="*/ f0 1 3176"/>
                              <a:gd name="f8" fmla="*/ f1 1 19050"/>
                              <a:gd name="f9" fmla="val f2"/>
                              <a:gd name="f10" fmla="val f3"/>
                              <a:gd name="f11" fmla="val f4"/>
                              <a:gd name="f12" fmla="+- f11 0 f9"/>
                              <a:gd name="f13" fmla="+- f10 0 f9"/>
                              <a:gd name="f14" fmla="*/ f13 1 3176"/>
                              <a:gd name="f15" fmla="*/ f12 1 19050"/>
                              <a:gd name="f16" fmla="*/ 0 1 f14"/>
                              <a:gd name="f17" fmla="*/ 3176 1 f14"/>
                              <a:gd name="f18" fmla="*/ 0 1 f15"/>
                              <a:gd name="f19" fmla="*/ 19050 1 f15"/>
                              <a:gd name="f20" fmla="*/ f16 f7 1"/>
                              <a:gd name="f21" fmla="*/ f17 f7 1"/>
                              <a:gd name="f22" fmla="*/ f19 f8 1"/>
                              <a:gd name="f23" fmla="*/ f18 f8 1"/>
                            </a:gdLst>
                            <a:ahLst/>
                            <a:cxnLst>
                              <a:cxn ang="3cd4">
                                <a:pos x="hc" y="t"/>
                              </a:cxn>
                              <a:cxn ang="0">
                                <a:pos x="r" y="vc"/>
                              </a:cxn>
                              <a:cxn ang="cd4">
                                <a:pos x="hc" y="b"/>
                              </a:cxn>
                              <a:cxn ang="cd2">
                                <a:pos x="l" y="vc"/>
                              </a:cxn>
                            </a:cxnLst>
                            <a:rect l="f20" t="f23" r="f21" b="f22"/>
                            <a:pathLst>
                              <a:path w="3176" h="19050">
                                <a:moveTo>
                                  <a:pt x="f2" y="f2"/>
                                </a:moveTo>
                                <a:lnTo>
                                  <a:pt x="f3" y="f5"/>
                                </a:lnTo>
                                <a:lnTo>
                                  <a:pt x="f3" y="f4"/>
                                </a:lnTo>
                                <a:lnTo>
                                  <a:pt x="f2" y="f6"/>
                                </a:lnTo>
                              </a:path>
                            </a:pathLst>
                          </a:custGeom>
                          <a:noFill/>
                          <a:ln w="0" cap="sq">
                            <a:solidFill>
                              <a:srgbClr val="010101"/>
                            </a:solidFill>
                            <a:prstDash val="solid"/>
                            <a:miter/>
                          </a:ln>
                        </wps:spPr>
                        <wps:bodyPr lIns="0" tIns="0" rIns="0" bIns="0"/>
                      </wps:wsp>
                      <wps:wsp>
                        <wps:cNvPr id="1625903322" name="Shape 65"/>
                        <wps:cNvSpPr/>
                        <wps:spPr>
                          <a:xfrm>
                            <a:off x="53986" y="88860"/>
                            <a:ext cx="3172" cy="3172"/>
                          </a:xfrm>
                          <a:custGeom>
                            <a:avLst/>
                            <a:gdLst>
                              <a:gd name="f0" fmla="val w"/>
                              <a:gd name="f1" fmla="val h"/>
                              <a:gd name="f2" fmla="val 0"/>
                              <a:gd name="f3" fmla="val 3176"/>
                              <a:gd name="f4" fmla="val 3175"/>
                              <a:gd name="f5" fmla="*/ f0 1 3176"/>
                              <a:gd name="f6" fmla="*/ f1 1 3175"/>
                              <a:gd name="f7" fmla="val f2"/>
                              <a:gd name="f8" fmla="val f3"/>
                              <a:gd name="f9" fmla="val f4"/>
                              <a:gd name="f10" fmla="+- f9 0 f7"/>
                              <a:gd name="f11" fmla="+- f8 0 f7"/>
                              <a:gd name="f12" fmla="*/ f11 1 3176"/>
                              <a:gd name="f13" fmla="*/ f10 1 3175"/>
                              <a:gd name="f14" fmla="*/ 0 1 f12"/>
                              <a:gd name="f15" fmla="*/ 3176 1 f12"/>
                              <a:gd name="f16" fmla="*/ 0 1 f13"/>
                              <a:gd name="f17" fmla="*/ 3175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3176" h="3175">
                                <a:moveTo>
                                  <a:pt x="f2" y="f2"/>
                                </a:moveTo>
                                <a:lnTo>
                                  <a:pt x="f3" y="f4"/>
                                </a:lnTo>
                              </a:path>
                            </a:pathLst>
                          </a:custGeom>
                          <a:noFill/>
                          <a:ln w="0" cap="sq">
                            <a:solidFill>
                              <a:srgbClr val="010101"/>
                            </a:solidFill>
                            <a:prstDash val="solid"/>
                            <a:miter/>
                          </a:ln>
                        </wps:spPr>
                        <wps:bodyPr lIns="0" tIns="0" rIns="0" bIns="0"/>
                      </wps:wsp>
                      <wps:wsp>
                        <wps:cNvPr id="674695525" name="Shape 66"/>
                        <wps:cNvSpPr/>
                        <wps:spPr>
                          <a:xfrm>
                            <a:off x="53986" y="101561"/>
                            <a:ext cx="6355" cy="6345"/>
                          </a:xfrm>
                          <a:custGeom>
                            <a:avLst/>
                            <a:gdLst>
                              <a:gd name="f0" fmla="val w"/>
                              <a:gd name="f1" fmla="val h"/>
                              <a:gd name="f2" fmla="val 0"/>
                              <a:gd name="f3" fmla="val 6351"/>
                              <a:gd name="f4" fmla="val 6350"/>
                              <a:gd name="f5" fmla="val 3175"/>
                              <a:gd name="f6" fmla="*/ f0 1 6351"/>
                              <a:gd name="f7" fmla="*/ f1 1 6350"/>
                              <a:gd name="f8" fmla="val f2"/>
                              <a:gd name="f9" fmla="val f3"/>
                              <a:gd name="f10" fmla="val f4"/>
                              <a:gd name="f11" fmla="+- f10 0 f8"/>
                              <a:gd name="f12" fmla="+- f9 0 f8"/>
                              <a:gd name="f13" fmla="*/ f12 1 6351"/>
                              <a:gd name="f14" fmla="*/ f11 1 6350"/>
                              <a:gd name="f15" fmla="*/ 0 1 f13"/>
                              <a:gd name="f16" fmla="*/ 6351 1 f13"/>
                              <a:gd name="f17" fmla="*/ 0 1 f14"/>
                              <a:gd name="f18" fmla="*/ 6350 1 f14"/>
                              <a:gd name="f19" fmla="*/ f15 f6 1"/>
                              <a:gd name="f20" fmla="*/ f16 f6 1"/>
                              <a:gd name="f21" fmla="*/ f18 f7 1"/>
                              <a:gd name="f22" fmla="*/ f17 f7 1"/>
                            </a:gdLst>
                            <a:ahLst/>
                            <a:cxnLst>
                              <a:cxn ang="3cd4">
                                <a:pos x="hc" y="t"/>
                              </a:cxn>
                              <a:cxn ang="0">
                                <a:pos x="r" y="vc"/>
                              </a:cxn>
                              <a:cxn ang="cd4">
                                <a:pos x="hc" y="b"/>
                              </a:cxn>
                              <a:cxn ang="cd2">
                                <a:pos x="l" y="vc"/>
                              </a:cxn>
                            </a:cxnLst>
                            <a:rect l="f19" t="f22" r="f20" b="f21"/>
                            <a:pathLst>
                              <a:path w="6351" h="6350">
                                <a:moveTo>
                                  <a:pt x="f2" y="f2"/>
                                </a:moveTo>
                                <a:lnTo>
                                  <a:pt x="f3" y="f5"/>
                                </a:lnTo>
                                <a:lnTo>
                                  <a:pt x="f3" y="f4"/>
                                </a:lnTo>
                              </a:path>
                            </a:pathLst>
                          </a:custGeom>
                          <a:noFill/>
                          <a:ln w="0" cap="sq">
                            <a:solidFill>
                              <a:srgbClr val="010101"/>
                            </a:solidFill>
                            <a:prstDash val="solid"/>
                            <a:miter/>
                          </a:ln>
                        </wps:spPr>
                        <wps:bodyPr lIns="0" tIns="0" rIns="0" bIns="0"/>
                      </wps:wsp>
                      <wps:wsp>
                        <wps:cNvPr id="803910042" name="Shape 67"/>
                        <wps:cNvSpPr/>
                        <wps:spPr>
                          <a:xfrm>
                            <a:off x="63514" y="76159"/>
                            <a:ext cx="0" cy="38103"/>
                          </a:xfrm>
                          <a:custGeom>
                            <a:avLst/>
                            <a:gdLst>
                              <a:gd name="f0" fmla="val w"/>
                              <a:gd name="f1" fmla="val h"/>
                              <a:gd name="f2" fmla="val 0"/>
                              <a:gd name="f3" fmla="val 38100"/>
                              <a:gd name="f4" fmla="*/ f0 1 0"/>
                              <a:gd name="f5" fmla="*/ f1 1 38100"/>
                              <a:gd name="f6" fmla="val f2"/>
                              <a:gd name="f7" fmla="val f3"/>
                              <a:gd name="f8" fmla="+- f7 0 f6"/>
                              <a:gd name="f9" fmla="+- f6 0 f6"/>
                              <a:gd name="f10" fmla="*/ f9 1 0"/>
                              <a:gd name="f11" fmla="*/ f8 1 38100"/>
                              <a:gd name="f12" fmla="*/ 0 1 f10"/>
                              <a:gd name="f13" fmla="*/ 0 1 f11"/>
                              <a:gd name="f14" fmla="*/ 38100 1 f11"/>
                              <a:gd name="f15" fmla="*/ f12 f4 1"/>
                              <a:gd name="f16" fmla="*/ f14 f5 1"/>
                              <a:gd name="f17" fmla="*/ f13 f5 1"/>
                            </a:gdLst>
                            <a:ahLst/>
                            <a:cxnLst>
                              <a:cxn ang="3cd4">
                                <a:pos x="hc" y="t"/>
                              </a:cxn>
                              <a:cxn ang="0">
                                <a:pos x="r" y="vc"/>
                              </a:cxn>
                              <a:cxn ang="cd4">
                                <a:pos x="hc" y="b"/>
                              </a:cxn>
                              <a:cxn ang="cd2">
                                <a:pos x="l" y="vc"/>
                              </a:cxn>
                            </a:cxnLst>
                            <a:rect l="f15" t="f17" r="f15" b="f16"/>
                            <a:pathLst>
                              <a:path h="38100">
                                <a:moveTo>
                                  <a:pt x="f2" y="f2"/>
                                </a:moveTo>
                                <a:lnTo>
                                  <a:pt x="f2" y="f2"/>
                                </a:lnTo>
                                <a:lnTo>
                                  <a:pt x="f2" y="f3"/>
                                </a:lnTo>
                              </a:path>
                            </a:pathLst>
                          </a:custGeom>
                          <a:noFill/>
                          <a:ln w="0" cap="sq">
                            <a:solidFill>
                              <a:srgbClr val="010101"/>
                            </a:solidFill>
                            <a:prstDash val="solid"/>
                            <a:miter/>
                          </a:ln>
                        </wps:spPr>
                        <wps:bodyPr lIns="0" tIns="0" rIns="0" bIns="0"/>
                      </wps:wsp>
                      <wps:wsp>
                        <wps:cNvPr id="730459034" name="Shape 68"/>
                        <wps:cNvSpPr/>
                        <wps:spPr>
                          <a:xfrm>
                            <a:off x="63514" y="76159"/>
                            <a:ext cx="12701" cy="6345"/>
                          </a:xfrm>
                          <a:custGeom>
                            <a:avLst/>
                            <a:gdLst>
                              <a:gd name="f0" fmla="val w"/>
                              <a:gd name="f1" fmla="val h"/>
                              <a:gd name="f2" fmla="val 0"/>
                              <a:gd name="f3" fmla="val 12702"/>
                              <a:gd name="f4" fmla="val 6350"/>
                              <a:gd name="f5" fmla="val 9527"/>
                              <a:gd name="f6" fmla="*/ f0 1 12702"/>
                              <a:gd name="f7" fmla="*/ f1 1 6350"/>
                              <a:gd name="f8" fmla="val f2"/>
                              <a:gd name="f9" fmla="val f3"/>
                              <a:gd name="f10" fmla="val f4"/>
                              <a:gd name="f11" fmla="+- f10 0 f8"/>
                              <a:gd name="f12" fmla="+- f9 0 f8"/>
                              <a:gd name="f13" fmla="*/ f12 1 12702"/>
                              <a:gd name="f14" fmla="*/ f11 1 6350"/>
                              <a:gd name="f15" fmla="*/ 0 1 f13"/>
                              <a:gd name="f16" fmla="*/ 12702 1 f13"/>
                              <a:gd name="f17" fmla="*/ 0 1 f14"/>
                              <a:gd name="f18" fmla="*/ 6350 1 f14"/>
                              <a:gd name="f19" fmla="*/ f15 f6 1"/>
                              <a:gd name="f20" fmla="*/ f16 f6 1"/>
                              <a:gd name="f21" fmla="*/ f18 f7 1"/>
                              <a:gd name="f22" fmla="*/ f17 f7 1"/>
                            </a:gdLst>
                            <a:ahLst/>
                            <a:cxnLst>
                              <a:cxn ang="3cd4">
                                <a:pos x="hc" y="t"/>
                              </a:cxn>
                              <a:cxn ang="0">
                                <a:pos x="r" y="vc"/>
                              </a:cxn>
                              <a:cxn ang="cd4">
                                <a:pos x="hc" y="b"/>
                              </a:cxn>
                              <a:cxn ang="cd2">
                                <a:pos x="l" y="vc"/>
                              </a:cxn>
                            </a:cxnLst>
                            <a:rect l="f19" t="f22" r="f20" b="f21"/>
                            <a:pathLst>
                              <a:path w="12702" h="6350">
                                <a:moveTo>
                                  <a:pt x="f2" y="f4"/>
                                </a:moveTo>
                                <a:lnTo>
                                  <a:pt x="f2" y="f4"/>
                                </a:lnTo>
                                <a:lnTo>
                                  <a:pt x="f5" y="f2"/>
                                </a:lnTo>
                                <a:lnTo>
                                  <a:pt x="f3" y="f2"/>
                                </a:lnTo>
                              </a:path>
                            </a:pathLst>
                          </a:custGeom>
                          <a:noFill/>
                          <a:ln w="0" cap="sq">
                            <a:solidFill>
                              <a:srgbClr val="010101"/>
                            </a:solidFill>
                            <a:prstDash val="solid"/>
                            <a:miter/>
                          </a:ln>
                        </wps:spPr>
                        <wps:bodyPr lIns="0" tIns="0" rIns="0" bIns="0"/>
                      </wps:wsp>
                      <wps:wsp>
                        <wps:cNvPr id="708345266" name="Shape 69"/>
                        <wps:cNvSpPr/>
                        <wps:spPr>
                          <a:xfrm>
                            <a:off x="63514" y="82505"/>
                            <a:ext cx="12701" cy="6345"/>
                          </a:xfrm>
                          <a:custGeom>
                            <a:avLst/>
                            <a:gdLst>
                              <a:gd name="f0" fmla="val w"/>
                              <a:gd name="f1" fmla="val h"/>
                              <a:gd name="f2" fmla="val 0"/>
                              <a:gd name="f3" fmla="val 12702"/>
                              <a:gd name="f4" fmla="val 6350"/>
                              <a:gd name="f5" fmla="val 6351"/>
                              <a:gd name="f6" fmla="val 3175"/>
                              <a:gd name="f7" fmla="*/ f0 1 12702"/>
                              <a:gd name="f8" fmla="*/ f1 1 6350"/>
                              <a:gd name="f9" fmla="val f2"/>
                              <a:gd name="f10" fmla="val f3"/>
                              <a:gd name="f11" fmla="val f4"/>
                              <a:gd name="f12" fmla="+- f11 0 f9"/>
                              <a:gd name="f13" fmla="+- f10 0 f9"/>
                              <a:gd name="f14" fmla="*/ f13 1 12702"/>
                              <a:gd name="f15" fmla="*/ f12 1 6350"/>
                              <a:gd name="f16" fmla="*/ 0 1 f14"/>
                              <a:gd name="f17" fmla="*/ 12702 1 f14"/>
                              <a:gd name="f18" fmla="*/ 0 1 f15"/>
                              <a:gd name="f19" fmla="*/ 6350 1 f15"/>
                              <a:gd name="f20" fmla="*/ f16 f7 1"/>
                              <a:gd name="f21" fmla="*/ f17 f7 1"/>
                              <a:gd name="f22" fmla="*/ f19 f8 1"/>
                              <a:gd name="f23" fmla="*/ f18 f8 1"/>
                            </a:gdLst>
                            <a:ahLst/>
                            <a:cxnLst>
                              <a:cxn ang="3cd4">
                                <a:pos x="hc" y="t"/>
                              </a:cxn>
                              <a:cxn ang="0">
                                <a:pos x="r" y="vc"/>
                              </a:cxn>
                              <a:cxn ang="cd4">
                                <a:pos x="hc" y="b"/>
                              </a:cxn>
                              <a:cxn ang="cd2">
                                <a:pos x="l" y="vc"/>
                              </a:cxn>
                            </a:cxnLst>
                            <a:rect l="f20" t="f23" r="f21" b="f22"/>
                            <a:pathLst>
                              <a:path w="12702" h="6350">
                                <a:moveTo>
                                  <a:pt x="f2" y="f4"/>
                                </a:moveTo>
                                <a:lnTo>
                                  <a:pt x="f2" y="f4"/>
                                </a:lnTo>
                                <a:lnTo>
                                  <a:pt x="f5" y="f6"/>
                                </a:lnTo>
                                <a:lnTo>
                                  <a:pt x="f3" y="f2"/>
                                </a:lnTo>
                              </a:path>
                            </a:pathLst>
                          </a:custGeom>
                          <a:noFill/>
                          <a:ln w="0" cap="sq">
                            <a:solidFill>
                              <a:srgbClr val="010101"/>
                            </a:solidFill>
                            <a:prstDash val="solid"/>
                            <a:miter/>
                          </a:ln>
                        </wps:spPr>
                        <wps:bodyPr lIns="0" tIns="0" rIns="0" bIns="0"/>
                      </wps:wsp>
                      <wps:wsp>
                        <wps:cNvPr id="1249323359" name="Shape 70"/>
                        <wps:cNvSpPr/>
                        <wps:spPr>
                          <a:xfrm>
                            <a:off x="63514" y="92033"/>
                            <a:ext cx="9528" cy="6345"/>
                          </a:xfrm>
                          <a:custGeom>
                            <a:avLst/>
                            <a:gdLst>
                              <a:gd name="f0" fmla="val w"/>
                              <a:gd name="f1" fmla="val h"/>
                              <a:gd name="f2" fmla="val 0"/>
                              <a:gd name="f3" fmla="val 9527"/>
                              <a:gd name="f4" fmla="val 6350"/>
                              <a:gd name="f5" fmla="val 6351"/>
                              <a:gd name="f6" fmla="*/ f0 1 9527"/>
                              <a:gd name="f7" fmla="*/ f1 1 6350"/>
                              <a:gd name="f8" fmla="val f2"/>
                              <a:gd name="f9" fmla="val f3"/>
                              <a:gd name="f10" fmla="val f4"/>
                              <a:gd name="f11" fmla="+- f10 0 f8"/>
                              <a:gd name="f12" fmla="+- f9 0 f8"/>
                              <a:gd name="f13" fmla="*/ f12 1 9527"/>
                              <a:gd name="f14" fmla="*/ f11 1 6350"/>
                              <a:gd name="f15" fmla="*/ 0 1 f13"/>
                              <a:gd name="f16" fmla="*/ 9527 1 f13"/>
                              <a:gd name="f17" fmla="*/ 0 1 f14"/>
                              <a:gd name="f18" fmla="*/ 6350 1 f14"/>
                              <a:gd name="f19" fmla="*/ f15 f6 1"/>
                              <a:gd name="f20" fmla="*/ f16 f6 1"/>
                              <a:gd name="f21" fmla="*/ f18 f7 1"/>
                              <a:gd name="f22" fmla="*/ f17 f7 1"/>
                            </a:gdLst>
                            <a:ahLst/>
                            <a:cxnLst>
                              <a:cxn ang="3cd4">
                                <a:pos x="hc" y="t"/>
                              </a:cxn>
                              <a:cxn ang="0">
                                <a:pos x="r" y="vc"/>
                              </a:cxn>
                              <a:cxn ang="cd4">
                                <a:pos x="hc" y="b"/>
                              </a:cxn>
                              <a:cxn ang="cd2">
                                <a:pos x="l" y="vc"/>
                              </a:cxn>
                            </a:cxnLst>
                            <a:rect l="f19" t="f22" r="f20" b="f21"/>
                            <a:pathLst>
                              <a:path w="9527" h="6350">
                                <a:moveTo>
                                  <a:pt x="f2" y="f4"/>
                                </a:moveTo>
                                <a:lnTo>
                                  <a:pt x="f2" y="f4"/>
                                </a:lnTo>
                                <a:lnTo>
                                  <a:pt x="f5" y="f2"/>
                                </a:lnTo>
                                <a:lnTo>
                                  <a:pt x="f3" y="f2"/>
                                </a:lnTo>
                              </a:path>
                            </a:pathLst>
                          </a:custGeom>
                          <a:noFill/>
                          <a:ln w="0" cap="sq">
                            <a:solidFill>
                              <a:srgbClr val="010101"/>
                            </a:solidFill>
                            <a:prstDash val="solid"/>
                            <a:miter/>
                          </a:ln>
                        </wps:spPr>
                        <wps:bodyPr lIns="0" tIns="0" rIns="0" bIns="0"/>
                      </wps:wsp>
                      <wps:wsp>
                        <wps:cNvPr id="277002285" name="Shape 71"/>
                        <wps:cNvSpPr/>
                        <wps:spPr>
                          <a:xfrm>
                            <a:off x="63514" y="98379"/>
                            <a:ext cx="9528" cy="6345"/>
                          </a:xfrm>
                          <a:custGeom>
                            <a:avLst/>
                            <a:gdLst>
                              <a:gd name="f0" fmla="val w"/>
                              <a:gd name="f1" fmla="val h"/>
                              <a:gd name="f2" fmla="val 0"/>
                              <a:gd name="f3" fmla="val 9527"/>
                              <a:gd name="f4" fmla="val 6350"/>
                              <a:gd name="f5" fmla="val 6351"/>
                              <a:gd name="f6" fmla="*/ f0 1 9527"/>
                              <a:gd name="f7" fmla="*/ f1 1 6350"/>
                              <a:gd name="f8" fmla="val f2"/>
                              <a:gd name="f9" fmla="val f3"/>
                              <a:gd name="f10" fmla="val f4"/>
                              <a:gd name="f11" fmla="+- f10 0 f8"/>
                              <a:gd name="f12" fmla="+- f9 0 f8"/>
                              <a:gd name="f13" fmla="*/ f12 1 9527"/>
                              <a:gd name="f14" fmla="*/ f11 1 6350"/>
                              <a:gd name="f15" fmla="*/ 0 1 f13"/>
                              <a:gd name="f16" fmla="*/ 9527 1 f13"/>
                              <a:gd name="f17" fmla="*/ 0 1 f14"/>
                              <a:gd name="f18" fmla="*/ 6350 1 f14"/>
                              <a:gd name="f19" fmla="*/ f15 f6 1"/>
                              <a:gd name="f20" fmla="*/ f16 f6 1"/>
                              <a:gd name="f21" fmla="*/ f18 f7 1"/>
                              <a:gd name="f22" fmla="*/ f17 f7 1"/>
                            </a:gdLst>
                            <a:ahLst/>
                            <a:cxnLst>
                              <a:cxn ang="3cd4">
                                <a:pos x="hc" y="t"/>
                              </a:cxn>
                              <a:cxn ang="0">
                                <a:pos x="r" y="vc"/>
                              </a:cxn>
                              <a:cxn ang="cd4">
                                <a:pos x="hc" y="b"/>
                              </a:cxn>
                              <a:cxn ang="cd2">
                                <a:pos x="l" y="vc"/>
                              </a:cxn>
                            </a:cxnLst>
                            <a:rect l="f19" t="f22" r="f20" b="f21"/>
                            <a:pathLst>
                              <a:path w="9527" h="6350">
                                <a:moveTo>
                                  <a:pt x="f2" y="f4"/>
                                </a:moveTo>
                                <a:lnTo>
                                  <a:pt x="f2" y="f4"/>
                                </a:lnTo>
                                <a:lnTo>
                                  <a:pt x="f5" y="f2"/>
                                </a:lnTo>
                                <a:lnTo>
                                  <a:pt x="f3" y="f2"/>
                                </a:lnTo>
                              </a:path>
                            </a:pathLst>
                          </a:custGeom>
                          <a:noFill/>
                          <a:ln w="0" cap="sq">
                            <a:solidFill>
                              <a:srgbClr val="010101"/>
                            </a:solidFill>
                            <a:prstDash val="solid"/>
                            <a:miter/>
                          </a:ln>
                        </wps:spPr>
                        <wps:bodyPr lIns="0" tIns="0" rIns="0" bIns="0"/>
                      </wps:wsp>
                      <wps:wsp>
                        <wps:cNvPr id="1039911965" name="Shape 72"/>
                        <wps:cNvSpPr/>
                        <wps:spPr>
                          <a:xfrm>
                            <a:off x="60341" y="123781"/>
                            <a:ext cx="3172" cy="9528"/>
                          </a:xfrm>
                          <a:custGeom>
                            <a:avLst/>
                            <a:gdLst>
                              <a:gd name="f0" fmla="val w"/>
                              <a:gd name="f1" fmla="val h"/>
                              <a:gd name="f2" fmla="val 0"/>
                              <a:gd name="f3" fmla="val 3176"/>
                              <a:gd name="f4" fmla="val 9525"/>
                              <a:gd name="f5" fmla="val 6350"/>
                              <a:gd name="f6" fmla="*/ f0 1 3176"/>
                              <a:gd name="f7" fmla="*/ f1 1 9525"/>
                              <a:gd name="f8" fmla="val f2"/>
                              <a:gd name="f9" fmla="val f3"/>
                              <a:gd name="f10" fmla="val f4"/>
                              <a:gd name="f11" fmla="+- f10 0 f8"/>
                              <a:gd name="f12" fmla="+- f9 0 f8"/>
                              <a:gd name="f13" fmla="*/ f12 1 3176"/>
                              <a:gd name="f14" fmla="*/ f11 1 9525"/>
                              <a:gd name="f15" fmla="*/ 0 1 f13"/>
                              <a:gd name="f16" fmla="*/ 3176 1 f13"/>
                              <a:gd name="f17" fmla="*/ 0 1 f14"/>
                              <a:gd name="f18" fmla="*/ 9525 1 f14"/>
                              <a:gd name="f19" fmla="*/ f15 f6 1"/>
                              <a:gd name="f20" fmla="*/ f16 f6 1"/>
                              <a:gd name="f21" fmla="*/ f18 f7 1"/>
                              <a:gd name="f22" fmla="*/ f17 f7 1"/>
                            </a:gdLst>
                            <a:ahLst/>
                            <a:cxnLst>
                              <a:cxn ang="3cd4">
                                <a:pos x="hc" y="t"/>
                              </a:cxn>
                              <a:cxn ang="0">
                                <a:pos x="r" y="vc"/>
                              </a:cxn>
                              <a:cxn ang="cd4">
                                <a:pos x="hc" y="b"/>
                              </a:cxn>
                              <a:cxn ang="cd2">
                                <a:pos x="l" y="vc"/>
                              </a:cxn>
                            </a:cxnLst>
                            <a:rect l="f19" t="f22" r="f20" b="f21"/>
                            <a:pathLst>
                              <a:path w="3176" h="9525">
                                <a:moveTo>
                                  <a:pt x="f3" y="f2"/>
                                </a:moveTo>
                                <a:lnTo>
                                  <a:pt x="f3" y="f5"/>
                                </a:lnTo>
                                <a:lnTo>
                                  <a:pt x="f2" y="f4"/>
                                </a:lnTo>
                                <a:lnTo>
                                  <a:pt x="f2" y="f2"/>
                                </a:lnTo>
                              </a:path>
                            </a:pathLst>
                          </a:custGeom>
                          <a:noFill/>
                          <a:ln w="0" cap="sq">
                            <a:solidFill>
                              <a:srgbClr val="010101"/>
                            </a:solidFill>
                            <a:prstDash val="solid"/>
                            <a:miter/>
                          </a:ln>
                        </wps:spPr>
                        <wps:bodyPr lIns="0" tIns="0" rIns="0" bIns="0"/>
                      </wps:wsp>
                      <wps:wsp>
                        <wps:cNvPr id="1625119140" name="Shape 73"/>
                        <wps:cNvSpPr/>
                        <wps:spPr>
                          <a:xfrm>
                            <a:off x="15883" y="136482"/>
                            <a:ext cx="295323" cy="0"/>
                          </a:xfrm>
                          <a:custGeom>
                            <a:avLst/>
                            <a:gdLst>
                              <a:gd name="f0" fmla="val w"/>
                              <a:gd name="f1" fmla="val h"/>
                              <a:gd name="f2" fmla="val 0"/>
                              <a:gd name="f3" fmla="val 295326"/>
                              <a:gd name="f4" fmla="*/ f0 1 295326"/>
                              <a:gd name="f5" fmla="*/ f1 1 0"/>
                              <a:gd name="f6" fmla="val f2"/>
                              <a:gd name="f7" fmla="val f3"/>
                              <a:gd name="f8" fmla="+- f6 0 f6"/>
                              <a:gd name="f9" fmla="+- f7 0 f6"/>
                              <a:gd name="f10" fmla="*/ f9 1 295326"/>
                              <a:gd name="f11" fmla="*/ f8 1 0"/>
                              <a:gd name="f12" fmla="*/ 0 1 f10"/>
                              <a:gd name="f13" fmla="*/ 295326 1 f10"/>
                              <a:gd name="f14" fmla="*/ 0 1 f11"/>
                              <a:gd name="f15" fmla="*/ f12 f4 1"/>
                              <a:gd name="f16" fmla="*/ f13 f4 1"/>
                              <a:gd name="f17" fmla="*/ f14 f5 1"/>
                            </a:gdLst>
                            <a:ahLst/>
                            <a:cxnLst>
                              <a:cxn ang="3cd4">
                                <a:pos x="hc" y="t"/>
                              </a:cxn>
                              <a:cxn ang="0">
                                <a:pos x="r" y="vc"/>
                              </a:cxn>
                              <a:cxn ang="cd4">
                                <a:pos x="hc" y="b"/>
                              </a:cxn>
                              <a:cxn ang="cd2">
                                <a:pos x="l" y="vc"/>
                              </a:cxn>
                            </a:cxnLst>
                            <a:rect l="f15" t="f17" r="f16" b="f17"/>
                            <a:pathLst>
                              <a:path w="295326">
                                <a:moveTo>
                                  <a:pt x="f3" y="f2"/>
                                </a:moveTo>
                                <a:lnTo>
                                  <a:pt x="f2" y="f2"/>
                                </a:lnTo>
                              </a:path>
                            </a:pathLst>
                          </a:custGeom>
                          <a:noFill/>
                          <a:ln w="3172" cap="sq">
                            <a:solidFill>
                              <a:srgbClr val="010101"/>
                            </a:solidFill>
                            <a:prstDash val="solid"/>
                            <a:miter/>
                          </a:ln>
                        </wps:spPr>
                        <wps:bodyPr lIns="0" tIns="0" rIns="0" bIns="0"/>
                      </wps:wsp>
                      <wps:wsp>
                        <wps:cNvPr id="767539543" name="Shape 74"/>
                        <wps:cNvSpPr/>
                        <wps:spPr>
                          <a:xfrm>
                            <a:off x="234991" y="22182"/>
                            <a:ext cx="60332" cy="31747"/>
                          </a:xfrm>
                          <a:custGeom>
                            <a:avLst/>
                            <a:gdLst>
                              <a:gd name="f0" fmla="val w"/>
                              <a:gd name="f1" fmla="val h"/>
                              <a:gd name="f2" fmla="val 0"/>
                              <a:gd name="f3" fmla="val 60335"/>
                              <a:gd name="f4" fmla="val 31750"/>
                              <a:gd name="f5" fmla="val 12702"/>
                              <a:gd name="f6" fmla="val 12700"/>
                              <a:gd name="f7" fmla="val 3176"/>
                              <a:gd name="f8" fmla="val 9525"/>
                              <a:gd name="f9" fmla="val 6351"/>
                              <a:gd name="f10" fmla="val 9527"/>
                              <a:gd name="f11" fmla="val 15875"/>
                              <a:gd name="f12" fmla="val 19050"/>
                              <a:gd name="f13" fmla="val 22225"/>
                              <a:gd name="f14" fmla="val 15878"/>
                              <a:gd name="f15" fmla="val 6350"/>
                              <a:gd name="f16" fmla="val 3175"/>
                              <a:gd name="f17" fmla="val 19053"/>
                              <a:gd name="f18" fmla="val 22229"/>
                              <a:gd name="f19" fmla="val 25404"/>
                              <a:gd name="f20" fmla="val 28580"/>
                              <a:gd name="f21" fmla="val 34931"/>
                              <a:gd name="f22" fmla="val 31755"/>
                              <a:gd name="f23" fmla="val 38107"/>
                              <a:gd name="f24" fmla="val 41282"/>
                              <a:gd name="f25" fmla="val 44458"/>
                              <a:gd name="f26" fmla="val 47633"/>
                              <a:gd name="f27" fmla="val 50809"/>
                              <a:gd name="f28" fmla="val 53984"/>
                              <a:gd name="f29" fmla="val 57160"/>
                              <a:gd name="f30" fmla="*/ f0 1 60335"/>
                              <a:gd name="f31" fmla="*/ f1 1 31750"/>
                              <a:gd name="f32" fmla="val f2"/>
                              <a:gd name="f33" fmla="val f3"/>
                              <a:gd name="f34" fmla="val f4"/>
                              <a:gd name="f35" fmla="+- f34 0 f32"/>
                              <a:gd name="f36" fmla="+- f33 0 f32"/>
                              <a:gd name="f37" fmla="*/ f36 1 60335"/>
                              <a:gd name="f38" fmla="*/ f35 1 31750"/>
                              <a:gd name="f39" fmla="*/ 0 1 f37"/>
                              <a:gd name="f40" fmla="*/ 60335 1 f37"/>
                              <a:gd name="f41" fmla="*/ 0 1 f38"/>
                              <a:gd name="f42" fmla="*/ 31750 1 f38"/>
                              <a:gd name="f43" fmla="*/ f39 f30 1"/>
                              <a:gd name="f44" fmla="*/ f40 f30 1"/>
                              <a:gd name="f45" fmla="*/ f42 f31 1"/>
                              <a:gd name="f46" fmla="*/ f41 f31 1"/>
                            </a:gdLst>
                            <a:ahLst/>
                            <a:cxnLst>
                              <a:cxn ang="3cd4">
                                <a:pos x="hc" y="t"/>
                              </a:cxn>
                              <a:cxn ang="0">
                                <a:pos x="r" y="vc"/>
                              </a:cxn>
                              <a:cxn ang="cd4">
                                <a:pos x="hc" y="b"/>
                              </a:cxn>
                              <a:cxn ang="cd2">
                                <a:pos x="l" y="vc"/>
                              </a:cxn>
                            </a:cxnLst>
                            <a:rect l="f43" t="f46" r="f44" b="f45"/>
                            <a:pathLst>
                              <a:path w="60335" h="31750">
                                <a:moveTo>
                                  <a:pt x="f5" y="f4"/>
                                </a:moveTo>
                                <a:lnTo>
                                  <a:pt x="f2" y="f6"/>
                                </a:lnTo>
                                <a:lnTo>
                                  <a:pt x="f7" y="f8"/>
                                </a:lnTo>
                                <a:lnTo>
                                  <a:pt x="f9" y="f8"/>
                                </a:lnTo>
                                <a:lnTo>
                                  <a:pt x="f9" y="f6"/>
                                </a:lnTo>
                                <a:lnTo>
                                  <a:pt x="f9" y="f8"/>
                                </a:lnTo>
                                <a:lnTo>
                                  <a:pt x="f10" y="f8"/>
                                </a:lnTo>
                                <a:lnTo>
                                  <a:pt x="f5" y="f6"/>
                                </a:lnTo>
                                <a:lnTo>
                                  <a:pt x="f5" y="f11"/>
                                </a:lnTo>
                                <a:lnTo>
                                  <a:pt x="f10" y="f12"/>
                                </a:lnTo>
                                <a:lnTo>
                                  <a:pt x="f10" y="f13"/>
                                </a:lnTo>
                                <a:lnTo>
                                  <a:pt x="f5" y="f13"/>
                                </a:lnTo>
                                <a:lnTo>
                                  <a:pt x="f14" y="f12"/>
                                </a:lnTo>
                                <a:lnTo>
                                  <a:pt x="f14" y="f6"/>
                                </a:lnTo>
                                <a:lnTo>
                                  <a:pt x="f5" y="f6"/>
                                </a:lnTo>
                                <a:lnTo>
                                  <a:pt x="f5" y="f8"/>
                                </a:lnTo>
                                <a:lnTo>
                                  <a:pt x="f14" y="f15"/>
                                </a:lnTo>
                                <a:lnTo>
                                  <a:pt x="f5" y="f16"/>
                                </a:lnTo>
                                <a:lnTo>
                                  <a:pt x="f14" y="f2"/>
                                </a:lnTo>
                                <a:lnTo>
                                  <a:pt x="f17" y="f16"/>
                                </a:lnTo>
                                <a:lnTo>
                                  <a:pt x="f17" y="f15"/>
                                </a:lnTo>
                                <a:lnTo>
                                  <a:pt x="f18" y="f8"/>
                                </a:lnTo>
                                <a:lnTo>
                                  <a:pt x="f18" y="f6"/>
                                </a:lnTo>
                                <a:lnTo>
                                  <a:pt x="f17" y="f11"/>
                                </a:lnTo>
                                <a:lnTo>
                                  <a:pt x="f18" y="f12"/>
                                </a:lnTo>
                                <a:lnTo>
                                  <a:pt x="f19" y="f12"/>
                                </a:lnTo>
                                <a:lnTo>
                                  <a:pt x="f20" y="f11"/>
                                </a:lnTo>
                                <a:lnTo>
                                  <a:pt x="f20" y="f8"/>
                                </a:lnTo>
                                <a:lnTo>
                                  <a:pt x="f19" y="f11"/>
                                </a:lnTo>
                                <a:lnTo>
                                  <a:pt x="f18" y="f16"/>
                                </a:lnTo>
                                <a:lnTo>
                                  <a:pt x="f20" y="f15"/>
                                </a:lnTo>
                                <a:lnTo>
                                  <a:pt x="f18" y="f2"/>
                                </a:lnTo>
                                <a:lnTo>
                                  <a:pt x="f21" y="f2"/>
                                </a:lnTo>
                                <a:lnTo>
                                  <a:pt x="f22" y="f15"/>
                                </a:lnTo>
                                <a:lnTo>
                                  <a:pt x="f21" y="f16"/>
                                </a:lnTo>
                                <a:lnTo>
                                  <a:pt x="f21" y="f6"/>
                                </a:lnTo>
                                <a:lnTo>
                                  <a:pt x="f22" y="f8"/>
                                </a:lnTo>
                                <a:lnTo>
                                  <a:pt x="f22" y="f11"/>
                                </a:lnTo>
                                <a:lnTo>
                                  <a:pt x="f21" y="f12"/>
                                </a:lnTo>
                                <a:lnTo>
                                  <a:pt x="f23" y="f11"/>
                                </a:lnTo>
                                <a:lnTo>
                                  <a:pt x="f23" y="f8"/>
                                </a:lnTo>
                                <a:lnTo>
                                  <a:pt x="f24" y="f15"/>
                                </a:lnTo>
                                <a:lnTo>
                                  <a:pt x="f24" y="f16"/>
                                </a:lnTo>
                                <a:lnTo>
                                  <a:pt x="f25" y="f2"/>
                                </a:lnTo>
                                <a:lnTo>
                                  <a:pt x="f26" y="f16"/>
                                </a:lnTo>
                                <a:lnTo>
                                  <a:pt x="f26" y="f8"/>
                                </a:lnTo>
                                <a:lnTo>
                                  <a:pt x="f27" y="f8"/>
                                </a:lnTo>
                                <a:lnTo>
                                  <a:pt x="f27" y="f6"/>
                                </a:lnTo>
                                <a:lnTo>
                                  <a:pt x="f26" y="f11"/>
                                </a:lnTo>
                                <a:lnTo>
                                  <a:pt x="f25" y="f6"/>
                                </a:lnTo>
                                <a:lnTo>
                                  <a:pt x="f25" y="f13"/>
                                </a:lnTo>
                                <a:lnTo>
                                  <a:pt x="f26" y="f12"/>
                                </a:lnTo>
                                <a:lnTo>
                                  <a:pt x="f27" y="f11"/>
                                </a:lnTo>
                                <a:lnTo>
                                  <a:pt x="f27" y="f8"/>
                                </a:lnTo>
                                <a:lnTo>
                                  <a:pt x="f28" y="f15"/>
                                </a:lnTo>
                                <a:lnTo>
                                  <a:pt x="f29" y="f8"/>
                                </a:lnTo>
                                <a:lnTo>
                                  <a:pt x="f3" y="f6"/>
                                </a:lnTo>
                                <a:lnTo>
                                  <a:pt x="f26" y="f4"/>
                                </a:lnTo>
                              </a:path>
                            </a:pathLst>
                          </a:custGeom>
                          <a:noFill/>
                          <a:ln w="0" cap="sq">
                            <a:solidFill>
                              <a:srgbClr val="010101"/>
                            </a:solidFill>
                            <a:prstDash val="solid"/>
                            <a:miter/>
                          </a:ln>
                        </wps:spPr>
                        <wps:bodyPr lIns="0" tIns="0" rIns="0" bIns="0"/>
                      </wps:wsp>
                      <wps:wsp>
                        <wps:cNvPr id="408432320" name="Shape 75"/>
                        <wps:cNvSpPr/>
                        <wps:spPr>
                          <a:xfrm>
                            <a:off x="244519" y="47575"/>
                            <a:ext cx="41285" cy="28575"/>
                          </a:xfrm>
                          <a:custGeom>
                            <a:avLst/>
                            <a:gdLst>
                              <a:gd name="f0" fmla="val w"/>
                              <a:gd name="f1" fmla="val h"/>
                              <a:gd name="f2" fmla="val 0"/>
                              <a:gd name="f3" fmla="val 41282"/>
                              <a:gd name="f4" fmla="val 28575"/>
                              <a:gd name="f5" fmla="val 22229"/>
                              <a:gd name="f6" fmla="val 19053"/>
                              <a:gd name="f7" fmla="val 25400"/>
                              <a:gd name="f8" fmla="val 19050"/>
                              <a:gd name="f9" fmla="val 15878"/>
                              <a:gd name="f10" fmla="val 12702"/>
                              <a:gd name="f11" fmla="val 22225"/>
                              <a:gd name="f12" fmla="val 9527"/>
                              <a:gd name="f13" fmla="val 15875"/>
                              <a:gd name="f14" fmla="val 6351"/>
                              <a:gd name="f15" fmla="val 3176"/>
                              <a:gd name="f16" fmla="val 9525"/>
                              <a:gd name="f17" fmla="val 12700"/>
                              <a:gd name="f18" fmla="val 6350"/>
                              <a:gd name="f19" fmla="val 3175"/>
                              <a:gd name="f20" fmla="val 34931"/>
                              <a:gd name="f21" fmla="val 38107"/>
                              <a:gd name="f22" fmla="val 31755"/>
                              <a:gd name="f23" fmla="val 28580"/>
                              <a:gd name="f24" fmla="*/ f0 1 41282"/>
                              <a:gd name="f25" fmla="*/ f1 1 28575"/>
                              <a:gd name="f26" fmla="val f2"/>
                              <a:gd name="f27" fmla="val f3"/>
                              <a:gd name="f28" fmla="val f4"/>
                              <a:gd name="f29" fmla="+- f28 0 f26"/>
                              <a:gd name="f30" fmla="+- f27 0 f26"/>
                              <a:gd name="f31" fmla="*/ f30 1 41282"/>
                              <a:gd name="f32" fmla="*/ f29 1 28575"/>
                              <a:gd name="f33" fmla="*/ 0 1 f31"/>
                              <a:gd name="f34" fmla="*/ 41282 1 f31"/>
                              <a:gd name="f35" fmla="*/ 0 1 f32"/>
                              <a:gd name="f36" fmla="*/ 28575 1 f32"/>
                              <a:gd name="f37" fmla="*/ f33 f24 1"/>
                              <a:gd name="f38" fmla="*/ f34 f24 1"/>
                              <a:gd name="f39" fmla="*/ f36 f25 1"/>
                              <a:gd name="f40" fmla="*/ f35 f25 1"/>
                            </a:gdLst>
                            <a:ahLst/>
                            <a:cxnLst>
                              <a:cxn ang="3cd4">
                                <a:pos x="hc" y="t"/>
                              </a:cxn>
                              <a:cxn ang="0">
                                <a:pos x="r" y="vc"/>
                              </a:cxn>
                              <a:cxn ang="cd4">
                                <a:pos x="hc" y="b"/>
                              </a:cxn>
                              <a:cxn ang="cd2">
                                <a:pos x="l" y="vc"/>
                              </a:cxn>
                            </a:cxnLst>
                            <a:rect l="f37" t="f40" r="f38" b="f39"/>
                            <a:pathLst>
                              <a:path w="41282" h="28575">
                                <a:moveTo>
                                  <a:pt x="f5" y="f4"/>
                                </a:moveTo>
                                <a:lnTo>
                                  <a:pt x="f5" y="f4"/>
                                </a:lnTo>
                                <a:lnTo>
                                  <a:pt x="f6" y="f7"/>
                                </a:lnTo>
                                <a:lnTo>
                                  <a:pt x="f6" y="f8"/>
                                </a:lnTo>
                                <a:lnTo>
                                  <a:pt x="f6" y="f7"/>
                                </a:lnTo>
                                <a:lnTo>
                                  <a:pt x="f9" y="f7"/>
                                </a:lnTo>
                                <a:lnTo>
                                  <a:pt x="f10" y="f11"/>
                                </a:lnTo>
                                <a:lnTo>
                                  <a:pt x="f12" y="f8"/>
                                </a:lnTo>
                                <a:lnTo>
                                  <a:pt x="f10" y="f13"/>
                                </a:lnTo>
                                <a:lnTo>
                                  <a:pt x="f10" y="f8"/>
                                </a:lnTo>
                                <a:lnTo>
                                  <a:pt x="f12" y="f11"/>
                                </a:lnTo>
                                <a:lnTo>
                                  <a:pt x="f14" y="f11"/>
                                </a:lnTo>
                                <a:lnTo>
                                  <a:pt x="f15" y="f8"/>
                                </a:lnTo>
                                <a:lnTo>
                                  <a:pt x="f15" y="f13"/>
                                </a:lnTo>
                                <a:lnTo>
                                  <a:pt x="f14" y="f16"/>
                                </a:lnTo>
                                <a:lnTo>
                                  <a:pt x="f15" y="f8"/>
                                </a:lnTo>
                                <a:lnTo>
                                  <a:pt x="f2" y="f17"/>
                                </a:lnTo>
                                <a:lnTo>
                                  <a:pt x="f15" y="f18"/>
                                </a:lnTo>
                                <a:lnTo>
                                  <a:pt x="f12" y="f19"/>
                                </a:lnTo>
                                <a:lnTo>
                                  <a:pt x="f5" y="f2"/>
                                </a:lnTo>
                                <a:lnTo>
                                  <a:pt x="f20" y="f19"/>
                                </a:lnTo>
                                <a:lnTo>
                                  <a:pt x="f3" y="f18"/>
                                </a:lnTo>
                                <a:lnTo>
                                  <a:pt x="f3" y="f8"/>
                                </a:lnTo>
                                <a:lnTo>
                                  <a:pt x="f21" y="f8"/>
                                </a:lnTo>
                                <a:lnTo>
                                  <a:pt x="f21" y="f11"/>
                                </a:lnTo>
                                <a:lnTo>
                                  <a:pt x="f20" y="f8"/>
                                </a:lnTo>
                                <a:lnTo>
                                  <a:pt x="f20" y="f17"/>
                                </a:lnTo>
                                <a:lnTo>
                                  <a:pt x="f21" y="f11"/>
                                </a:lnTo>
                                <a:lnTo>
                                  <a:pt x="f20" y="f11"/>
                                </a:lnTo>
                                <a:lnTo>
                                  <a:pt x="f22" y="f7"/>
                                </a:lnTo>
                                <a:lnTo>
                                  <a:pt x="f23" y="f11"/>
                                </a:lnTo>
                                <a:lnTo>
                                  <a:pt x="f23" y="f13"/>
                                </a:lnTo>
                                <a:lnTo>
                                  <a:pt x="f23" y="f7"/>
                                </a:lnTo>
                                <a:lnTo>
                                  <a:pt x="f5" y="f4"/>
                                </a:lnTo>
                              </a:path>
                            </a:pathLst>
                          </a:custGeom>
                          <a:noFill/>
                          <a:ln w="0" cap="sq">
                            <a:solidFill>
                              <a:srgbClr val="010101"/>
                            </a:solidFill>
                            <a:prstDash val="solid"/>
                            <a:miter/>
                          </a:ln>
                        </wps:spPr>
                        <wps:bodyPr lIns="0" tIns="0" rIns="0" bIns="0"/>
                      </wps:wsp>
                      <wps:wsp>
                        <wps:cNvPr id="469260222" name="Shape 76"/>
                        <wps:cNvSpPr/>
                        <wps:spPr>
                          <a:xfrm>
                            <a:off x="266748" y="47575"/>
                            <a:ext cx="0" cy="19046"/>
                          </a:xfrm>
                          <a:custGeom>
                            <a:avLst/>
                            <a:gdLst>
                              <a:gd name="f0" fmla="val w"/>
                              <a:gd name="f1" fmla="val h"/>
                              <a:gd name="f2" fmla="val 0"/>
                              <a:gd name="f3" fmla="val 19050"/>
                              <a:gd name="f4" fmla="*/ f0 1 0"/>
                              <a:gd name="f5" fmla="*/ f1 1 19050"/>
                              <a:gd name="f6" fmla="val f2"/>
                              <a:gd name="f7" fmla="val f3"/>
                              <a:gd name="f8" fmla="+- f7 0 f6"/>
                              <a:gd name="f9" fmla="+- f6 0 f6"/>
                              <a:gd name="f10" fmla="*/ f9 1 0"/>
                              <a:gd name="f11" fmla="*/ f8 1 19050"/>
                              <a:gd name="f12" fmla="*/ 0 1 f10"/>
                              <a:gd name="f13" fmla="*/ 0 1 f11"/>
                              <a:gd name="f14" fmla="*/ 19050 1 f11"/>
                              <a:gd name="f15" fmla="*/ f12 f4 1"/>
                              <a:gd name="f16" fmla="*/ f14 f5 1"/>
                              <a:gd name="f17" fmla="*/ f13 f5 1"/>
                            </a:gdLst>
                            <a:ahLst/>
                            <a:cxnLst>
                              <a:cxn ang="3cd4">
                                <a:pos x="hc" y="t"/>
                              </a:cxn>
                              <a:cxn ang="0">
                                <a:pos x="r" y="vc"/>
                              </a:cxn>
                              <a:cxn ang="cd4">
                                <a:pos x="hc" y="b"/>
                              </a:cxn>
                              <a:cxn ang="cd2">
                                <a:pos x="l" y="vc"/>
                              </a:cxn>
                            </a:cxnLst>
                            <a:rect l="f15" t="f17" r="f15" b="f16"/>
                            <a:pathLst>
                              <a:path h="19050">
                                <a:moveTo>
                                  <a:pt x="f2" y="f3"/>
                                </a:moveTo>
                                <a:lnTo>
                                  <a:pt x="f2" y="f3"/>
                                </a:lnTo>
                                <a:lnTo>
                                  <a:pt x="f2" y="f2"/>
                                </a:lnTo>
                              </a:path>
                            </a:pathLst>
                          </a:custGeom>
                          <a:noFill/>
                          <a:ln w="0" cap="sq">
                            <a:solidFill>
                              <a:srgbClr val="010101"/>
                            </a:solidFill>
                            <a:prstDash val="solid"/>
                            <a:miter/>
                          </a:ln>
                        </wps:spPr>
                        <wps:bodyPr lIns="0" tIns="0" rIns="0" bIns="0"/>
                      </wps:wsp>
                      <wps:wsp>
                        <wps:cNvPr id="1777623830" name="Shape 77"/>
                        <wps:cNvSpPr/>
                        <wps:spPr>
                          <a:xfrm>
                            <a:off x="260402" y="50757"/>
                            <a:ext cx="6355" cy="12701"/>
                          </a:xfrm>
                          <a:custGeom>
                            <a:avLst/>
                            <a:gdLst>
                              <a:gd name="f0" fmla="val w"/>
                              <a:gd name="f1" fmla="val h"/>
                              <a:gd name="f2" fmla="val 0"/>
                              <a:gd name="f3" fmla="val 6351"/>
                              <a:gd name="f4" fmla="val 12700"/>
                              <a:gd name="f5" fmla="val 3175"/>
                              <a:gd name="f6" fmla="*/ f0 1 6351"/>
                              <a:gd name="f7" fmla="*/ f1 1 12700"/>
                              <a:gd name="f8" fmla="val f2"/>
                              <a:gd name="f9" fmla="val f3"/>
                              <a:gd name="f10" fmla="val f4"/>
                              <a:gd name="f11" fmla="+- f10 0 f8"/>
                              <a:gd name="f12" fmla="+- f9 0 f8"/>
                              <a:gd name="f13" fmla="*/ f12 1 6351"/>
                              <a:gd name="f14" fmla="*/ f11 1 12700"/>
                              <a:gd name="f15" fmla="*/ 0 1 f13"/>
                              <a:gd name="f16" fmla="*/ 6351 1 f13"/>
                              <a:gd name="f17" fmla="*/ 0 1 f14"/>
                              <a:gd name="f18" fmla="*/ 12700 1 f14"/>
                              <a:gd name="f19" fmla="*/ f15 f6 1"/>
                              <a:gd name="f20" fmla="*/ f16 f6 1"/>
                              <a:gd name="f21" fmla="*/ f18 f7 1"/>
                              <a:gd name="f22" fmla="*/ f17 f7 1"/>
                            </a:gdLst>
                            <a:ahLst/>
                            <a:cxnLst>
                              <a:cxn ang="3cd4">
                                <a:pos x="hc" y="t"/>
                              </a:cxn>
                              <a:cxn ang="0">
                                <a:pos x="r" y="vc"/>
                              </a:cxn>
                              <a:cxn ang="cd4">
                                <a:pos x="hc" y="b"/>
                              </a:cxn>
                              <a:cxn ang="cd2">
                                <a:pos x="l" y="vc"/>
                              </a:cxn>
                            </a:cxnLst>
                            <a:rect l="f19" t="f22" r="f20" b="f21"/>
                            <a:pathLst>
                              <a:path w="6351" h="12700">
                                <a:moveTo>
                                  <a:pt x="f2" y="f2"/>
                                </a:moveTo>
                                <a:lnTo>
                                  <a:pt x="f2" y="f2"/>
                                </a:lnTo>
                                <a:lnTo>
                                  <a:pt x="f3" y="f5"/>
                                </a:lnTo>
                                <a:lnTo>
                                  <a:pt x="f3" y="f4"/>
                                </a:lnTo>
                              </a:path>
                            </a:pathLst>
                          </a:custGeom>
                          <a:noFill/>
                          <a:ln w="0" cap="sq">
                            <a:solidFill>
                              <a:srgbClr val="010101"/>
                            </a:solidFill>
                            <a:prstDash val="solid"/>
                            <a:miter/>
                          </a:ln>
                        </wps:spPr>
                        <wps:bodyPr lIns="0" tIns="0" rIns="0" bIns="0"/>
                      </wps:wsp>
                      <wps:wsp>
                        <wps:cNvPr id="653522458" name="Shape 78"/>
                        <wps:cNvSpPr/>
                        <wps:spPr>
                          <a:xfrm>
                            <a:off x="244519" y="66631"/>
                            <a:ext cx="19056" cy="47621"/>
                          </a:xfrm>
                          <a:custGeom>
                            <a:avLst/>
                            <a:gdLst>
                              <a:gd name="f0" fmla="val w"/>
                              <a:gd name="f1" fmla="val h"/>
                              <a:gd name="f2" fmla="val 0"/>
                              <a:gd name="f3" fmla="val 19053"/>
                              <a:gd name="f4" fmla="val 47625"/>
                              <a:gd name="f5" fmla="val 3176"/>
                              <a:gd name="f6" fmla="val 9527"/>
                              <a:gd name="f7" fmla="val 38100"/>
                              <a:gd name="f8" fmla="val 44450"/>
                              <a:gd name="f9" fmla="val 41275"/>
                              <a:gd name="f10" fmla="*/ f0 1 19053"/>
                              <a:gd name="f11" fmla="*/ f1 1 47625"/>
                              <a:gd name="f12" fmla="val f2"/>
                              <a:gd name="f13" fmla="val f3"/>
                              <a:gd name="f14" fmla="val f4"/>
                              <a:gd name="f15" fmla="+- f14 0 f12"/>
                              <a:gd name="f16" fmla="+- f13 0 f12"/>
                              <a:gd name="f17" fmla="*/ f16 1 19053"/>
                              <a:gd name="f18" fmla="*/ f15 1 47625"/>
                              <a:gd name="f19" fmla="*/ 0 1 f17"/>
                              <a:gd name="f20" fmla="*/ 19053 1 f17"/>
                              <a:gd name="f21" fmla="*/ 0 1 f18"/>
                              <a:gd name="f22" fmla="*/ 47625 1 f18"/>
                              <a:gd name="f23" fmla="*/ f19 f10 1"/>
                              <a:gd name="f24" fmla="*/ f20 f10 1"/>
                              <a:gd name="f25" fmla="*/ f22 f11 1"/>
                              <a:gd name="f26" fmla="*/ f21 f11 1"/>
                            </a:gdLst>
                            <a:ahLst/>
                            <a:cxnLst>
                              <a:cxn ang="3cd4">
                                <a:pos x="hc" y="t"/>
                              </a:cxn>
                              <a:cxn ang="0">
                                <a:pos x="r" y="vc"/>
                              </a:cxn>
                              <a:cxn ang="cd4">
                                <a:pos x="hc" y="b"/>
                              </a:cxn>
                              <a:cxn ang="cd2">
                                <a:pos x="l" y="vc"/>
                              </a:cxn>
                            </a:cxnLst>
                            <a:rect l="f23" t="f26" r="f24" b="f25"/>
                            <a:pathLst>
                              <a:path w="19053" h="47625">
                                <a:moveTo>
                                  <a:pt x="f5" y="f2"/>
                                </a:moveTo>
                                <a:lnTo>
                                  <a:pt x="f6" y="f7"/>
                                </a:lnTo>
                                <a:lnTo>
                                  <a:pt x="f3" y="f8"/>
                                </a:lnTo>
                                <a:lnTo>
                                  <a:pt x="f6" y="f4"/>
                                </a:lnTo>
                                <a:lnTo>
                                  <a:pt x="f5" y="f4"/>
                                </a:lnTo>
                                <a:lnTo>
                                  <a:pt x="f2" y="f8"/>
                                </a:lnTo>
                                <a:lnTo>
                                  <a:pt x="f2" y="f9"/>
                                </a:lnTo>
                              </a:path>
                            </a:pathLst>
                          </a:custGeom>
                          <a:noFill/>
                          <a:ln w="0" cap="sq">
                            <a:solidFill>
                              <a:srgbClr val="010101"/>
                            </a:solidFill>
                            <a:prstDash val="solid"/>
                            <a:miter/>
                          </a:ln>
                        </wps:spPr>
                        <wps:bodyPr lIns="0" tIns="0" rIns="0" bIns="0"/>
                      </wps:wsp>
                      <wps:wsp>
                        <wps:cNvPr id="257812136" name="Shape 79"/>
                        <wps:cNvSpPr/>
                        <wps:spPr>
                          <a:xfrm>
                            <a:off x="269921" y="66622"/>
                            <a:ext cx="22229" cy="60322"/>
                          </a:xfrm>
                          <a:custGeom>
                            <a:avLst/>
                            <a:gdLst>
                              <a:gd name="f0" fmla="val w"/>
                              <a:gd name="f1" fmla="val h"/>
                              <a:gd name="f2" fmla="val 0"/>
                              <a:gd name="f3" fmla="val 22229"/>
                              <a:gd name="f4" fmla="val 60325"/>
                              <a:gd name="f5" fmla="val 12702"/>
                              <a:gd name="f6" fmla="val 9527"/>
                              <a:gd name="f7" fmla="val 34925"/>
                              <a:gd name="f8" fmla="val 44450"/>
                              <a:gd name="f9" fmla="val 41275"/>
                              <a:gd name="f10" fmla="val 53975"/>
                              <a:gd name="f11" fmla="val 19053"/>
                              <a:gd name="f12" fmla="val 57150"/>
                              <a:gd name="f13" fmla="val 15878"/>
                              <a:gd name="f14" fmla="*/ f0 1 22229"/>
                              <a:gd name="f15" fmla="*/ f1 1 60325"/>
                              <a:gd name="f16" fmla="val f2"/>
                              <a:gd name="f17" fmla="val f3"/>
                              <a:gd name="f18" fmla="val f4"/>
                              <a:gd name="f19" fmla="+- f18 0 f16"/>
                              <a:gd name="f20" fmla="+- f17 0 f16"/>
                              <a:gd name="f21" fmla="*/ f20 1 22229"/>
                              <a:gd name="f22" fmla="*/ f19 1 60325"/>
                              <a:gd name="f23" fmla="*/ 0 1 f21"/>
                              <a:gd name="f24" fmla="*/ 22229 1 f21"/>
                              <a:gd name="f25" fmla="*/ 0 1 f22"/>
                              <a:gd name="f26" fmla="*/ 60325 1 f22"/>
                              <a:gd name="f27" fmla="*/ f23 f14 1"/>
                              <a:gd name="f28" fmla="*/ f24 f14 1"/>
                              <a:gd name="f29" fmla="*/ f26 f15 1"/>
                              <a:gd name="f30" fmla="*/ f25 f15 1"/>
                            </a:gdLst>
                            <a:ahLst/>
                            <a:cxnLst>
                              <a:cxn ang="3cd4">
                                <a:pos x="hc" y="t"/>
                              </a:cxn>
                              <a:cxn ang="0">
                                <a:pos x="r" y="vc"/>
                              </a:cxn>
                              <a:cxn ang="cd4">
                                <a:pos x="hc" y="b"/>
                              </a:cxn>
                              <a:cxn ang="cd2">
                                <a:pos x="l" y="vc"/>
                              </a:cxn>
                            </a:cxnLst>
                            <a:rect l="f27" t="f30" r="f28" b="f29"/>
                            <a:pathLst>
                              <a:path w="22229" h="60325">
                                <a:moveTo>
                                  <a:pt x="f5" y="f2"/>
                                </a:moveTo>
                                <a:lnTo>
                                  <a:pt x="f6" y="f7"/>
                                </a:lnTo>
                                <a:lnTo>
                                  <a:pt x="f2" y="f8"/>
                                </a:lnTo>
                                <a:lnTo>
                                  <a:pt x="f5" y="f9"/>
                                </a:lnTo>
                                <a:lnTo>
                                  <a:pt x="f3" y="f9"/>
                                </a:lnTo>
                                <a:lnTo>
                                  <a:pt x="f3" y="f10"/>
                                </a:lnTo>
                                <a:lnTo>
                                  <a:pt x="f11" y="f12"/>
                                </a:lnTo>
                                <a:lnTo>
                                  <a:pt x="f13" y="f4"/>
                                </a:lnTo>
                                <a:lnTo>
                                  <a:pt x="f6" y="f4"/>
                                </a:lnTo>
                                <a:lnTo>
                                  <a:pt x="f6" y="f10"/>
                                </a:lnTo>
                              </a:path>
                            </a:pathLst>
                          </a:custGeom>
                          <a:noFill/>
                          <a:ln w="0" cap="sq">
                            <a:solidFill>
                              <a:srgbClr val="010101"/>
                            </a:solidFill>
                            <a:prstDash val="solid"/>
                            <a:miter/>
                          </a:ln>
                        </wps:spPr>
                        <wps:bodyPr lIns="0" tIns="0" rIns="0" bIns="0"/>
                      </wps:wsp>
                      <wps:wsp>
                        <wps:cNvPr id="189632675" name="Shape 80"/>
                        <wps:cNvSpPr/>
                        <wps:spPr>
                          <a:xfrm>
                            <a:off x="238173" y="104725"/>
                            <a:ext cx="47631" cy="19046"/>
                          </a:xfrm>
                          <a:custGeom>
                            <a:avLst/>
                            <a:gdLst>
                              <a:gd name="f0" fmla="val w"/>
                              <a:gd name="f1" fmla="val h"/>
                              <a:gd name="f2" fmla="val 0"/>
                              <a:gd name="f3" fmla="val 47633"/>
                              <a:gd name="f4" fmla="val 19050"/>
                              <a:gd name="f5" fmla="val 12702"/>
                              <a:gd name="f6" fmla="val 9525"/>
                              <a:gd name="f7" fmla="val 6351"/>
                              <a:gd name="f8" fmla="val 3175"/>
                              <a:gd name="f9" fmla="val 6350"/>
                              <a:gd name="f10" fmla="val 12700"/>
                              <a:gd name="f11" fmla="val 3176"/>
                              <a:gd name="f12" fmla="val 28580"/>
                              <a:gd name="f13" fmla="val 44458"/>
                              <a:gd name="f14" fmla="val 15875"/>
                              <a:gd name="f15" fmla="*/ f0 1 47633"/>
                              <a:gd name="f16" fmla="*/ f1 1 19050"/>
                              <a:gd name="f17" fmla="val f2"/>
                              <a:gd name="f18" fmla="val f3"/>
                              <a:gd name="f19" fmla="val f4"/>
                              <a:gd name="f20" fmla="+- f19 0 f17"/>
                              <a:gd name="f21" fmla="+- f18 0 f17"/>
                              <a:gd name="f22" fmla="*/ f21 1 47633"/>
                              <a:gd name="f23" fmla="*/ f20 1 19050"/>
                              <a:gd name="f24" fmla="*/ 0 1 f22"/>
                              <a:gd name="f25" fmla="*/ 47633 1 f22"/>
                              <a:gd name="f26" fmla="*/ 0 1 f23"/>
                              <a:gd name="f27" fmla="*/ 19050 1 f23"/>
                              <a:gd name="f28" fmla="*/ f24 f15 1"/>
                              <a:gd name="f29" fmla="*/ f25 f15 1"/>
                              <a:gd name="f30" fmla="*/ f27 f16 1"/>
                              <a:gd name="f31" fmla="*/ f26 f16 1"/>
                            </a:gdLst>
                            <a:ahLst/>
                            <a:cxnLst>
                              <a:cxn ang="3cd4">
                                <a:pos x="hc" y="t"/>
                              </a:cxn>
                              <a:cxn ang="0">
                                <a:pos x="r" y="vc"/>
                              </a:cxn>
                              <a:cxn ang="cd4">
                                <a:pos x="hc" y="b"/>
                              </a:cxn>
                              <a:cxn ang="cd2">
                                <a:pos x="l" y="vc"/>
                              </a:cxn>
                            </a:cxnLst>
                            <a:rect l="f28" t="f31" r="f29" b="f30"/>
                            <a:pathLst>
                              <a:path w="47633" h="19050">
                                <a:moveTo>
                                  <a:pt x="f5" y="f6"/>
                                </a:moveTo>
                                <a:lnTo>
                                  <a:pt x="f5" y="f2"/>
                                </a:lnTo>
                                <a:lnTo>
                                  <a:pt x="f7" y="f8"/>
                                </a:lnTo>
                                <a:lnTo>
                                  <a:pt x="f2" y="f9"/>
                                </a:lnTo>
                                <a:lnTo>
                                  <a:pt x="f2" y="f10"/>
                                </a:lnTo>
                                <a:lnTo>
                                  <a:pt x="f11" y="f4"/>
                                </a:lnTo>
                                <a:lnTo>
                                  <a:pt x="f12" y="f4"/>
                                </a:lnTo>
                                <a:lnTo>
                                  <a:pt x="f13" y="f14"/>
                                </a:lnTo>
                                <a:lnTo>
                                  <a:pt x="f3" y="f14"/>
                                </a:lnTo>
                                <a:lnTo>
                                  <a:pt x="f3" y="f4"/>
                                </a:lnTo>
                              </a:path>
                            </a:pathLst>
                          </a:custGeom>
                          <a:noFill/>
                          <a:ln w="0" cap="sq">
                            <a:solidFill>
                              <a:srgbClr val="010101"/>
                            </a:solidFill>
                            <a:prstDash val="solid"/>
                            <a:miter/>
                          </a:ln>
                        </wps:spPr>
                        <wps:bodyPr lIns="0" tIns="0" rIns="0" bIns="0"/>
                      </wps:wsp>
                      <wps:wsp>
                        <wps:cNvPr id="1692419864" name="Shape 81"/>
                        <wps:cNvSpPr/>
                        <wps:spPr>
                          <a:xfrm>
                            <a:off x="263575" y="72977"/>
                            <a:ext cx="0" cy="6345"/>
                          </a:xfrm>
                          <a:custGeom>
                            <a:avLst/>
                            <a:gdLst>
                              <a:gd name="f0" fmla="val w"/>
                              <a:gd name="f1" fmla="val h"/>
                              <a:gd name="f2" fmla="val 0"/>
                              <a:gd name="f3" fmla="val 6350"/>
                              <a:gd name="f4" fmla="*/ f0 1 0"/>
                              <a:gd name="f5" fmla="*/ f1 1 6350"/>
                              <a:gd name="f6" fmla="val f2"/>
                              <a:gd name="f7" fmla="val f3"/>
                              <a:gd name="f8" fmla="+- f7 0 f6"/>
                              <a:gd name="f9" fmla="+- f6 0 f6"/>
                              <a:gd name="f10" fmla="*/ f9 1 0"/>
                              <a:gd name="f11" fmla="*/ f8 1 6350"/>
                              <a:gd name="f12" fmla="*/ 0 1 f10"/>
                              <a:gd name="f13" fmla="*/ 0 1 f11"/>
                              <a:gd name="f14" fmla="*/ 6350 1 f11"/>
                              <a:gd name="f15" fmla="*/ f12 f4 1"/>
                              <a:gd name="f16" fmla="*/ f14 f5 1"/>
                              <a:gd name="f17" fmla="*/ f13 f5 1"/>
                            </a:gdLst>
                            <a:ahLst/>
                            <a:cxnLst>
                              <a:cxn ang="3cd4">
                                <a:pos x="hc" y="t"/>
                              </a:cxn>
                              <a:cxn ang="0">
                                <a:pos x="r" y="vc"/>
                              </a:cxn>
                              <a:cxn ang="cd4">
                                <a:pos x="hc" y="b"/>
                              </a:cxn>
                              <a:cxn ang="cd2">
                                <a:pos x="l" y="vc"/>
                              </a:cxn>
                            </a:cxnLst>
                            <a:rect l="f15" t="f17" r="f15" b="f16"/>
                            <a:pathLst>
                              <a:path h="6350">
                                <a:moveTo>
                                  <a:pt x="f2" y="f2"/>
                                </a:moveTo>
                                <a:lnTo>
                                  <a:pt x="f2" y="f3"/>
                                </a:lnTo>
                              </a:path>
                            </a:pathLst>
                          </a:custGeom>
                          <a:noFill/>
                          <a:ln w="0" cap="sq">
                            <a:solidFill>
                              <a:srgbClr val="010101"/>
                            </a:solidFill>
                            <a:prstDash val="solid"/>
                            <a:miter/>
                          </a:ln>
                        </wps:spPr>
                        <wps:bodyPr lIns="0" tIns="0" rIns="0" bIns="0"/>
                      </wps:wsp>
                      <wps:wsp>
                        <wps:cNvPr id="159472035" name="Shape 82"/>
                        <wps:cNvSpPr/>
                        <wps:spPr>
                          <a:xfrm>
                            <a:off x="260402" y="79323"/>
                            <a:ext cx="3172" cy="19046"/>
                          </a:xfrm>
                          <a:custGeom>
                            <a:avLst/>
                            <a:gdLst>
                              <a:gd name="f0" fmla="val w"/>
                              <a:gd name="f1" fmla="val h"/>
                              <a:gd name="f2" fmla="val 0"/>
                              <a:gd name="f3" fmla="val 3176"/>
                              <a:gd name="f4" fmla="val 19050"/>
                              <a:gd name="f5" fmla="val 3175"/>
                              <a:gd name="f6" fmla="val 15875"/>
                              <a:gd name="f7" fmla="*/ f0 1 3176"/>
                              <a:gd name="f8" fmla="*/ f1 1 19050"/>
                              <a:gd name="f9" fmla="val f2"/>
                              <a:gd name="f10" fmla="val f3"/>
                              <a:gd name="f11" fmla="val f4"/>
                              <a:gd name="f12" fmla="+- f11 0 f9"/>
                              <a:gd name="f13" fmla="+- f10 0 f9"/>
                              <a:gd name="f14" fmla="*/ f13 1 3176"/>
                              <a:gd name="f15" fmla="*/ f12 1 19050"/>
                              <a:gd name="f16" fmla="*/ 0 1 f14"/>
                              <a:gd name="f17" fmla="*/ 3176 1 f14"/>
                              <a:gd name="f18" fmla="*/ 0 1 f15"/>
                              <a:gd name="f19" fmla="*/ 19050 1 f15"/>
                              <a:gd name="f20" fmla="*/ f16 f7 1"/>
                              <a:gd name="f21" fmla="*/ f17 f7 1"/>
                              <a:gd name="f22" fmla="*/ f19 f8 1"/>
                              <a:gd name="f23" fmla="*/ f18 f8 1"/>
                            </a:gdLst>
                            <a:ahLst/>
                            <a:cxnLst>
                              <a:cxn ang="3cd4">
                                <a:pos x="hc" y="t"/>
                              </a:cxn>
                              <a:cxn ang="0">
                                <a:pos x="r" y="vc"/>
                              </a:cxn>
                              <a:cxn ang="cd4">
                                <a:pos x="hc" y="b"/>
                              </a:cxn>
                              <a:cxn ang="cd2">
                                <a:pos x="l" y="vc"/>
                              </a:cxn>
                            </a:cxnLst>
                            <a:rect l="f20" t="f23" r="f21" b="f22"/>
                            <a:pathLst>
                              <a:path w="3176" h="19050">
                                <a:moveTo>
                                  <a:pt x="f2" y="f2"/>
                                </a:moveTo>
                                <a:lnTo>
                                  <a:pt x="f3" y="f5"/>
                                </a:lnTo>
                                <a:lnTo>
                                  <a:pt x="f3" y="f4"/>
                                </a:lnTo>
                                <a:lnTo>
                                  <a:pt x="f2" y="f6"/>
                                </a:lnTo>
                              </a:path>
                            </a:pathLst>
                          </a:custGeom>
                          <a:noFill/>
                          <a:ln w="0" cap="sq">
                            <a:solidFill>
                              <a:srgbClr val="010101"/>
                            </a:solidFill>
                            <a:prstDash val="solid"/>
                            <a:miter/>
                          </a:ln>
                        </wps:spPr>
                        <wps:bodyPr lIns="0" tIns="0" rIns="0" bIns="0"/>
                      </wps:wsp>
                      <wps:wsp>
                        <wps:cNvPr id="1329345920" name="Shape 83"/>
                        <wps:cNvSpPr/>
                        <wps:spPr>
                          <a:xfrm>
                            <a:off x="260402" y="85669"/>
                            <a:ext cx="3172" cy="6345"/>
                          </a:xfrm>
                          <a:custGeom>
                            <a:avLst/>
                            <a:gdLst>
                              <a:gd name="f0" fmla="val w"/>
                              <a:gd name="f1" fmla="val h"/>
                              <a:gd name="f2" fmla="val 0"/>
                              <a:gd name="f3" fmla="val 3176"/>
                              <a:gd name="f4" fmla="val 6350"/>
                              <a:gd name="f5" fmla="*/ f0 1 3176"/>
                              <a:gd name="f6" fmla="*/ f1 1 6350"/>
                              <a:gd name="f7" fmla="val f2"/>
                              <a:gd name="f8" fmla="val f3"/>
                              <a:gd name="f9" fmla="val f4"/>
                              <a:gd name="f10" fmla="+- f9 0 f7"/>
                              <a:gd name="f11" fmla="+- f8 0 f7"/>
                              <a:gd name="f12" fmla="*/ f11 1 3176"/>
                              <a:gd name="f13" fmla="*/ f10 1 6350"/>
                              <a:gd name="f14" fmla="*/ 0 1 f12"/>
                              <a:gd name="f15" fmla="*/ 3176 1 f12"/>
                              <a:gd name="f16" fmla="*/ 0 1 f13"/>
                              <a:gd name="f17" fmla="*/ 6350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3176" h="6350">
                                <a:moveTo>
                                  <a:pt x="f2" y="f2"/>
                                </a:moveTo>
                                <a:lnTo>
                                  <a:pt x="f3" y="f4"/>
                                </a:lnTo>
                              </a:path>
                            </a:pathLst>
                          </a:custGeom>
                          <a:noFill/>
                          <a:ln w="0" cap="sq">
                            <a:solidFill>
                              <a:srgbClr val="010101"/>
                            </a:solidFill>
                            <a:prstDash val="solid"/>
                            <a:miter/>
                          </a:ln>
                        </wps:spPr>
                        <wps:bodyPr lIns="0" tIns="0" rIns="0" bIns="0"/>
                      </wps:wsp>
                      <wps:wsp>
                        <wps:cNvPr id="492289616" name="Shape 84"/>
                        <wps:cNvSpPr/>
                        <wps:spPr>
                          <a:xfrm>
                            <a:off x="260402" y="101543"/>
                            <a:ext cx="6355" cy="6345"/>
                          </a:xfrm>
                          <a:custGeom>
                            <a:avLst/>
                            <a:gdLst>
                              <a:gd name="f0" fmla="val w"/>
                              <a:gd name="f1" fmla="val h"/>
                              <a:gd name="f2" fmla="val 0"/>
                              <a:gd name="f3" fmla="val 6351"/>
                              <a:gd name="f4" fmla="val 6350"/>
                              <a:gd name="f5" fmla="val 3175"/>
                              <a:gd name="f6" fmla="*/ f0 1 6351"/>
                              <a:gd name="f7" fmla="*/ f1 1 6350"/>
                              <a:gd name="f8" fmla="val f2"/>
                              <a:gd name="f9" fmla="val f3"/>
                              <a:gd name="f10" fmla="val f4"/>
                              <a:gd name="f11" fmla="+- f10 0 f8"/>
                              <a:gd name="f12" fmla="+- f9 0 f8"/>
                              <a:gd name="f13" fmla="*/ f12 1 6351"/>
                              <a:gd name="f14" fmla="*/ f11 1 6350"/>
                              <a:gd name="f15" fmla="*/ 0 1 f13"/>
                              <a:gd name="f16" fmla="*/ 6351 1 f13"/>
                              <a:gd name="f17" fmla="*/ 0 1 f14"/>
                              <a:gd name="f18" fmla="*/ 6350 1 f14"/>
                              <a:gd name="f19" fmla="*/ f15 f6 1"/>
                              <a:gd name="f20" fmla="*/ f16 f6 1"/>
                              <a:gd name="f21" fmla="*/ f18 f7 1"/>
                              <a:gd name="f22" fmla="*/ f17 f7 1"/>
                            </a:gdLst>
                            <a:ahLst/>
                            <a:cxnLst>
                              <a:cxn ang="3cd4">
                                <a:pos x="hc" y="t"/>
                              </a:cxn>
                              <a:cxn ang="0">
                                <a:pos x="r" y="vc"/>
                              </a:cxn>
                              <a:cxn ang="cd4">
                                <a:pos x="hc" y="b"/>
                              </a:cxn>
                              <a:cxn ang="cd2">
                                <a:pos x="l" y="vc"/>
                              </a:cxn>
                            </a:cxnLst>
                            <a:rect l="f19" t="f22" r="f20" b="f21"/>
                            <a:pathLst>
                              <a:path w="6351" h="6350">
                                <a:moveTo>
                                  <a:pt x="f2" y="f2"/>
                                </a:moveTo>
                                <a:lnTo>
                                  <a:pt x="f3" y="f5"/>
                                </a:lnTo>
                                <a:lnTo>
                                  <a:pt x="f3" y="f4"/>
                                </a:lnTo>
                              </a:path>
                            </a:pathLst>
                          </a:custGeom>
                          <a:noFill/>
                          <a:ln w="0" cap="sq">
                            <a:solidFill>
                              <a:srgbClr val="010101"/>
                            </a:solidFill>
                            <a:prstDash val="solid"/>
                            <a:miter/>
                          </a:ln>
                        </wps:spPr>
                        <wps:bodyPr lIns="0" tIns="0" rIns="0" bIns="0"/>
                      </wps:wsp>
                      <wps:wsp>
                        <wps:cNvPr id="1812669328" name="Shape 85"/>
                        <wps:cNvSpPr/>
                        <wps:spPr>
                          <a:xfrm>
                            <a:off x="269921" y="76150"/>
                            <a:ext cx="0" cy="38103"/>
                          </a:xfrm>
                          <a:custGeom>
                            <a:avLst/>
                            <a:gdLst>
                              <a:gd name="f0" fmla="val w"/>
                              <a:gd name="f1" fmla="val h"/>
                              <a:gd name="f2" fmla="val 0"/>
                              <a:gd name="f3" fmla="val 38100"/>
                              <a:gd name="f4" fmla="*/ f0 1 0"/>
                              <a:gd name="f5" fmla="*/ f1 1 38100"/>
                              <a:gd name="f6" fmla="val f2"/>
                              <a:gd name="f7" fmla="val f3"/>
                              <a:gd name="f8" fmla="+- f7 0 f6"/>
                              <a:gd name="f9" fmla="+- f6 0 f6"/>
                              <a:gd name="f10" fmla="*/ f9 1 0"/>
                              <a:gd name="f11" fmla="*/ f8 1 38100"/>
                              <a:gd name="f12" fmla="*/ 0 1 f10"/>
                              <a:gd name="f13" fmla="*/ 0 1 f11"/>
                              <a:gd name="f14" fmla="*/ 38100 1 f11"/>
                              <a:gd name="f15" fmla="*/ f12 f4 1"/>
                              <a:gd name="f16" fmla="*/ f14 f5 1"/>
                              <a:gd name="f17" fmla="*/ f13 f5 1"/>
                            </a:gdLst>
                            <a:ahLst/>
                            <a:cxnLst>
                              <a:cxn ang="3cd4">
                                <a:pos x="hc" y="t"/>
                              </a:cxn>
                              <a:cxn ang="0">
                                <a:pos x="r" y="vc"/>
                              </a:cxn>
                              <a:cxn ang="cd4">
                                <a:pos x="hc" y="b"/>
                              </a:cxn>
                              <a:cxn ang="cd2">
                                <a:pos x="l" y="vc"/>
                              </a:cxn>
                            </a:cxnLst>
                            <a:rect l="f15" t="f17" r="f15" b="f16"/>
                            <a:pathLst>
                              <a:path h="38100">
                                <a:moveTo>
                                  <a:pt x="f2" y="f2"/>
                                </a:moveTo>
                                <a:lnTo>
                                  <a:pt x="f2" y="f2"/>
                                </a:lnTo>
                                <a:lnTo>
                                  <a:pt x="f2" y="f3"/>
                                </a:lnTo>
                              </a:path>
                            </a:pathLst>
                          </a:custGeom>
                          <a:noFill/>
                          <a:ln w="0" cap="sq">
                            <a:solidFill>
                              <a:srgbClr val="010101"/>
                            </a:solidFill>
                            <a:prstDash val="solid"/>
                            <a:miter/>
                          </a:ln>
                        </wps:spPr>
                        <wps:bodyPr lIns="0" tIns="0" rIns="0" bIns="0"/>
                      </wps:wsp>
                      <wps:wsp>
                        <wps:cNvPr id="115156695" name="Shape 86"/>
                        <wps:cNvSpPr/>
                        <wps:spPr>
                          <a:xfrm>
                            <a:off x="269921" y="76150"/>
                            <a:ext cx="12701" cy="6345"/>
                          </a:xfrm>
                          <a:custGeom>
                            <a:avLst/>
                            <a:gdLst>
                              <a:gd name="f0" fmla="val w"/>
                              <a:gd name="f1" fmla="val h"/>
                              <a:gd name="f2" fmla="val 0"/>
                              <a:gd name="f3" fmla="val 12702"/>
                              <a:gd name="f4" fmla="val 6350"/>
                              <a:gd name="f5" fmla="val 6351"/>
                              <a:gd name="f6" fmla="*/ f0 1 12702"/>
                              <a:gd name="f7" fmla="*/ f1 1 6350"/>
                              <a:gd name="f8" fmla="val f2"/>
                              <a:gd name="f9" fmla="val f3"/>
                              <a:gd name="f10" fmla="val f4"/>
                              <a:gd name="f11" fmla="+- f10 0 f8"/>
                              <a:gd name="f12" fmla="+- f9 0 f8"/>
                              <a:gd name="f13" fmla="*/ f12 1 12702"/>
                              <a:gd name="f14" fmla="*/ f11 1 6350"/>
                              <a:gd name="f15" fmla="*/ 0 1 f13"/>
                              <a:gd name="f16" fmla="*/ 12702 1 f13"/>
                              <a:gd name="f17" fmla="*/ 0 1 f14"/>
                              <a:gd name="f18" fmla="*/ 6350 1 f14"/>
                              <a:gd name="f19" fmla="*/ f15 f6 1"/>
                              <a:gd name="f20" fmla="*/ f16 f6 1"/>
                              <a:gd name="f21" fmla="*/ f18 f7 1"/>
                              <a:gd name="f22" fmla="*/ f17 f7 1"/>
                            </a:gdLst>
                            <a:ahLst/>
                            <a:cxnLst>
                              <a:cxn ang="3cd4">
                                <a:pos x="hc" y="t"/>
                              </a:cxn>
                              <a:cxn ang="0">
                                <a:pos x="r" y="vc"/>
                              </a:cxn>
                              <a:cxn ang="cd4">
                                <a:pos x="hc" y="b"/>
                              </a:cxn>
                              <a:cxn ang="cd2">
                                <a:pos x="l" y="vc"/>
                              </a:cxn>
                            </a:cxnLst>
                            <a:rect l="f19" t="f22" r="f20" b="f21"/>
                            <a:pathLst>
                              <a:path w="12702" h="6350">
                                <a:moveTo>
                                  <a:pt x="f2" y="f4"/>
                                </a:moveTo>
                                <a:lnTo>
                                  <a:pt x="f2" y="f4"/>
                                </a:lnTo>
                                <a:lnTo>
                                  <a:pt x="f5" y="f2"/>
                                </a:lnTo>
                                <a:lnTo>
                                  <a:pt x="f3" y="f2"/>
                                </a:lnTo>
                              </a:path>
                            </a:pathLst>
                          </a:custGeom>
                          <a:noFill/>
                          <a:ln w="0" cap="sq">
                            <a:solidFill>
                              <a:srgbClr val="010101"/>
                            </a:solidFill>
                            <a:prstDash val="solid"/>
                            <a:miter/>
                          </a:ln>
                        </wps:spPr>
                        <wps:bodyPr lIns="0" tIns="0" rIns="0" bIns="0"/>
                      </wps:wsp>
                      <wps:wsp>
                        <wps:cNvPr id="838123746" name="Shape 87"/>
                        <wps:cNvSpPr/>
                        <wps:spPr>
                          <a:xfrm>
                            <a:off x="269921" y="82496"/>
                            <a:ext cx="9528" cy="6345"/>
                          </a:xfrm>
                          <a:custGeom>
                            <a:avLst/>
                            <a:gdLst>
                              <a:gd name="f0" fmla="val w"/>
                              <a:gd name="f1" fmla="val h"/>
                              <a:gd name="f2" fmla="val 0"/>
                              <a:gd name="f3" fmla="val 9527"/>
                              <a:gd name="f4" fmla="val 6350"/>
                              <a:gd name="f5" fmla="val 6351"/>
                              <a:gd name="f6" fmla="val 3175"/>
                              <a:gd name="f7" fmla="*/ f0 1 9527"/>
                              <a:gd name="f8" fmla="*/ f1 1 6350"/>
                              <a:gd name="f9" fmla="val f2"/>
                              <a:gd name="f10" fmla="val f3"/>
                              <a:gd name="f11" fmla="val f4"/>
                              <a:gd name="f12" fmla="+- f11 0 f9"/>
                              <a:gd name="f13" fmla="+- f10 0 f9"/>
                              <a:gd name="f14" fmla="*/ f13 1 9527"/>
                              <a:gd name="f15" fmla="*/ f12 1 6350"/>
                              <a:gd name="f16" fmla="*/ 0 1 f14"/>
                              <a:gd name="f17" fmla="*/ 9527 1 f14"/>
                              <a:gd name="f18" fmla="*/ 0 1 f15"/>
                              <a:gd name="f19" fmla="*/ 6350 1 f15"/>
                              <a:gd name="f20" fmla="*/ f16 f7 1"/>
                              <a:gd name="f21" fmla="*/ f17 f7 1"/>
                              <a:gd name="f22" fmla="*/ f19 f8 1"/>
                              <a:gd name="f23" fmla="*/ f18 f8 1"/>
                            </a:gdLst>
                            <a:ahLst/>
                            <a:cxnLst>
                              <a:cxn ang="3cd4">
                                <a:pos x="hc" y="t"/>
                              </a:cxn>
                              <a:cxn ang="0">
                                <a:pos x="r" y="vc"/>
                              </a:cxn>
                              <a:cxn ang="cd4">
                                <a:pos x="hc" y="b"/>
                              </a:cxn>
                              <a:cxn ang="cd2">
                                <a:pos x="l" y="vc"/>
                              </a:cxn>
                            </a:cxnLst>
                            <a:rect l="f20" t="f23" r="f21" b="f22"/>
                            <a:pathLst>
                              <a:path w="9527" h="6350">
                                <a:moveTo>
                                  <a:pt x="f2" y="f4"/>
                                </a:moveTo>
                                <a:lnTo>
                                  <a:pt x="f2" y="f4"/>
                                </a:lnTo>
                                <a:lnTo>
                                  <a:pt x="f5" y="f6"/>
                                </a:lnTo>
                                <a:lnTo>
                                  <a:pt x="f3" y="f2"/>
                                </a:lnTo>
                              </a:path>
                            </a:pathLst>
                          </a:custGeom>
                          <a:noFill/>
                          <a:ln w="0" cap="sq">
                            <a:solidFill>
                              <a:srgbClr val="010101"/>
                            </a:solidFill>
                            <a:prstDash val="solid"/>
                            <a:miter/>
                          </a:ln>
                        </wps:spPr>
                        <wps:bodyPr lIns="0" tIns="0" rIns="0" bIns="0"/>
                      </wps:wsp>
                      <wps:wsp>
                        <wps:cNvPr id="1986051745" name="Shape 88"/>
                        <wps:cNvSpPr/>
                        <wps:spPr>
                          <a:xfrm>
                            <a:off x="266748" y="92024"/>
                            <a:ext cx="12701" cy="6345"/>
                          </a:xfrm>
                          <a:custGeom>
                            <a:avLst/>
                            <a:gdLst>
                              <a:gd name="f0" fmla="val w"/>
                              <a:gd name="f1" fmla="val h"/>
                              <a:gd name="f2" fmla="val 0"/>
                              <a:gd name="f3" fmla="val 12702"/>
                              <a:gd name="f4" fmla="val 6350"/>
                              <a:gd name="f5" fmla="val 9527"/>
                              <a:gd name="f6" fmla="*/ f0 1 12702"/>
                              <a:gd name="f7" fmla="*/ f1 1 6350"/>
                              <a:gd name="f8" fmla="val f2"/>
                              <a:gd name="f9" fmla="val f3"/>
                              <a:gd name="f10" fmla="val f4"/>
                              <a:gd name="f11" fmla="+- f10 0 f8"/>
                              <a:gd name="f12" fmla="+- f9 0 f8"/>
                              <a:gd name="f13" fmla="*/ f12 1 12702"/>
                              <a:gd name="f14" fmla="*/ f11 1 6350"/>
                              <a:gd name="f15" fmla="*/ 0 1 f13"/>
                              <a:gd name="f16" fmla="*/ 12702 1 f13"/>
                              <a:gd name="f17" fmla="*/ 0 1 f14"/>
                              <a:gd name="f18" fmla="*/ 6350 1 f14"/>
                              <a:gd name="f19" fmla="*/ f15 f6 1"/>
                              <a:gd name="f20" fmla="*/ f16 f6 1"/>
                              <a:gd name="f21" fmla="*/ f18 f7 1"/>
                              <a:gd name="f22" fmla="*/ f17 f7 1"/>
                            </a:gdLst>
                            <a:ahLst/>
                            <a:cxnLst>
                              <a:cxn ang="3cd4">
                                <a:pos x="hc" y="t"/>
                              </a:cxn>
                              <a:cxn ang="0">
                                <a:pos x="r" y="vc"/>
                              </a:cxn>
                              <a:cxn ang="cd4">
                                <a:pos x="hc" y="b"/>
                              </a:cxn>
                              <a:cxn ang="cd2">
                                <a:pos x="l" y="vc"/>
                              </a:cxn>
                            </a:cxnLst>
                            <a:rect l="f19" t="f22" r="f20" b="f21"/>
                            <a:pathLst>
                              <a:path w="12702" h="6350">
                                <a:moveTo>
                                  <a:pt x="f2" y="f4"/>
                                </a:moveTo>
                                <a:lnTo>
                                  <a:pt x="f2" y="f4"/>
                                </a:lnTo>
                                <a:lnTo>
                                  <a:pt x="f5" y="f2"/>
                                </a:lnTo>
                                <a:lnTo>
                                  <a:pt x="f3" y="f2"/>
                                </a:lnTo>
                              </a:path>
                            </a:pathLst>
                          </a:custGeom>
                          <a:noFill/>
                          <a:ln w="0" cap="sq">
                            <a:solidFill>
                              <a:srgbClr val="010101"/>
                            </a:solidFill>
                            <a:prstDash val="solid"/>
                            <a:miter/>
                          </a:ln>
                        </wps:spPr>
                        <wps:bodyPr lIns="0" tIns="0" rIns="0" bIns="0"/>
                      </wps:wsp>
                      <wps:wsp>
                        <wps:cNvPr id="659819180" name="Shape 89"/>
                        <wps:cNvSpPr/>
                        <wps:spPr>
                          <a:xfrm>
                            <a:off x="269921" y="98370"/>
                            <a:ext cx="9528" cy="6345"/>
                          </a:xfrm>
                          <a:custGeom>
                            <a:avLst/>
                            <a:gdLst>
                              <a:gd name="f0" fmla="val w"/>
                              <a:gd name="f1" fmla="val h"/>
                              <a:gd name="f2" fmla="val 0"/>
                              <a:gd name="f3" fmla="val 9527"/>
                              <a:gd name="f4" fmla="val 6350"/>
                              <a:gd name="f5" fmla="val 6351"/>
                              <a:gd name="f6" fmla="*/ f0 1 9527"/>
                              <a:gd name="f7" fmla="*/ f1 1 6350"/>
                              <a:gd name="f8" fmla="val f2"/>
                              <a:gd name="f9" fmla="val f3"/>
                              <a:gd name="f10" fmla="val f4"/>
                              <a:gd name="f11" fmla="+- f10 0 f8"/>
                              <a:gd name="f12" fmla="+- f9 0 f8"/>
                              <a:gd name="f13" fmla="*/ f12 1 9527"/>
                              <a:gd name="f14" fmla="*/ f11 1 6350"/>
                              <a:gd name="f15" fmla="*/ 0 1 f13"/>
                              <a:gd name="f16" fmla="*/ 9527 1 f13"/>
                              <a:gd name="f17" fmla="*/ 0 1 f14"/>
                              <a:gd name="f18" fmla="*/ 6350 1 f14"/>
                              <a:gd name="f19" fmla="*/ f15 f6 1"/>
                              <a:gd name="f20" fmla="*/ f16 f6 1"/>
                              <a:gd name="f21" fmla="*/ f18 f7 1"/>
                              <a:gd name="f22" fmla="*/ f17 f7 1"/>
                            </a:gdLst>
                            <a:ahLst/>
                            <a:cxnLst>
                              <a:cxn ang="3cd4">
                                <a:pos x="hc" y="t"/>
                              </a:cxn>
                              <a:cxn ang="0">
                                <a:pos x="r" y="vc"/>
                              </a:cxn>
                              <a:cxn ang="cd4">
                                <a:pos x="hc" y="b"/>
                              </a:cxn>
                              <a:cxn ang="cd2">
                                <a:pos x="l" y="vc"/>
                              </a:cxn>
                            </a:cxnLst>
                            <a:rect l="f19" t="f22" r="f20" b="f21"/>
                            <a:pathLst>
                              <a:path w="9527" h="6350">
                                <a:moveTo>
                                  <a:pt x="f2" y="f4"/>
                                </a:moveTo>
                                <a:lnTo>
                                  <a:pt x="f2" y="f4"/>
                                </a:lnTo>
                                <a:lnTo>
                                  <a:pt x="f5" y="f2"/>
                                </a:lnTo>
                                <a:lnTo>
                                  <a:pt x="f3" y="f2"/>
                                </a:lnTo>
                              </a:path>
                            </a:pathLst>
                          </a:custGeom>
                          <a:noFill/>
                          <a:ln w="0" cap="sq">
                            <a:solidFill>
                              <a:srgbClr val="010101"/>
                            </a:solidFill>
                            <a:prstDash val="solid"/>
                            <a:miter/>
                          </a:ln>
                        </wps:spPr>
                        <wps:bodyPr lIns="0" tIns="0" rIns="0" bIns="0"/>
                      </wps:wsp>
                      <wps:wsp>
                        <wps:cNvPr id="748375843" name="Shape 90"/>
                        <wps:cNvSpPr/>
                        <wps:spPr>
                          <a:xfrm>
                            <a:off x="266748" y="123772"/>
                            <a:ext cx="3172" cy="9528"/>
                          </a:xfrm>
                          <a:custGeom>
                            <a:avLst/>
                            <a:gdLst>
                              <a:gd name="f0" fmla="val w"/>
                              <a:gd name="f1" fmla="val h"/>
                              <a:gd name="f2" fmla="val 0"/>
                              <a:gd name="f3" fmla="val 3176"/>
                              <a:gd name="f4" fmla="val 9525"/>
                              <a:gd name="f5" fmla="val 6350"/>
                              <a:gd name="f6" fmla="*/ f0 1 3176"/>
                              <a:gd name="f7" fmla="*/ f1 1 9525"/>
                              <a:gd name="f8" fmla="val f2"/>
                              <a:gd name="f9" fmla="val f3"/>
                              <a:gd name="f10" fmla="val f4"/>
                              <a:gd name="f11" fmla="+- f10 0 f8"/>
                              <a:gd name="f12" fmla="+- f9 0 f8"/>
                              <a:gd name="f13" fmla="*/ f12 1 3176"/>
                              <a:gd name="f14" fmla="*/ f11 1 9525"/>
                              <a:gd name="f15" fmla="*/ 0 1 f13"/>
                              <a:gd name="f16" fmla="*/ 3176 1 f13"/>
                              <a:gd name="f17" fmla="*/ 0 1 f14"/>
                              <a:gd name="f18" fmla="*/ 9525 1 f14"/>
                              <a:gd name="f19" fmla="*/ f15 f6 1"/>
                              <a:gd name="f20" fmla="*/ f16 f6 1"/>
                              <a:gd name="f21" fmla="*/ f18 f7 1"/>
                              <a:gd name="f22" fmla="*/ f17 f7 1"/>
                            </a:gdLst>
                            <a:ahLst/>
                            <a:cxnLst>
                              <a:cxn ang="3cd4">
                                <a:pos x="hc" y="t"/>
                              </a:cxn>
                              <a:cxn ang="0">
                                <a:pos x="r" y="vc"/>
                              </a:cxn>
                              <a:cxn ang="cd4">
                                <a:pos x="hc" y="b"/>
                              </a:cxn>
                              <a:cxn ang="cd2">
                                <a:pos x="l" y="vc"/>
                              </a:cxn>
                            </a:cxnLst>
                            <a:rect l="f19" t="f22" r="f20" b="f21"/>
                            <a:pathLst>
                              <a:path w="3176" h="9525">
                                <a:moveTo>
                                  <a:pt x="f3" y="f2"/>
                                </a:moveTo>
                                <a:lnTo>
                                  <a:pt x="f3" y="f5"/>
                                </a:lnTo>
                                <a:lnTo>
                                  <a:pt x="f2" y="f4"/>
                                </a:lnTo>
                                <a:lnTo>
                                  <a:pt x="f2" y="f2"/>
                                </a:lnTo>
                              </a:path>
                            </a:pathLst>
                          </a:custGeom>
                          <a:noFill/>
                          <a:ln w="0" cap="sq">
                            <a:solidFill>
                              <a:srgbClr val="010101"/>
                            </a:solidFill>
                            <a:prstDash val="solid"/>
                            <a:miter/>
                          </a:ln>
                        </wps:spPr>
                        <wps:bodyPr lIns="0" tIns="0" rIns="0" bIns="0"/>
                      </wps:wsp>
                      <wps:wsp>
                        <wps:cNvPr id="591003263" name="Shape 91"/>
                        <wps:cNvSpPr/>
                        <wps:spPr>
                          <a:xfrm>
                            <a:off x="130201" y="18991"/>
                            <a:ext cx="38103" cy="53977"/>
                          </a:xfrm>
                          <a:custGeom>
                            <a:avLst/>
                            <a:gdLst>
                              <a:gd name="f0" fmla="val w"/>
                              <a:gd name="f1" fmla="val h"/>
                              <a:gd name="f2" fmla="val 0"/>
                              <a:gd name="f3" fmla="val 38107"/>
                              <a:gd name="f4" fmla="val 53975"/>
                              <a:gd name="f5" fmla="val 22229"/>
                              <a:gd name="f6" fmla="val 28580"/>
                              <a:gd name="f7" fmla="val 3175"/>
                              <a:gd name="f8" fmla="val 9525"/>
                              <a:gd name="f9" fmla="val 6350"/>
                              <a:gd name="f10" fmla="val 34931"/>
                              <a:gd name="f11" fmla="val 15875"/>
                              <a:gd name="f12" fmla="val 31755"/>
                              <a:gd name="f13" fmla="val 22225"/>
                              <a:gd name="f14" fmla="val 31750"/>
                              <a:gd name="f15" fmla="val 34925"/>
                              <a:gd name="f16" fmla="val 28575"/>
                              <a:gd name="f17" fmla="val 25400"/>
                              <a:gd name="f18" fmla="val 25404"/>
                              <a:gd name="f19" fmla="val 41275"/>
                              <a:gd name="f20" fmla="val 19053"/>
                              <a:gd name="f21" fmla="val 6351"/>
                              <a:gd name="f22" fmla="val 47625"/>
                              <a:gd name="f23" fmla="val 3176"/>
                              <a:gd name="f24" fmla="val 44450"/>
                              <a:gd name="f25" fmla="val 9527"/>
                              <a:gd name="f26" fmla="val 12700"/>
                              <a:gd name="f27" fmla="val 15878"/>
                              <a:gd name="f28" fmla="*/ f0 1 38107"/>
                              <a:gd name="f29" fmla="*/ f1 1 53975"/>
                              <a:gd name="f30" fmla="val f2"/>
                              <a:gd name="f31" fmla="val f3"/>
                              <a:gd name="f32" fmla="val f4"/>
                              <a:gd name="f33" fmla="+- f32 0 f30"/>
                              <a:gd name="f34" fmla="+- f31 0 f30"/>
                              <a:gd name="f35" fmla="*/ f34 1 38107"/>
                              <a:gd name="f36" fmla="*/ f33 1 53975"/>
                              <a:gd name="f37" fmla="*/ 0 1 f35"/>
                              <a:gd name="f38" fmla="*/ 38107 1 f35"/>
                              <a:gd name="f39" fmla="*/ 0 1 f36"/>
                              <a:gd name="f40" fmla="*/ 53975 1 f36"/>
                              <a:gd name="f41" fmla="*/ f37 f28 1"/>
                              <a:gd name="f42" fmla="*/ f38 f28 1"/>
                              <a:gd name="f43" fmla="*/ f40 f29 1"/>
                              <a:gd name="f44" fmla="*/ f39 f29 1"/>
                            </a:gdLst>
                            <a:ahLst/>
                            <a:cxnLst>
                              <a:cxn ang="3cd4">
                                <a:pos x="hc" y="t"/>
                              </a:cxn>
                              <a:cxn ang="0">
                                <a:pos x="r" y="vc"/>
                              </a:cxn>
                              <a:cxn ang="cd4">
                                <a:pos x="hc" y="b"/>
                              </a:cxn>
                              <a:cxn ang="cd2">
                                <a:pos x="l" y="vc"/>
                              </a:cxn>
                            </a:cxnLst>
                            <a:rect l="f41" t="f44" r="f42" b="f43"/>
                            <a:pathLst>
                              <a:path w="38107" h="53975">
                                <a:moveTo>
                                  <a:pt x="f5" y="f2"/>
                                </a:moveTo>
                                <a:lnTo>
                                  <a:pt x="f5" y="f2"/>
                                </a:lnTo>
                                <a:lnTo>
                                  <a:pt x="f6" y="f7"/>
                                </a:lnTo>
                                <a:lnTo>
                                  <a:pt x="f6" y="f8"/>
                                </a:lnTo>
                                <a:lnTo>
                                  <a:pt x="f6" y="f9"/>
                                </a:lnTo>
                                <a:lnTo>
                                  <a:pt x="f10" y="f9"/>
                                </a:lnTo>
                                <a:lnTo>
                                  <a:pt x="f10" y="f11"/>
                                </a:lnTo>
                                <a:lnTo>
                                  <a:pt x="f12" y="f13"/>
                                </a:lnTo>
                                <a:lnTo>
                                  <a:pt x="f3" y="f13"/>
                                </a:lnTo>
                                <a:lnTo>
                                  <a:pt x="f3" y="f14"/>
                                </a:lnTo>
                                <a:lnTo>
                                  <a:pt x="f10" y="f15"/>
                                </a:lnTo>
                                <a:lnTo>
                                  <a:pt x="f6" y="f15"/>
                                </a:lnTo>
                                <a:lnTo>
                                  <a:pt x="f12" y="f16"/>
                                </a:lnTo>
                                <a:lnTo>
                                  <a:pt x="f10" y="f16"/>
                                </a:lnTo>
                                <a:lnTo>
                                  <a:pt x="f10" y="f17"/>
                                </a:lnTo>
                                <a:lnTo>
                                  <a:pt x="f12" y="f17"/>
                                </a:lnTo>
                                <a:lnTo>
                                  <a:pt x="f12" y="f16"/>
                                </a:lnTo>
                                <a:lnTo>
                                  <a:pt x="f6" y="f15"/>
                                </a:lnTo>
                                <a:lnTo>
                                  <a:pt x="f5" y="f15"/>
                                </a:lnTo>
                                <a:lnTo>
                                  <a:pt x="f18" y="f15"/>
                                </a:lnTo>
                                <a:lnTo>
                                  <a:pt x="f5" y="f19"/>
                                </a:lnTo>
                                <a:lnTo>
                                  <a:pt x="f20" y="f4"/>
                                </a:lnTo>
                                <a:lnTo>
                                  <a:pt x="f21" y="f22"/>
                                </a:lnTo>
                                <a:lnTo>
                                  <a:pt x="f23" y="f24"/>
                                </a:lnTo>
                                <a:lnTo>
                                  <a:pt x="f21" y="f15"/>
                                </a:lnTo>
                                <a:lnTo>
                                  <a:pt x="f21" y="f16"/>
                                </a:lnTo>
                                <a:lnTo>
                                  <a:pt x="f25" y="f16"/>
                                </a:lnTo>
                                <a:lnTo>
                                  <a:pt x="f21" y="f16"/>
                                </a:lnTo>
                                <a:lnTo>
                                  <a:pt x="f23" y="f13"/>
                                </a:lnTo>
                                <a:lnTo>
                                  <a:pt x="f23" y="f11"/>
                                </a:lnTo>
                                <a:lnTo>
                                  <a:pt x="f23" y="f17"/>
                                </a:lnTo>
                                <a:lnTo>
                                  <a:pt x="f2" y="f13"/>
                                </a:lnTo>
                                <a:lnTo>
                                  <a:pt x="f2" y="f26"/>
                                </a:lnTo>
                                <a:lnTo>
                                  <a:pt x="f23" y="f8"/>
                                </a:lnTo>
                                <a:lnTo>
                                  <a:pt x="f21" y="f26"/>
                                </a:lnTo>
                                <a:lnTo>
                                  <a:pt x="f21" y="f7"/>
                                </a:lnTo>
                                <a:lnTo>
                                  <a:pt x="f25" y="f2"/>
                                </a:lnTo>
                                <a:lnTo>
                                  <a:pt x="f27" y="f9"/>
                                </a:lnTo>
                                <a:lnTo>
                                  <a:pt x="f20" y="f2"/>
                                </a:lnTo>
                                <a:lnTo>
                                  <a:pt x="f5" y="f2"/>
                                </a:lnTo>
                              </a:path>
                            </a:pathLst>
                          </a:custGeom>
                          <a:noFill/>
                          <a:ln w="0" cap="sq">
                            <a:solidFill>
                              <a:srgbClr val="010101"/>
                            </a:solidFill>
                            <a:prstDash val="solid"/>
                            <a:miter/>
                          </a:ln>
                        </wps:spPr>
                        <wps:bodyPr lIns="0" tIns="0" rIns="0" bIns="0"/>
                      </wps:wsp>
                      <wps:wsp>
                        <wps:cNvPr id="1523997572" name="Shape 92"/>
                        <wps:cNvSpPr/>
                        <wps:spPr>
                          <a:xfrm>
                            <a:off x="101617" y="44393"/>
                            <a:ext cx="31757" cy="76196"/>
                          </a:xfrm>
                          <a:custGeom>
                            <a:avLst/>
                            <a:gdLst>
                              <a:gd name="f0" fmla="val w"/>
                              <a:gd name="f1" fmla="val h"/>
                              <a:gd name="f2" fmla="val 0"/>
                              <a:gd name="f3" fmla="val 31755"/>
                              <a:gd name="f4" fmla="val 76200"/>
                              <a:gd name="f5" fmla="val 25404"/>
                              <a:gd name="f6" fmla="val 3175"/>
                              <a:gd name="f7" fmla="val 22229"/>
                              <a:gd name="f8" fmla="val 9525"/>
                              <a:gd name="f9" fmla="val 12700"/>
                              <a:gd name="f10" fmla="val 28580"/>
                              <a:gd name="f11" fmla="val 15875"/>
                              <a:gd name="f12" fmla="val 19053"/>
                              <a:gd name="f13" fmla="val 22225"/>
                              <a:gd name="f14" fmla="val 31750"/>
                              <a:gd name="f15" fmla="val 25400"/>
                              <a:gd name="f16" fmla="val 34925"/>
                              <a:gd name="f17" fmla="val 44450"/>
                              <a:gd name="f18" fmla="val 47625"/>
                              <a:gd name="f19" fmla="val 12702"/>
                              <a:gd name="f20" fmla="val 57150"/>
                              <a:gd name="f21" fmla="val 9527"/>
                              <a:gd name="f22" fmla="val 50800"/>
                              <a:gd name="f23" fmla="val 6351"/>
                              <a:gd name="f24" fmla="val 53975"/>
                              <a:gd name="f25" fmla="val 3176"/>
                              <a:gd name="f26" fmla="val 60325"/>
                              <a:gd name="f27" fmla="val 63500"/>
                              <a:gd name="f28" fmla="val 69850"/>
                              <a:gd name="f29" fmla="val 73025"/>
                              <a:gd name="f30" fmla="val 15878"/>
                              <a:gd name="f31" fmla="*/ f0 1 31755"/>
                              <a:gd name="f32" fmla="*/ f1 1 76200"/>
                              <a:gd name="f33" fmla="val f2"/>
                              <a:gd name="f34" fmla="val f3"/>
                              <a:gd name="f35" fmla="val f4"/>
                              <a:gd name="f36" fmla="+- f35 0 f33"/>
                              <a:gd name="f37" fmla="+- f34 0 f33"/>
                              <a:gd name="f38" fmla="*/ f37 1 31755"/>
                              <a:gd name="f39" fmla="*/ f36 1 76200"/>
                              <a:gd name="f40" fmla="*/ 0 1 f38"/>
                              <a:gd name="f41" fmla="*/ 31755 1 f38"/>
                              <a:gd name="f42" fmla="*/ 0 1 f39"/>
                              <a:gd name="f43" fmla="*/ 76200 1 f39"/>
                              <a:gd name="f44" fmla="*/ f40 f31 1"/>
                              <a:gd name="f45" fmla="*/ f41 f31 1"/>
                              <a:gd name="f46" fmla="*/ f43 f32 1"/>
                              <a:gd name="f47" fmla="*/ f42 f32 1"/>
                            </a:gdLst>
                            <a:ahLst/>
                            <a:cxnLst>
                              <a:cxn ang="3cd4">
                                <a:pos x="hc" y="t"/>
                              </a:cxn>
                              <a:cxn ang="0">
                                <a:pos x="r" y="vc"/>
                              </a:cxn>
                              <a:cxn ang="cd4">
                                <a:pos x="hc" y="b"/>
                              </a:cxn>
                              <a:cxn ang="cd2">
                                <a:pos x="l" y="vc"/>
                              </a:cxn>
                            </a:cxnLst>
                            <a:rect l="f44" t="f47" r="f45" b="f46"/>
                            <a:pathLst>
                              <a:path w="31755" h="76200">
                                <a:moveTo>
                                  <a:pt x="f3" y="f2"/>
                                </a:moveTo>
                                <a:lnTo>
                                  <a:pt x="f3" y="f2"/>
                                </a:lnTo>
                                <a:lnTo>
                                  <a:pt x="f5" y="f6"/>
                                </a:lnTo>
                                <a:lnTo>
                                  <a:pt x="f7" y="f8"/>
                                </a:lnTo>
                                <a:lnTo>
                                  <a:pt x="f7" y="f9"/>
                                </a:lnTo>
                                <a:lnTo>
                                  <a:pt x="f10" y="f8"/>
                                </a:lnTo>
                                <a:lnTo>
                                  <a:pt x="f3" y="f8"/>
                                </a:lnTo>
                                <a:lnTo>
                                  <a:pt x="f7" y="f11"/>
                                </a:lnTo>
                                <a:lnTo>
                                  <a:pt x="f12" y="f13"/>
                                </a:lnTo>
                                <a:lnTo>
                                  <a:pt x="f12" y="f14"/>
                                </a:lnTo>
                                <a:lnTo>
                                  <a:pt x="f5" y="f15"/>
                                </a:lnTo>
                                <a:lnTo>
                                  <a:pt x="f7" y="f16"/>
                                </a:lnTo>
                                <a:lnTo>
                                  <a:pt x="f5" y="f17"/>
                                </a:lnTo>
                                <a:lnTo>
                                  <a:pt x="f10" y="f18"/>
                                </a:lnTo>
                                <a:lnTo>
                                  <a:pt x="f19" y="f20"/>
                                </a:lnTo>
                                <a:lnTo>
                                  <a:pt x="f21" y="f22"/>
                                </a:lnTo>
                                <a:lnTo>
                                  <a:pt x="f23" y="f22"/>
                                </a:lnTo>
                                <a:lnTo>
                                  <a:pt x="f23" y="f24"/>
                                </a:lnTo>
                                <a:lnTo>
                                  <a:pt x="f25" y="f20"/>
                                </a:lnTo>
                                <a:lnTo>
                                  <a:pt x="f25" y="f26"/>
                                </a:lnTo>
                                <a:lnTo>
                                  <a:pt x="f2" y="f27"/>
                                </a:lnTo>
                                <a:lnTo>
                                  <a:pt x="f25" y="f28"/>
                                </a:lnTo>
                                <a:lnTo>
                                  <a:pt x="f2" y="f29"/>
                                </a:lnTo>
                                <a:lnTo>
                                  <a:pt x="f25" y="f4"/>
                                </a:lnTo>
                                <a:lnTo>
                                  <a:pt x="f19" y="f28"/>
                                </a:lnTo>
                                <a:lnTo>
                                  <a:pt x="f30" y="f27"/>
                                </a:lnTo>
                                <a:lnTo>
                                  <a:pt x="f19" y="f27"/>
                                </a:lnTo>
                              </a:path>
                            </a:pathLst>
                          </a:custGeom>
                          <a:noFill/>
                          <a:ln w="0" cap="sq">
                            <a:solidFill>
                              <a:srgbClr val="010101"/>
                            </a:solidFill>
                            <a:prstDash val="solid"/>
                            <a:miter/>
                          </a:ln>
                        </wps:spPr>
                        <wps:bodyPr lIns="0" tIns="0" rIns="0" bIns="0"/>
                      </wps:wsp>
                      <wps:wsp>
                        <wps:cNvPr id="687985771" name="Shape 93"/>
                        <wps:cNvSpPr/>
                        <wps:spPr>
                          <a:xfrm>
                            <a:off x="149257" y="53912"/>
                            <a:ext cx="15873" cy="38103"/>
                          </a:xfrm>
                          <a:custGeom>
                            <a:avLst/>
                            <a:gdLst>
                              <a:gd name="f0" fmla="val w"/>
                              <a:gd name="f1" fmla="val h"/>
                              <a:gd name="f2" fmla="val 0"/>
                              <a:gd name="f3" fmla="val 15878"/>
                              <a:gd name="f4" fmla="val 38100"/>
                              <a:gd name="f5" fmla="val 12702"/>
                              <a:gd name="f6" fmla="val 3175"/>
                              <a:gd name="f7" fmla="val 12700"/>
                              <a:gd name="f8" fmla="val 9525"/>
                              <a:gd name="f9" fmla="val 9527"/>
                              <a:gd name="f10" fmla="val 19050"/>
                              <a:gd name="f11" fmla="val 22225"/>
                              <a:gd name="f12" fmla="val 28575"/>
                              <a:gd name="f13" fmla="val 6351"/>
                              <a:gd name="f14" fmla="val 31750"/>
                              <a:gd name="f15" fmla="val 34925"/>
                              <a:gd name="f16" fmla="*/ f0 1 15878"/>
                              <a:gd name="f17" fmla="*/ f1 1 38100"/>
                              <a:gd name="f18" fmla="val f2"/>
                              <a:gd name="f19" fmla="val f3"/>
                              <a:gd name="f20" fmla="val f4"/>
                              <a:gd name="f21" fmla="+- f20 0 f18"/>
                              <a:gd name="f22" fmla="+- f19 0 f18"/>
                              <a:gd name="f23" fmla="*/ f22 1 15878"/>
                              <a:gd name="f24" fmla="*/ f21 1 38100"/>
                              <a:gd name="f25" fmla="*/ 0 1 f23"/>
                              <a:gd name="f26" fmla="*/ 15878 1 f23"/>
                              <a:gd name="f27" fmla="*/ 0 1 f24"/>
                              <a:gd name="f28" fmla="*/ 38100 1 f24"/>
                              <a:gd name="f29" fmla="*/ f25 f16 1"/>
                              <a:gd name="f30" fmla="*/ f26 f16 1"/>
                              <a:gd name="f31" fmla="*/ f28 f17 1"/>
                              <a:gd name="f32" fmla="*/ f27 f17 1"/>
                            </a:gdLst>
                            <a:ahLst/>
                            <a:cxnLst>
                              <a:cxn ang="3cd4">
                                <a:pos x="hc" y="t"/>
                              </a:cxn>
                              <a:cxn ang="0">
                                <a:pos x="r" y="vc"/>
                              </a:cxn>
                              <a:cxn ang="cd4">
                                <a:pos x="hc" y="b"/>
                              </a:cxn>
                              <a:cxn ang="cd2">
                                <a:pos x="l" y="vc"/>
                              </a:cxn>
                            </a:cxnLst>
                            <a:rect l="f29" t="f32" r="f30" b="f31"/>
                            <a:pathLst>
                              <a:path w="15878" h="38100">
                                <a:moveTo>
                                  <a:pt x="f5" y="f2"/>
                                </a:moveTo>
                                <a:lnTo>
                                  <a:pt x="f5" y="f2"/>
                                </a:lnTo>
                                <a:lnTo>
                                  <a:pt x="f3" y="f6"/>
                                </a:lnTo>
                                <a:lnTo>
                                  <a:pt x="f3" y="f7"/>
                                </a:lnTo>
                                <a:lnTo>
                                  <a:pt x="f3" y="f8"/>
                                </a:lnTo>
                                <a:lnTo>
                                  <a:pt x="f9" y="f8"/>
                                </a:lnTo>
                                <a:lnTo>
                                  <a:pt x="f5" y="f10"/>
                                </a:lnTo>
                                <a:lnTo>
                                  <a:pt x="f5" y="f11"/>
                                </a:lnTo>
                                <a:lnTo>
                                  <a:pt x="f9" y="f12"/>
                                </a:lnTo>
                                <a:lnTo>
                                  <a:pt x="f13" y="f10"/>
                                </a:lnTo>
                                <a:lnTo>
                                  <a:pt x="f13" y="f14"/>
                                </a:lnTo>
                                <a:lnTo>
                                  <a:pt x="f2" y="f15"/>
                                </a:lnTo>
                                <a:lnTo>
                                  <a:pt x="f2" y="f4"/>
                                </a:lnTo>
                                <a:lnTo>
                                  <a:pt x="f2" y="f15"/>
                                </a:lnTo>
                              </a:path>
                            </a:pathLst>
                          </a:custGeom>
                          <a:noFill/>
                          <a:ln w="0" cap="sq">
                            <a:solidFill>
                              <a:srgbClr val="010101"/>
                            </a:solidFill>
                            <a:prstDash val="solid"/>
                            <a:miter/>
                          </a:ln>
                        </wps:spPr>
                        <wps:bodyPr lIns="0" tIns="0" rIns="0" bIns="0"/>
                      </wps:wsp>
                      <wps:wsp>
                        <wps:cNvPr id="1040704087" name="Shape 94"/>
                        <wps:cNvSpPr/>
                        <wps:spPr>
                          <a:xfrm>
                            <a:off x="146075" y="60267"/>
                            <a:ext cx="3172" cy="3172"/>
                          </a:xfrm>
                          <a:custGeom>
                            <a:avLst/>
                            <a:gdLst>
                              <a:gd name="f0" fmla="val w"/>
                              <a:gd name="f1" fmla="val h"/>
                              <a:gd name="f2" fmla="val 0"/>
                              <a:gd name="f3" fmla="val 3176"/>
                              <a:gd name="f4" fmla="val 3175"/>
                              <a:gd name="f5" fmla="*/ f0 1 3176"/>
                              <a:gd name="f6" fmla="*/ f1 1 3175"/>
                              <a:gd name="f7" fmla="val f2"/>
                              <a:gd name="f8" fmla="val f3"/>
                              <a:gd name="f9" fmla="val f4"/>
                              <a:gd name="f10" fmla="+- f9 0 f7"/>
                              <a:gd name="f11" fmla="+- f8 0 f7"/>
                              <a:gd name="f12" fmla="*/ f11 1 3176"/>
                              <a:gd name="f13" fmla="*/ f10 1 3175"/>
                              <a:gd name="f14" fmla="*/ 0 1 f12"/>
                              <a:gd name="f15" fmla="*/ 3176 1 f12"/>
                              <a:gd name="f16" fmla="*/ 0 1 f13"/>
                              <a:gd name="f17" fmla="*/ 3175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3176" h="3175">
                                <a:moveTo>
                                  <a:pt x="f2" y="f4"/>
                                </a:moveTo>
                                <a:lnTo>
                                  <a:pt x="f3" y="f2"/>
                                </a:lnTo>
                                <a:close/>
                              </a:path>
                            </a:pathLst>
                          </a:custGeom>
                          <a:solidFill>
                            <a:srgbClr val="010101"/>
                          </a:solidFill>
                          <a:ln cap="flat">
                            <a:noFill/>
                            <a:prstDash val="solid"/>
                          </a:ln>
                        </wps:spPr>
                        <wps:bodyPr lIns="0" tIns="0" rIns="0" bIns="0"/>
                      </wps:wsp>
                      <wps:wsp>
                        <wps:cNvPr id="35257145" name="Shape 95"/>
                        <wps:cNvSpPr/>
                        <wps:spPr>
                          <a:xfrm>
                            <a:off x="136556" y="53912"/>
                            <a:ext cx="12701" cy="25402"/>
                          </a:xfrm>
                          <a:custGeom>
                            <a:avLst/>
                            <a:gdLst>
                              <a:gd name="f0" fmla="val w"/>
                              <a:gd name="f1" fmla="val h"/>
                              <a:gd name="f2" fmla="val 0"/>
                              <a:gd name="f3" fmla="val 12702"/>
                              <a:gd name="f4" fmla="val 25400"/>
                              <a:gd name="f5" fmla="val 6351"/>
                              <a:gd name="f6" fmla="val 9527"/>
                              <a:gd name="f7" fmla="val 3175"/>
                              <a:gd name="f8" fmla="val 9525"/>
                              <a:gd name="f9" fmla="val 15875"/>
                              <a:gd name="f10" fmla="val 12700"/>
                              <a:gd name="f11" fmla="val 3176"/>
                              <a:gd name="f12" fmla="val 6350"/>
                              <a:gd name="f13" fmla="*/ f0 1 12702"/>
                              <a:gd name="f14" fmla="*/ f1 1 25400"/>
                              <a:gd name="f15" fmla="val f2"/>
                              <a:gd name="f16" fmla="val f3"/>
                              <a:gd name="f17" fmla="val f4"/>
                              <a:gd name="f18" fmla="+- f17 0 f15"/>
                              <a:gd name="f19" fmla="+- f16 0 f15"/>
                              <a:gd name="f20" fmla="*/ f19 1 12702"/>
                              <a:gd name="f21" fmla="*/ f18 1 25400"/>
                              <a:gd name="f22" fmla="*/ 0 1 f20"/>
                              <a:gd name="f23" fmla="*/ 12702 1 f20"/>
                              <a:gd name="f24" fmla="*/ 0 1 f21"/>
                              <a:gd name="f25" fmla="*/ 25400 1 f21"/>
                              <a:gd name="f26" fmla="*/ f22 f13 1"/>
                              <a:gd name="f27" fmla="*/ f23 f13 1"/>
                              <a:gd name="f28" fmla="*/ f25 f14 1"/>
                              <a:gd name="f29" fmla="*/ f24 f14 1"/>
                            </a:gdLst>
                            <a:ahLst/>
                            <a:cxnLst>
                              <a:cxn ang="3cd4">
                                <a:pos x="hc" y="t"/>
                              </a:cxn>
                              <a:cxn ang="0">
                                <a:pos x="r" y="vc"/>
                              </a:cxn>
                              <a:cxn ang="cd4">
                                <a:pos x="hc" y="b"/>
                              </a:cxn>
                              <a:cxn ang="cd2">
                                <a:pos x="l" y="vc"/>
                              </a:cxn>
                            </a:cxnLst>
                            <a:rect l="f26" t="f29" r="f27" b="f28"/>
                            <a:pathLst>
                              <a:path w="12702" h="25400">
                                <a:moveTo>
                                  <a:pt x="f5" y="f2"/>
                                </a:moveTo>
                                <a:lnTo>
                                  <a:pt x="f6" y="f2"/>
                                </a:lnTo>
                                <a:lnTo>
                                  <a:pt x="f3" y="f7"/>
                                </a:lnTo>
                                <a:lnTo>
                                  <a:pt x="f6" y="f7"/>
                                </a:lnTo>
                                <a:lnTo>
                                  <a:pt x="f6" y="f8"/>
                                </a:lnTo>
                                <a:lnTo>
                                  <a:pt x="f6" y="f9"/>
                                </a:lnTo>
                                <a:lnTo>
                                  <a:pt x="f2" y="f4"/>
                                </a:lnTo>
                                <a:lnTo>
                                  <a:pt x="f2" y="f10"/>
                                </a:lnTo>
                                <a:lnTo>
                                  <a:pt x="f11" y="f12"/>
                                </a:lnTo>
                                <a:lnTo>
                                  <a:pt x="f5" y="f12"/>
                                </a:lnTo>
                                <a:lnTo>
                                  <a:pt x="f5" y="f2"/>
                                </a:lnTo>
                                <a:close/>
                              </a:path>
                            </a:pathLst>
                          </a:custGeom>
                          <a:solidFill>
                            <a:srgbClr val="010101"/>
                          </a:solidFill>
                          <a:ln cap="flat">
                            <a:noFill/>
                            <a:prstDash val="solid"/>
                          </a:ln>
                        </wps:spPr>
                        <wps:bodyPr lIns="0" tIns="0" rIns="0" bIns="0"/>
                      </wps:wsp>
                      <wps:wsp>
                        <wps:cNvPr id="581201305" name="Shape 96"/>
                        <wps:cNvSpPr/>
                        <wps:spPr>
                          <a:xfrm>
                            <a:off x="139729" y="53912"/>
                            <a:ext cx="0" cy="6345"/>
                          </a:xfrm>
                          <a:custGeom>
                            <a:avLst/>
                            <a:gdLst>
                              <a:gd name="f0" fmla="val w"/>
                              <a:gd name="f1" fmla="val h"/>
                              <a:gd name="f2" fmla="val 0"/>
                              <a:gd name="f3" fmla="val 6350"/>
                              <a:gd name="f4" fmla="*/ f0 1 0"/>
                              <a:gd name="f5" fmla="*/ f1 1 6350"/>
                              <a:gd name="f6" fmla="val f2"/>
                              <a:gd name="f7" fmla="val f3"/>
                              <a:gd name="f8" fmla="+- f7 0 f6"/>
                              <a:gd name="f9" fmla="+- f6 0 f6"/>
                              <a:gd name="f10" fmla="*/ f9 1 0"/>
                              <a:gd name="f11" fmla="*/ f8 1 6350"/>
                              <a:gd name="f12" fmla="*/ 0 1 f10"/>
                              <a:gd name="f13" fmla="*/ 0 1 f11"/>
                              <a:gd name="f14" fmla="*/ 6350 1 f11"/>
                              <a:gd name="f15" fmla="*/ f12 f4 1"/>
                              <a:gd name="f16" fmla="*/ f14 f5 1"/>
                              <a:gd name="f17" fmla="*/ f13 f5 1"/>
                            </a:gdLst>
                            <a:ahLst/>
                            <a:cxnLst>
                              <a:cxn ang="3cd4">
                                <a:pos x="hc" y="t"/>
                              </a:cxn>
                              <a:cxn ang="0">
                                <a:pos x="r" y="vc"/>
                              </a:cxn>
                              <a:cxn ang="cd4">
                                <a:pos x="hc" y="b"/>
                              </a:cxn>
                              <a:cxn ang="cd2">
                                <a:pos x="l" y="vc"/>
                              </a:cxn>
                            </a:cxnLst>
                            <a:rect l="f15" t="f17" r="f15" b="f16"/>
                            <a:pathLst>
                              <a:path h="6350">
                                <a:moveTo>
                                  <a:pt x="f2" y="f3"/>
                                </a:moveTo>
                                <a:lnTo>
                                  <a:pt x="f2" y="f2"/>
                                </a:lnTo>
                                <a:close/>
                              </a:path>
                            </a:pathLst>
                          </a:custGeom>
                          <a:solidFill>
                            <a:srgbClr val="010101"/>
                          </a:solidFill>
                          <a:ln cap="flat">
                            <a:noFill/>
                            <a:prstDash val="solid"/>
                          </a:ln>
                        </wps:spPr>
                        <wps:bodyPr lIns="0" tIns="0" rIns="0" bIns="0"/>
                      </wps:wsp>
                      <wps:wsp>
                        <wps:cNvPr id="887460679" name="Shape 97"/>
                        <wps:cNvSpPr/>
                        <wps:spPr>
                          <a:xfrm>
                            <a:off x="136556" y="53912"/>
                            <a:ext cx="12701" cy="25402"/>
                          </a:xfrm>
                          <a:custGeom>
                            <a:avLst/>
                            <a:gdLst>
                              <a:gd name="f0" fmla="val w"/>
                              <a:gd name="f1" fmla="val h"/>
                              <a:gd name="f2" fmla="val 0"/>
                              <a:gd name="f3" fmla="val 12702"/>
                              <a:gd name="f4" fmla="val 25400"/>
                              <a:gd name="f5" fmla="val 12700"/>
                              <a:gd name="f6" fmla="val 3176"/>
                              <a:gd name="f7" fmla="val 6350"/>
                              <a:gd name="f8" fmla="val 6351"/>
                              <a:gd name="f9" fmla="val 9527"/>
                              <a:gd name="f10" fmla="val 3175"/>
                              <a:gd name="f11" fmla="val 9525"/>
                              <a:gd name="f12" fmla="val 15875"/>
                              <a:gd name="f13" fmla="*/ f0 1 12702"/>
                              <a:gd name="f14" fmla="*/ f1 1 25400"/>
                              <a:gd name="f15" fmla="val f2"/>
                              <a:gd name="f16" fmla="val f3"/>
                              <a:gd name="f17" fmla="val f4"/>
                              <a:gd name="f18" fmla="+- f17 0 f15"/>
                              <a:gd name="f19" fmla="+- f16 0 f15"/>
                              <a:gd name="f20" fmla="*/ f19 1 12702"/>
                              <a:gd name="f21" fmla="*/ f18 1 25400"/>
                              <a:gd name="f22" fmla="*/ 0 1 f20"/>
                              <a:gd name="f23" fmla="*/ 12702 1 f20"/>
                              <a:gd name="f24" fmla="*/ 0 1 f21"/>
                              <a:gd name="f25" fmla="*/ 25400 1 f21"/>
                              <a:gd name="f26" fmla="*/ f22 f13 1"/>
                              <a:gd name="f27" fmla="*/ f23 f13 1"/>
                              <a:gd name="f28" fmla="*/ f25 f14 1"/>
                              <a:gd name="f29" fmla="*/ f24 f14 1"/>
                            </a:gdLst>
                            <a:ahLst/>
                            <a:cxnLst>
                              <a:cxn ang="3cd4">
                                <a:pos x="hc" y="t"/>
                              </a:cxn>
                              <a:cxn ang="0">
                                <a:pos x="r" y="vc"/>
                              </a:cxn>
                              <a:cxn ang="cd4">
                                <a:pos x="hc" y="b"/>
                              </a:cxn>
                              <a:cxn ang="cd2">
                                <a:pos x="l" y="vc"/>
                              </a:cxn>
                            </a:cxnLst>
                            <a:rect l="f26" t="f29" r="f27" b="f28"/>
                            <a:pathLst>
                              <a:path w="12702" h="25400">
                                <a:moveTo>
                                  <a:pt x="f2" y="f4"/>
                                </a:moveTo>
                                <a:lnTo>
                                  <a:pt x="f2" y="f5"/>
                                </a:lnTo>
                                <a:lnTo>
                                  <a:pt x="f6" y="f7"/>
                                </a:lnTo>
                                <a:lnTo>
                                  <a:pt x="f6" y="f2"/>
                                </a:lnTo>
                                <a:lnTo>
                                  <a:pt x="f6" y="f7"/>
                                </a:lnTo>
                                <a:lnTo>
                                  <a:pt x="f8" y="f7"/>
                                </a:lnTo>
                                <a:lnTo>
                                  <a:pt x="f8" y="f2"/>
                                </a:lnTo>
                                <a:lnTo>
                                  <a:pt x="f9" y="f2"/>
                                </a:lnTo>
                                <a:lnTo>
                                  <a:pt x="f3" y="f10"/>
                                </a:lnTo>
                                <a:lnTo>
                                  <a:pt x="f9" y="f10"/>
                                </a:lnTo>
                                <a:lnTo>
                                  <a:pt x="f9" y="f11"/>
                                </a:lnTo>
                                <a:lnTo>
                                  <a:pt x="f3" y="f7"/>
                                </a:lnTo>
                                <a:lnTo>
                                  <a:pt x="f9" y="f11"/>
                                </a:lnTo>
                                <a:lnTo>
                                  <a:pt x="f9" y="f12"/>
                                </a:lnTo>
                                <a:lnTo>
                                  <a:pt x="f2" y="f4"/>
                                </a:lnTo>
                                <a:close/>
                              </a:path>
                            </a:pathLst>
                          </a:custGeom>
                          <a:noFill/>
                          <a:ln w="0" cap="sq">
                            <a:solidFill>
                              <a:srgbClr val="010101"/>
                            </a:solidFill>
                            <a:prstDash val="solid"/>
                            <a:miter/>
                          </a:ln>
                        </wps:spPr>
                        <wps:bodyPr lIns="0" tIns="0" rIns="0" bIns="0"/>
                      </wps:wsp>
                      <wps:wsp>
                        <wps:cNvPr id="848289648" name="Shape 98"/>
                        <wps:cNvSpPr/>
                        <wps:spPr>
                          <a:xfrm>
                            <a:off x="136556" y="53912"/>
                            <a:ext cx="15873" cy="6345"/>
                          </a:xfrm>
                          <a:custGeom>
                            <a:avLst/>
                            <a:gdLst>
                              <a:gd name="f0" fmla="val w"/>
                              <a:gd name="f1" fmla="val h"/>
                              <a:gd name="f2" fmla="val 0"/>
                              <a:gd name="f3" fmla="val 15878"/>
                              <a:gd name="f4" fmla="val 6350"/>
                              <a:gd name="f5" fmla="val 9527"/>
                              <a:gd name="f6" fmla="*/ f0 1 15878"/>
                              <a:gd name="f7" fmla="*/ f1 1 6350"/>
                              <a:gd name="f8" fmla="val f2"/>
                              <a:gd name="f9" fmla="val f3"/>
                              <a:gd name="f10" fmla="val f4"/>
                              <a:gd name="f11" fmla="+- f10 0 f8"/>
                              <a:gd name="f12" fmla="+- f9 0 f8"/>
                              <a:gd name="f13" fmla="*/ f12 1 15878"/>
                              <a:gd name="f14" fmla="*/ f11 1 6350"/>
                              <a:gd name="f15" fmla="*/ 0 1 f13"/>
                              <a:gd name="f16" fmla="*/ 15878 1 f13"/>
                              <a:gd name="f17" fmla="*/ 0 1 f14"/>
                              <a:gd name="f18" fmla="*/ 6350 1 f14"/>
                              <a:gd name="f19" fmla="*/ f15 f6 1"/>
                              <a:gd name="f20" fmla="*/ f16 f6 1"/>
                              <a:gd name="f21" fmla="*/ f18 f7 1"/>
                              <a:gd name="f22" fmla="*/ f17 f7 1"/>
                            </a:gdLst>
                            <a:ahLst/>
                            <a:cxnLst>
                              <a:cxn ang="3cd4">
                                <a:pos x="hc" y="t"/>
                              </a:cxn>
                              <a:cxn ang="0">
                                <a:pos x="r" y="vc"/>
                              </a:cxn>
                              <a:cxn ang="cd4">
                                <a:pos x="hc" y="b"/>
                              </a:cxn>
                              <a:cxn ang="cd2">
                                <a:pos x="l" y="vc"/>
                              </a:cxn>
                            </a:cxnLst>
                            <a:rect l="f19" t="f22" r="f20" b="f21"/>
                            <a:pathLst>
                              <a:path w="15878" h="6350">
                                <a:moveTo>
                                  <a:pt x="f2" y="f2"/>
                                </a:moveTo>
                                <a:lnTo>
                                  <a:pt x="f5" y="f2"/>
                                </a:lnTo>
                                <a:lnTo>
                                  <a:pt x="f3" y="f4"/>
                                </a:lnTo>
                              </a:path>
                            </a:pathLst>
                          </a:custGeom>
                          <a:noFill/>
                          <a:ln w="0" cap="sq">
                            <a:solidFill>
                              <a:srgbClr val="010101"/>
                            </a:solidFill>
                            <a:prstDash val="solid"/>
                            <a:miter/>
                          </a:ln>
                        </wps:spPr>
                        <wps:bodyPr lIns="0" tIns="0" rIns="0" bIns="0"/>
                      </wps:wsp>
                      <wps:wsp>
                        <wps:cNvPr id="1015620667" name="Shape 99"/>
                        <wps:cNvSpPr/>
                        <wps:spPr>
                          <a:xfrm>
                            <a:off x="146075" y="38038"/>
                            <a:ext cx="6355" cy="15873"/>
                          </a:xfrm>
                          <a:custGeom>
                            <a:avLst/>
                            <a:gdLst>
                              <a:gd name="f0" fmla="val w"/>
                              <a:gd name="f1" fmla="val h"/>
                              <a:gd name="f2" fmla="val 0"/>
                              <a:gd name="f3" fmla="val 6351"/>
                              <a:gd name="f4" fmla="val 15875"/>
                              <a:gd name="f5" fmla="val 3176"/>
                              <a:gd name="f6" fmla="val 12700"/>
                              <a:gd name="f7" fmla="*/ f0 1 6351"/>
                              <a:gd name="f8" fmla="*/ f1 1 15875"/>
                              <a:gd name="f9" fmla="val f2"/>
                              <a:gd name="f10" fmla="val f3"/>
                              <a:gd name="f11" fmla="val f4"/>
                              <a:gd name="f12" fmla="+- f11 0 f9"/>
                              <a:gd name="f13" fmla="+- f10 0 f9"/>
                              <a:gd name="f14" fmla="*/ f13 1 6351"/>
                              <a:gd name="f15" fmla="*/ f12 1 15875"/>
                              <a:gd name="f16" fmla="*/ 0 1 f14"/>
                              <a:gd name="f17" fmla="*/ 6351 1 f14"/>
                              <a:gd name="f18" fmla="*/ 0 1 f15"/>
                              <a:gd name="f19" fmla="*/ 15875 1 f15"/>
                              <a:gd name="f20" fmla="*/ f16 f7 1"/>
                              <a:gd name="f21" fmla="*/ f17 f7 1"/>
                              <a:gd name="f22" fmla="*/ f19 f8 1"/>
                              <a:gd name="f23" fmla="*/ f18 f8 1"/>
                            </a:gdLst>
                            <a:ahLst/>
                            <a:cxnLst>
                              <a:cxn ang="3cd4">
                                <a:pos x="hc" y="t"/>
                              </a:cxn>
                              <a:cxn ang="0">
                                <a:pos x="r" y="vc"/>
                              </a:cxn>
                              <a:cxn ang="cd4">
                                <a:pos x="hc" y="b"/>
                              </a:cxn>
                              <a:cxn ang="cd2">
                                <a:pos x="l" y="vc"/>
                              </a:cxn>
                            </a:cxnLst>
                            <a:rect l="f20" t="f23" r="f21" b="f22"/>
                            <a:pathLst>
                              <a:path w="6351" h="15875">
                                <a:moveTo>
                                  <a:pt x="f2" y="f4"/>
                                </a:moveTo>
                                <a:lnTo>
                                  <a:pt x="f2" y="f4"/>
                                </a:lnTo>
                                <a:lnTo>
                                  <a:pt x="f5" y="f6"/>
                                </a:lnTo>
                                <a:lnTo>
                                  <a:pt x="f3" y="f6"/>
                                </a:lnTo>
                                <a:lnTo>
                                  <a:pt x="f3" y="f2"/>
                                </a:lnTo>
                              </a:path>
                            </a:pathLst>
                          </a:custGeom>
                          <a:noFill/>
                          <a:ln w="0" cap="sq">
                            <a:solidFill>
                              <a:srgbClr val="010101"/>
                            </a:solidFill>
                            <a:prstDash val="solid"/>
                            <a:miter/>
                          </a:ln>
                        </wps:spPr>
                        <wps:bodyPr lIns="0" tIns="0" rIns="0" bIns="0"/>
                      </wps:wsp>
                      <wps:wsp>
                        <wps:cNvPr id="1950668099" name="Shape 100"/>
                        <wps:cNvSpPr/>
                        <wps:spPr>
                          <a:xfrm>
                            <a:off x="142902" y="34865"/>
                            <a:ext cx="6355" cy="19046"/>
                          </a:xfrm>
                          <a:custGeom>
                            <a:avLst/>
                            <a:gdLst>
                              <a:gd name="f0" fmla="val w"/>
                              <a:gd name="f1" fmla="val h"/>
                              <a:gd name="f2" fmla="val 0"/>
                              <a:gd name="f3" fmla="val 6351"/>
                              <a:gd name="f4" fmla="val 19050"/>
                              <a:gd name="f5" fmla="val 3176"/>
                              <a:gd name="f6" fmla="val 3175"/>
                              <a:gd name="f7" fmla="val 9525"/>
                              <a:gd name="f8" fmla="val 12700"/>
                              <a:gd name="f9" fmla="val 15875"/>
                              <a:gd name="f10" fmla="*/ f0 1 6351"/>
                              <a:gd name="f11" fmla="*/ f1 1 19050"/>
                              <a:gd name="f12" fmla="val f2"/>
                              <a:gd name="f13" fmla="val f3"/>
                              <a:gd name="f14" fmla="val f4"/>
                              <a:gd name="f15" fmla="+- f14 0 f12"/>
                              <a:gd name="f16" fmla="+- f13 0 f12"/>
                              <a:gd name="f17" fmla="*/ f16 1 6351"/>
                              <a:gd name="f18" fmla="*/ f15 1 19050"/>
                              <a:gd name="f19" fmla="*/ 0 1 f17"/>
                              <a:gd name="f20" fmla="*/ 6351 1 f17"/>
                              <a:gd name="f21" fmla="*/ 0 1 f18"/>
                              <a:gd name="f22" fmla="*/ 19050 1 f18"/>
                              <a:gd name="f23" fmla="*/ f19 f10 1"/>
                              <a:gd name="f24" fmla="*/ f20 f10 1"/>
                              <a:gd name="f25" fmla="*/ f22 f11 1"/>
                              <a:gd name="f26" fmla="*/ f21 f11 1"/>
                            </a:gdLst>
                            <a:ahLst/>
                            <a:cxnLst>
                              <a:cxn ang="3cd4">
                                <a:pos x="hc" y="t"/>
                              </a:cxn>
                              <a:cxn ang="0">
                                <a:pos x="r" y="vc"/>
                              </a:cxn>
                              <a:cxn ang="cd4">
                                <a:pos x="hc" y="b"/>
                              </a:cxn>
                              <a:cxn ang="cd2">
                                <a:pos x="l" y="vc"/>
                              </a:cxn>
                            </a:cxnLst>
                            <a:rect l="f23" t="f26" r="f24" b="f25"/>
                            <a:pathLst>
                              <a:path w="6351" h="19050">
                                <a:moveTo>
                                  <a:pt x="f3" y="f2"/>
                                </a:moveTo>
                                <a:lnTo>
                                  <a:pt x="f5" y="f6"/>
                                </a:lnTo>
                                <a:lnTo>
                                  <a:pt x="f2" y="f7"/>
                                </a:lnTo>
                                <a:lnTo>
                                  <a:pt x="f2" y="f8"/>
                                </a:lnTo>
                                <a:lnTo>
                                  <a:pt x="f5" y="f8"/>
                                </a:lnTo>
                                <a:lnTo>
                                  <a:pt x="f2" y="f9"/>
                                </a:lnTo>
                                <a:lnTo>
                                  <a:pt x="f5" y="f4"/>
                                </a:lnTo>
                              </a:path>
                            </a:pathLst>
                          </a:custGeom>
                          <a:noFill/>
                          <a:ln w="0" cap="sq">
                            <a:solidFill>
                              <a:srgbClr val="010101"/>
                            </a:solidFill>
                            <a:prstDash val="solid"/>
                            <a:miter/>
                          </a:ln>
                        </wps:spPr>
                        <wps:bodyPr lIns="0" tIns="0" rIns="0" bIns="0"/>
                      </wps:wsp>
                      <wps:wsp>
                        <wps:cNvPr id="533858287" name="Shape 101"/>
                        <wps:cNvSpPr/>
                        <wps:spPr>
                          <a:xfrm>
                            <a:off x="142902" y="44384"/>
                            <a:ext cx="3172" cy="3172"/>
                          </a:xfrm>
                          <a:custGeom>
                            <a:avLst/>
                            <a:gdLst>
                              <a:gd name="f0" fmla="val w"/>
                              <a:gd name="f1" fmla="val h"/>
                              <a:gd name="f2" fmla="val 0"/>
                              <a:gd name="f3" fmla="val 3176"/>
                              <a:gd name="f4" fmla="val 3175"/>
                              <a:gd name="f5" fmla="*/ f0 1 3176"/>
                              <a:gd name="f6" fmla="*/ f1 1 3175"/>
                              <a:gd name="f7" fmla="val f2"/>
                              <a:gd name="f8" fmla="val f3"/>
                              <a:gd name="f9" fmla="val f4"/>
                              <a:gd name="f10" fmla="+- f9 0 f7"/>
                              <a:gd name="f11" fmla="+- f8 0 f7"/>
                              <a:gd name="f12" fmla="*/ f11 1 3176"/>
                              <a:gd name="f13" fmla="*/ f10 1 3175"/>
                              <a:gd name="f14" fmla="*/ 0 1 f12"/>
                              <a:gd name="f15" fmla="*/ 3176 1 f12"/>
                              <a:gd name="f16" fmla="*/ 0 1 f13"/>
                              <a:gd name="f17" fmla="*/ 3175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3176" h="3175">
                                <a:moveTo>
                                  <a:pt x="f2" y="f2"/>
                                </a:moveTo>
                                <a:lnTo>
                                  <a:pt x="f2" y="f2"/>
                                </a:lnTo>
                                <a:lnTo>
                                  <a:pt x="f3" y="f2"/>
                                </a:lnTo>
                                <a:lnTo>
                                  <a:pt x="f3" y="f4"/>
                                </a:lnTo>
                              </a:path>
                            </a:pathLst>
                          </a:custGeom>
                          <a:noFill/>
                          <a:ln w="0" cap="sq">
                            <a:solidFill>
                              <a:srgbClr val="010101"/>
                            </a:solidFill>
                            <a:prstDash val="solid"/>
                            <a:miter/>
                          </a:ln>
                        </wps:spPr>
                        <wps:bodyPr lIns="0" tIns="0" rIns="0" bIns="0"/>
                      </wps:wsp>
                      <wps:wsp>
                        <wps:cNvPr id="103395592" name="Shape 102"/>
                        <wps:cNvSpPr/>
                        <wps:spPr>
                          <a:xfrm>
                            <a:off x="149257" y="47566"/>
                            <a:ext cx="3172" cy="3172"/>
                          </a:xfrm>
                          <a:custGeom>
                            <a:avLst/>
                            <a:gdLst>
                              <a:gd name="f0" fmla="val w"/>
                              <a:gd name="f1" fmla="val h"/>
                              <a:gd name="f2" fmla="val 0"/>
                              <a:gd name="f3" fmla="val 3176"/>
                              <a:gd name="f4" fmla="val 3175"/>
                              <a:gd name="f5" fmla="*/ f0 1 3176"/>
                              <a:gd name="f6" fmla="*/ f1 1 3175"/>
                              <a:gd name="f7" fmla="val f2"/>
                              <a:gd name="f8" fmla="val f3"/>
                              <a:gd name="f9" fmla="val f4"/>
                              <a:gd name="f10" fmla="+- f9 0 f7"/>
                              <a:gd name="f11" fmla="+- f8 0 f7"/>
                              <a:gd name="f12" fmla="*/ f11 1 3176"/>
                              <a:gd name="f13" fmla="*/ f10 1 3175"/>
                              <a:gd name="f14" fmla="*/ 0 1 f12"/>
                              <a:gd name="f15" fmla="*/ 3176 1 f12"/>
                              <a:gd name="f16" fmla="*/ 0 1 f13"/>
                              <a:gd name="f17" fmla="*/ 3175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3176" h="3175">
                                <a:moveTo>
                                  <a:pt x="f2" y="f2"/>
                                </a:moveTo>
                                <a:lnTo>
                                  <a:pt x="f2" y="f2"/>
                                </a:lnTo>
                                <a:lnTo>
                                  <a:pt x="f3" y="f2"/>
                                </a:lnTo>
                                <a:lnTo>
                                  <a:pt x="f3" y="f4"/>
                                </a:lnTo>
                              </a:path>
                            </a:pathLst>
                          </a:custGeom>
                          <a:noFill/>
                          <a:ln w="0" cap="sq">
                            <a:solidFill>
                              <a:srgbClr val="010101"/>
                            </a:solidFill>
                            <a:prstDash val="solid"/>
                            <a:miter/>
                          </a:ln>
                        </wps:spPr>
                        <wps:bodyPr lIns="0" tIns="0" rIns="0" bIns="0"/>
                      </wps:wsp>
                      <wps:wsp>
                        <wps:cNvPr id="1660864889" name="Shape 103"/>
                        <wps:cNvSpPr/>
                        <wps:spPr>
                          <a:xfrm>
                            <a:off x="139729" y="31683"/>
                            <a:ext cx="6355" cy="6345"/>
                          </a:xfrm>
                          <a:custGeom>
                            <a:avLst/>
                            <a:gdLst>
                              <a:gd name="f0" fmla="val w"/>
                              <a:gd name="f1" fmla="val h"/>
                              <a:gd name="f2" fmla="val 0"/>
                              <a:gd name="f3" fmla="val 6351"/>
                              <a:gd name="f4" fmla="val 6350"/>
                              <a:gd name="f5" fmla="val 3176"/>
                              <a:gd name="f6" fmla="val 3175"/>
                              <a:gd name="f7" fmla="*/ f0 1 6351"/>
                              <a:gd name="f8" fmla="*/ f1 1 6350"/>
                              <a:gd name="f9" fmla="val f2"/>
                              <a:gd name="f10" fmla="val f3"/>
                              <a:gd name="f11" fmla="val f4"/>
                              <a:gd name="f12" fmla="+- f11 0 f9"/>
                              <a:gd name="f13" fmla="+- f10 0 f9"/>
                              <a:gd name="f14" fmla="*/ f13 1 6351"/>
                              <a:gd name="f15" fmla="*/ f12 1 6350"/>
                              <a:gd name="f16" fmla="*/ 0 1 f14"/>
                              <a:gd name="f17" fmla="*/ 6351 1 f14"/>
                              <a:gd name="f18" fmla="*/ 0 1 f15"/>
                              <a:gd name="f19" fmla="*/ 6350 1 f15"/>
                              <a:gd name="f20" fmla="*/ f16 f7 1"/>
                              <a:gd name="f21" fmla="*/ f17 f7 1"/>
                              <a:gd name="f22" fmla="*/ f19 f8 1"/>
                              <a:gd name="f23" fmla="*/ f18 f8 1"/>
                            </a:gdLst>
                            <a:ahLst/>
                            <a:cxnLst>
                              <a:cxn ang="3cd4">
                                <a:pos x="hc" y="t"/>
                              </a:cxn>
                              <a:cxn ang="0">
                                <a:pos x="r" y="vc"/>
                              </a:cxn>
                              <a:cxn ang="cd4">
                                <a:pos x="hc" y="b"/>
                              </a:cxn>
                              <a:cxn ang="cd2">
                                <a:pos x="l" y="vc"/>
                              </a:cxn>
                            </a:cxnLst>
                            <a:rect l="f20" t="f23" r="f21" b="f22"/>
                            <a:pathLst>
                              <a:path w="6351" h="6350">
                                <a:moveTo>
                                  <a:pt x="f2" y="f2"/>
                                </a:moveTo>
                                <a:lnTo>
                                  <a:pt x="f5" y="f6"/>
                                </a:lnTo>
                                <a:lnTo>
                                  <a:pt x="f3" y="f4"/>
                                </a:lnTo>
                                <a:lnTo>
                                  <a:pt x="f2" y="f4"/>
                                </a:lnTo>
                              </a:path>
                            </a:pathLst>
                          </a:custGeom>
                          <a:noFill/>
                          <a:ln w="0" cap="sq">
                            <a:solidFill>
                              <a:srgbClr val="010101"/>
                            </a:solidFill>
                            <a:prstDash val="solid"/>
                            <a:miter/>
                          </a:ln>
                        </wps:spPr>
                        <wps:bodyPr lIns="0" tIns="0" rIns="0" bIns="0"/>
                      </wps:wsp>
                      <wps:wsp>
                        <wps:cNvPr id="1333808832" name="Shape 104"/>
                        <wps:cNvSpPr/>
                        <wps:spPr>
                          <a:xfrm>
                            <a:off x="152430" y="38038"/>
                            <a:ext cx="6355" cy="6345"/>
                          </a:xfrm>
                          <a:custGeom>
                            <a:avLst/>
                            <a:gdLst>
                              <a:gd name="f0" fmla="val w"/>
                              <a:gd name="f1" fmla="val h"/>
                              <a:gd name="f2" fmla="val 0"/>
                              <a:gd name="f3" fmla="val 6351"/>
                              <a:gd name="f4" fmla="val 6350"/>
                              <a:gd name="f5" fmla="val 3175"/>
                              <a:gd name="f6" fmla="val 3176"/>
                              <a:gd name="f7" fmla="*/ f0 1 6351"/>
                              <a:gd name="f8" fmla="*/ f1 1 6350"/>
                              <a:gd name="f9" fmla="val f2"/>
                              <a:gd name="f10" fmla="val f3"/>
                              <a:gd name="f11" fmla="val f4"/>
                              <a:gd name="f12" fmla="+- f11 0 f9"/>
                              <a:gd name="f13" fmla="+- f10 0 f9"/>
                              <a:gd name="f14" fmla="*/ f13 1 6351"/>
                              <a:gd name="f15" fmla="*/ f12 1 6350"/>
                              <a:gd name="f16" fmla="*/ 0 1 f14"/>
                              <a:gd name="f17" fmla="*/ 6351 1 f14"/>
                              <a:gd name="f18" fmla="*/ 0 1 f15"/>
                              <a:gd name="f19" fmla="*/ 6350 1 f15"/>
                              <a:gd name="f20" fmla="*/ f16 f7 1"/>
                              <a:gd name="f21" fmla="*/ f17 f7 1"/>
                              <a:gd name="f22" fmla="*/ f19 f8 1"/>
                              <a:gd name="f23" fmla="*/ f18 f8 1"/>
                            </a:gdLst>
                            <a:ahLst/>
                            <a:cxnLst>
                              <a:cxn ang="3cd4">
                                <a:pos x="hc" y="t"/>
                              </a:cxn>
                              <a:cxn ang="0">
                                <a:pos x="r" y="vc"/>
                              </a:cxn>
                              <a:cxn ang="cd4">
                                <a:pos x="hc" y="b"/>
                              </a:cxn>
                              <a:cxn ang="cd2">
                                <a:pos x="l" y="vc"/>
                              </a:cxn>
                            </a:cxnLst>
                            <a:rect l="f20" t="f23" r="f21" b="f22"/>
                            <a:pathLst>
                              <a:path w="6351" h="6350">
                                <a:moveTo>
                                  <a:pt x="f2" y="f2"/>
                                </a:moveTo>
                                <a:lnTo>
                                  <a:pt x="f3" y="f5"/>
                                </a:lnTo>
                                <a:lnTo>
                                  <a:pt x="f6" y="f4"/>
                                </a:lnTo>
                                <a:lnTo>
                                  <a:pt x="f6" y="f5"/>
                                </a:lnTo>
                                <a:lnTo>
                                  <a:pt x="f6" y="f4"/>
                                </a:lnTo>
                              </a:path>
                            </a:pathLst>
                          </a:custGeom>
                          <a:noFill/>
                          <a:ln w="0" cap="sq">
                            <a:solidFill>
                              <a:srgbClr val="010101"/>
                            </a:solidFill>
                            <a:prstDash val="solid"/>
                            <a:miter/>
                          </a:ln>
                        </wps:spPr>
                        <wps:bodyPr lIns="0" tIns="0" rIns="0" bIns="0"/>
                      </wps:wsp>
                      <wps:wsp>
                        <wps:cNvPr id="844456055" name="Shape 105"/>
                        <wps:cNvSpPr/>
                        <wps:spPr>
                          <a:xfrm>
                            <a:off x="98444" y="31683"/>
                            <a:ext cx="22229" cy="25402"/>
                          </a:xfrm>
                          <a:custGeom>
                            <a:avLst/>
                            <a:gdLst>
                              <a:gd name="f0" fmla="val w"/>
                              <a:gd name="f1" fmla="val h"/>
                              <a:gd name="f2" fmla="val 0"/>
                              <a:gd name="f3" fmla="val 22229"/>
                              <a:gd name="f4" fmla="val 25400"/>
                              <a:gd name="f5" fmla="val 12702"/>
                              <a:gd name="f6" fmla="val 9525"/>
                              <a:gd name="f7" fmla="val 3175"/>
                              <a:gd name="f8" fmla="val 9527"/>
                              <a:gd name="f9" fmla="val 6351"/>
                              <a:gd name="f10" fmla="val 12700"/>
                              <a:gd name="f11" fmla="val 15875"/>
                              <a:gd name="f12" fmla="*/ f0 1 22229"/>
                              <a:gd name="f13" fmla="*/ f1 1 25400"/>
                              <a:gd name="f14" fmla="val f2"/>
                              <a:gd name="f15" fmla="val f3"/>
                              <a:gd name="f16" fmla="val f4"/>
                              <a:gd name="f17" fmla="+- f16 0 f14"/>
                              <a:gd name="f18" fmla="+- f15 0 f14"/>
                              <a:gd name="f19" fmla="*/ f18 1 22229"/>
                              <a:gd name="f20" fmla="*/ f17 1 25400"/>
                              <a:gd name="f21" fmla="*/ 0 1 f19"/>
                              <a:gd name="f22" fmla="*/ 22229 1 f19"/>
                              <a:gd name="f23" fmla="*/ 0 1 f20"/>
                              <a:gd name="f24" fmla="*/ 25400 1 f20"/>
                              <a:gd name="f25" fmla="*/ f21 f12 1"/>
                              <a:gd name="f26" fmla="*/ f22 f12 1"/>
                              <a:gd name="f27" fmla="*/ f24 f13 1"/>
                              <a:gd name="f28" fmla="*/ f23 f13 1"/>
                            </a:gdLst>
                            <a:ahLst/>
                            <a:cxnLst>
                              <a:cxn ang="3cd4">
                                <a:pos x="hc" y="t"/>
                              </a:cxn>
                              <a:cxn ang="0">
                                <a:pos x="r" y="vc"/>
                              </a:cxn>
                              <a:cxn ang="cd4">
                                <a:pos x="hc" y="b"/>
                              </a:cxn>
                              <a:cxn ang="cd2">
                                <a:pos x="l" y="vc"/>
                              </a:cxn>
                            </a:cxnLst>
                            <a:rect l="f25" t="f28" r="f26" b="f27"/>
                            <a:pathLst>
                              <a:path w="22229" h="25400">
                                <a:moveTo>
                                  <a:pt x="f3" y="f4"/>
                                </a:moveTo>
                                <a:lnTo>
                                  <a:pt x="f5" y="f6"/>
                                </a:lnTo>
                                <a:lnTo>
                                  <a:pt x="f5" y="f7"/>
                                </a:lnTo>
                                <a:lnTo>
                                  <a:pt x="f8" y="f2"/>
                                </a:lnTo>
                                <a:lnTo>
                                  <a:pt x="f9" y="f7"/>
                                </a:lnTo>
                                <a:lnTo>
                                  <a:pt x="f2" y="f7"/>
                                </a:lnTo>
                                <a:lnTo>
                                  <a:pt x="f2" y="f6"/>
                                </a:lnTo>
                                <a:lnTo>
                                  <a:pt x="f9" y="f10"/>
                                </a:lnTo>
                                <a:lnTo>
                                  <a:pt x="f8" y="f11"/>
                                </a:lnTo>
                              </a:path>
                            </a:pathLst>
                          </a:custGeom>
                          <a:noFill/>
                          <a:ln w="0" cap="sq">
                            <a:solidFill>
                              <a:srgbClr val="010101"/>
                            </a:solidFill>
                            <a:prstDash val="solid"/>
                            <a:miter/>
                          </a:ln>
                        </wps:spPr>
                        <wps:bodyPr lIns="0" tIns="0" rIns="0" bIns="0"/>
                      </wps:wsp>
                      <wps:wsp>
                        <wps:cNvPr id="1082477425" name="Shape 106"/>
                        <wps:cNvSpPr/>
                        <wps:spPr>
                          <a:xfrm>
                            <a:off x="95271" y="41211"/>
                            <a:ext cx="28584" cy="44448"/>
                          </a:xfrm>
                          <a:custGeom>
                            <a:avLst/>
                            <a:gdLst>
                              <a:gd name="f0" fmla="val w"/>
                              <a:gd name="f1" fmla="val h"/>
                              <a:gd name="f2" fmla="val 0"/>
                              <a:gd name="f3" fmla="val 28580"/>
                              <a:gd name="f4" fmla="val 44450"/>
                              <a:gd name="f5" fmla="val 6351"/>
                              <a:gd name="f6" fmla="val 3176"/>
                              <a:gd name="f7" fmla="val 6350"/>
                              <a:gd name="f8" fmla="val 9525"/>
                              <a:gd name="f9" fmla="val 12700"/>
                              <a:gd name="f10" fmla="val 12702"/>
                              <a:gd name="f11" fmla="val 15875"/>
                              <a:gd name="f12" fmla="val 9527"/>
                              <a:gd name="f13" fmla="val 19050"/>
                              <a:gd name="f14" fmla="val 22225"/>
                              <a:gd name="f15" fmla="val 25400"/>
                              <a:gd name="f16" fmla="val 28575"/>
                              <a:gd name="f17" fmla="val 31750"/>
                              <a:gd name="f18" fmla="val 38100"/>
                              <a:gd name="f19" fmla="val 19053"/>
                              <a:gd name="f20" fmla="*/ f0 1 28580"/>
                              <a:gd name="f21" fmla="*/ f1 1 44450"/>
                              <a:gd name="f22" fmla="val f2"/>
                              <a:gd name="f23" fmla="val f3"/>
                              <a:gd name="f24" fmla="val f4"/>
                              <a:gd name="f25" fmla="+- f24 0 f22"/>
                              <a:gd name="f26" fmla="+- f23 0 f22"/>
                              <a:gd name="f27" fmla="*/ f26 1 28580"/>
                              <a:gd name="f28" fmla="*/ f25 1 44450"/>
                              <a:gd name="f29" fmla="*/ 0 1 f27"/>
                              <a:gd name="f30" fmla="*/ 28580 1 f27"/>
                              <a:gd name="f31" fmla="*/ 0 1 f28"/>
                              <a:gd name="f32" fmla="*/ 44450 1 f28"/>
                              <a:gd name="f33" fmla="*/ f29 f20 1"/>
                              <a:gd name="f34" fmla="*/ f30 f20 1"/>
                              <a:gd name="f35" fmla="*/ f32 f21 1"/>
                              <a:gd name="f36" fmla="*/ f31 f21 1"/>
                            </a:gdLst>
                            <a:ahLst/>
                            <a:cxnLst>
                              <a:cxn ang="3cd4">
                                <a:pos x="hc" y="t"/>
                              </a:cxn>
                              <a:cxn ang="0">
                                <a:pos x="r" y="vc"/>
                              </a:cxn>
                              <a:cxn ang="cd4">
                                <a:pos x="hc" y="b"/>
                              </a:cxn>
                              <a:cxn ang="cd2">
                                <a:pos x="l" y="vc"/>
                              </a:cxn>
                            </a:cxnLst>
                            <a:rect l="f33" t="f36" r="f34" b="f35"/>
                            <a:pathLst>
                              <a:path w="28580" h="44450">
                                <a:moveTo>
                                  <a:pt x="f5" y="f2"/>
                                </a:moveTo>
                                <a:lnTo>
                                  <a:pt x="f2" y="f2"/>
                                </a:lnTo>
                                <a:lnTo>
                                  <a:pt x="f6" y="f7"/>
                                </a:lnTo>
                                <a:lnTo>
                                  <a:pt x="f2" y="f8"/>
                                </a:lnTo>
                                <a:lnTo>
                                  <a:pt x="f6" y="f9"/>
                                </a:lnTo>
                                <a:lnTo>
                                  <a:pt x="f10" y="f11"/>
                                </a:lnTo>
                                <a:lnTo>
                                  <a:pt x="f12" y="f11"/>
                                </a:lnTo>
                                <a:lnTo>
                                  <a:pt x="f12" y="f13"/>
                                </a:lnTo>
                                <a:lnTo>
                                  <a:pt x="f6" y="f14"/>
                                </a:lnTo>
                                <a:lnTo>
                                  <a:pt x="f6" y="f15"/>
                                </a:lnTo>
                                <a:lnTo>
                                  <a:pt x="f12" y="f16"/>
                                </a:lnTo>
                                <a:lnTo>
                                  <a:pt x="f10" y="f16"/>
                                </a:lnTo>
                                <a:lnTo>
                                  <a:pt x="f2" y="f17"/>
                                </a:lnTo>
                                <a:lnTo>
                                  <a:pt x="f5" y="f18"/>
                                </a:lnTo>
                                <a:lnTo>
                                  <a:pt x="f19" y="f18"/>
                                </a:lnTo>
                                <a:lnTo>
                                  <a:pt x="f10" y="f4"/>
                                </a:lnTo>
                                <a:lnTo>
                                  <a:pt x="f3" y="f4"/>
                                </a:lnTo>
                              </a:path>
                            </a:pathLst>
                          </a:custGeom>
                          <a:noFill/>
                          <a:ln w="0" cap="sq">
                            <a:solidFill>
                              <a:srgbClr val="010101"/>
                            </a:solidFill>
                            <a:prstDash val="solid"/>
                            <a:miter/>
                          </a:ln>
                        </wps:spPr>
                        <wps:bodyPr lIns="0" tIns="0" rIns="0" bIns="0"/>
                      </wps:wsp>
                      <wps:wsp>
                        <wps:cNvPr id="383680766" name="Shape 107"/>
                        <wps:cNvSpPr/>
                        <wps:spPr>
                          <a:xfrm>
                            <a:off x="88916" y="44384"/>
                            <a:ext cx="6355" cy="6345"/>
                          </a:xfrm>
                          <a:custGeom>
                            <a:avLst/>
                            <a:gdLst>
                              <a:gd name="f0" fmla="val w"/>
                              <a:gd name="f1" fmla="val h"/>
                              <a:gd name="f2" fmla="val 0"/>
                              <a:gd name="f3" fmla="val 6351"/>
                              <a:gd name="f4" fmla="val 6350"/>
                              <a:gd name="f5" fmla="val 3175"/>
                              <a:gd name="f6" fmla="*/ f0 1 6351"/>
                              <a:gd name="f7" fmla="*/ f1 1 6350"/>
                              <a:gd name="f8" fmla="val f2"/>
                              <a:gd name="f9" fmla="val f3"/>
                              <a:gd name="f10" fmla="val f4"/>
                              <a:gd name="f11" fmla="+- f10 0 f8"/>
                              <a:gd name="f12" fmla="+- f9 0 f8"/>
                              <a:gd name="f13" fmla="*/ f12 1 6351"/>
                              <a:gd name="f14" fmla="*/ f11 1 6350"/>
                              <a:gd name="f15" fmla="*/ 0 1 f13"/>
                              <a:gd name="f16" fmla="*/ 6351 1 f13"/>
                              <a:gd name="f17" fmla="*/ 0 1 f14"/>
                              <a:gd name="f18" fmla="*/ 6350 1 f14"/>
                              <a:gd name="f19" fmla="*/ f15 f6 1"/>
                              <a:gd name="f20" fmla="*/ f16 f6 1"/>
                              <a:gd name="f21" fmla="*/ f18 f7 1"/>
                              <a:gd name="f22" fmla="*/ f17 f7 1"/>
                            </a:gdLst>
                            <a:ahLst/>
                            <a:cxnLst>
                              <a:cxn ang="3cd4">
                                <a:pos x="hc" y="t"/>
                              </a:cxn>
                              <a:cxn ang="0">
                                <a:pos x="r" y="vc"/>
                              </a:cxn>
                              <a:cxn ang="cd4">
                                <a:pos x="hc" y="b"/>
                              </a:cxn>
                              <a:cxn ang="cd2">
                                <a:pos x="l" y="vc"/>
                              </a:cxn>
                            </a:cxnLst>
                            <a:rect l="f19" t="f22" r="f20" b="f21"/>
                            <a:pathLst>
                              <a:path w="6351" h="6350">
                                <a:moveTo>
                                  <a:pt x="f3" y="f2"/>
                                </a:moveTo>
                                <a:lnTo>
                                  <a:pt x="f3" y="f2"/>
                                </a:lnTo>
                                <a:lnTo>
                                  <a:pt x="f2" y="f2"/>
                                </a:lnTo>
                                <a:lnTo>
                                  <a:pt x="f2" y="f5"/>
                                </a:lnTo>
                                <a:lnTo>
                                  <a:pt x="f3" y="f4"/>
                                </a:lnTo>
                              </a:path>
                            </a:pathLst>
                          </a:custGeom>
                          <a:noFill/>
                          <a:ln w="0" cap="sq">
                            <a:solidFill>
                              <a:srgbClr val="010101"/>
                            </a:solidFill>
                            <a:prstDash val="solid"/>
                            <a:miter/>
                          </a:ln>
                        </wps:spPr>
                        <wps:bodyPr lIns="0" tIns="0" rIns="0" bIns="0"/>
                      </wps:wsp>
                      <wps:wsp>
                        <wps:cNvPr id="114617571" name="Shape 108"/>
                        <wps:cNvSpPr/>
                        <wps:spPr>
                          <a:xfrm>
                            <a:off x="98444" y="28510"/>
                            <a:ext cx="9528" cy="6345"/>
                          </a:xfrm>
                          <a:custGeom>
                            <a:avLst/>
                            <a:gdLst>
                              <a:gd name="f0" fmla="val w"/>
                              <a:gd name="f1" fmla="val h"/>
                              <a:gd name="f2" fmla="val 0"/>
                              <a:gd name="f3" fmla="val 9527"/>
                              <a:gd name="f4" fmla="val 6350"/>
                              <a:gd name="f5" fmla="val 3175"/>
                              <a:gd name="f6" fmla="val 6351"/>
                              <a:gd name="f7" fmla="val 3176"/>
                              <a:gd name="f8" fmla="*/ f0 1 9527"/>
                              <a:gd name="f9" fmla="*/ f1 1 6350"/>
                              <a:gd name="f10" fmla="val f2"/>
                              <a:gd name="f11" fmla="val f3"/>
                              <a:gd name="f12" fmla="val f4"/>
                              <a:gd name="f13" fmla="+- f12 0 f10"/>
                              <a:gd name="f14" fmla="+- f11 0 f10"/>
                              <a:gd name="f15" fmla="*/ f14 1 9527"/>
                              <a:gd name="f16" fmla="*/ f13 1 6350"/>
                              <a:gd name="f17" fmla="*/ 0 1 f15"/>
                              <a:gd name="f18" fmla="*/ 9527 1 f15"/>
                              <a:gd name="f19" fmla="*/ 0 1 f16"/>
                              <a:gd name="f20" fmla="*/ 6350 1 f16"/>
                              <a:gd name="f21" fmla="*/ f17 f8 1"/>
                              <a:gd name="f22" fmla="*/ f18 f8 1"/>
                              <a:gd name="f23" fmla="*/ f20 f9 1"/>
                              <a:gd name="f24" fmla="*/ f19 f9 1"/>
                            </a:gdLst>
                            <a:ahLst/>
                            <a:cxnLst>
                              <a:cxn ang="3cd4">
                                <a:pos x="hc" y="t"/>
                              </a:cxn>
                              <a:cxn ang="0">
                                <a:pos x="r" y="vc"/>
                              </a:cxn>
                              <a:cxn ang="cd4">
                                <a:pos x="hc" y="b"/>
                              </a:cxn>
                              <a:cxn ang="cd2">
                                <a:pos x="l" y="vc"/>
                              </a:cxn>
                            </a:cxnLst>
                            <a:rect l="f21" t="f24" r="f22" b="f23"/>
                            <a:pathLst>
                              <a:path w="9527" h="6350">
                                <a:moveTo>
                                  <a:pt x="f3" y="f5"/>
                                </a:moveTo>
                                <a:lnTo>
                                  <a:pt x="f3" y="f5"/>
                                </a:lnTo>
                                <a:lnTo>
                                  <a:pt x="f6" y="f2"/>
                                </a:lnTo>
                                <a:lnTo>
                                  <a:pt x="f2" y="f2"/>
                                </a:lnTo>
                                <a:lnTo>
                                  <a:pt x="f7" y="f4"/>
                                </a:lnTo>
                              </a:path>
                            </a:pathLst>
                          </a:custGeom>
                          <a:noFill/>
                          <a:ln w="0" cap="sq">
                            <a:solidFill>
                              <a:srgbClr val="010101"/>
                            </a:solidFill>
                            <a:prstDash val="solid"/>
                            <a:miter/>
                          </a:ln>
                        </wps:spPr>
                        <wps:bodyPr lIns="0" tIns="0" rIns="0" bIns="0"/>
                      </wps:wsp>
                      <wps:wsp>
                        <wps:cNvPr id="8298737" name="Shape 109"/>
                        <wps:cNvSpPr/>
                        <wps:spPr>
                          <a:xfrm>
                            <a:off x="111145" y="38029"/>
                            <a:ext cx="9528" cy="9528"/>
                          </a:xfrm>
                          <a:custGeom>
                            <a:avLst/>
                            <a:gdLst>
                              <a:gd name="f0" fmla="val w"/>
                              <a:gd name="f1" fmla="val h"/>
                              <a:gd name="f2" fmla="val 0"/>
                              <a:gd name="f3" fmla="val 9527"/>
                              <a:gd name="f4" fmla="val 9525"/>
                              <a:gd name="f5" fmla="val 6351"/>
                              <a:gd name="f6" fmla="val 3175"/>
                              <a:gd name="f7" fmla="*/ f0 1 9527"/>
                              <a:gd name="f8" fmla="*/ f1 1 9525"/>
                              <a:gd name="f9" fmla="val f2"/>
                              <a:gd name="f10" fmla="val f3"/>
                              <a:gd name="f11" fmla="val f4"/>
                              <a:gd name="f12" fmla="+- f11 0 f9"/>
                              <a:gd name="f13" fmla="+- f10 0 f9"/>
                              <a:gd name="f14" fmla="*/ f13 1 9527"/>
                              <a:gd name="f15" fmla="*/ f12 1 9525"/>
                              <a:gd name="f16" fmla="*/ 0 1 f14"/>
                              <a:gd name="f17" fmla="*/ 9527 1 f14"/>
                              <a:gd name="f18" fmla="*/ 0 1 f15"/>
                              <a:gd name="f19" fmla="*/ 9525 1 f15"/>
                              <a:gd name="f20" fmla="*/ f16 f7 1"/>
                              <a:gd name="f21" fmla="*/ f17 f7 1"/>
                              <a:gd name="f22" fmla="*/ f19 f8 1"/>
                              <a:gd name="f23" fmla="*/ f18 f8 1"/>
                            </a:gdLst>
                            <a:ahLst/>
                            <a:cxnLst>
                              <a:cxn ang="3cd4">
                                <a:pos x="hc" y="t"/>
                              </a:cxn>
                              <a:cxn ang="0">
                                <a:pos x="r" y="vc"/>
                              </a:cxn>
                              <a:cxn ang="cd4">
                                <a:pos x="hc" y="b"/>
                              </a:cxn>
                              <a:cxn ang="cd2">
                                <a:pos x="l" y="vc"/>
                              </a:cxn>
                            </a:cxnLst>
                            <a:rect l="f20" t="f23" r="f21" b="f22"/>
                            <a:pathLst>
                              <a:path w="9527" h="9525">
                                <a:moveTo>
                                  <a:pt x="f5" y="f4"/>
                                </a:moveTo>
                                <a:lnTo>
                                  <a:pt x="f3" y="f6"/>
                                </a:lnTo>
                                <a:lnTo>
                                  <a:pt x="f5" y="f6"/>
                                </a:lnTo>
                                <a:lnTo>
                                  <a:pt x="f2" y="f2"/>
                                </a:lnTo>
                              </a:path>
                            </a:pathLst>
                          </a:custGeom>
                          <a:noFill/>
                          <a:ln w="0" cap="sq">
                            <a:solidFill>
                              <a:srgbClr val="010101"/>
                            </a:solidFill>
                            <a:prstDash val="solid"/>
                            <a:miter/>
                          </a:ln>
                        </wps:spPr>
                        <wps:bodyPr lIns="0" tIns="0" rIns="0" bIns="0"/>
                      </wps:wsp>
                      <wps:wsp>
                        <wps:cNvPr id="1244912118" name="Shape 110"/>
                        <wps:cNvSpPr/>
                        <wps:spPr>
                          <a:xfrm>
                            <a:off x="114327" y="28501"/>
                            <a:ext cx="6355" cy="12701"/>
                          </a:xfrm>
                          <a:custGeom>
                            <a:avLst/>
                            <a:gdLst>
                              <a:gd name="f0" fmla="val w"/>
                              <a:gd name="f1" fmla="val h"/>
                              <a:gd name="f2" fmla="val 0"/>
                              <a:gd name="f3" fmla="val 6351"/>
                              <a:gd name="f4" fmla="val 12700"/>
                              <a:gd name="f5" fmla="val 9525"/>
                              <a:gd name="f6" fmla="val 3176"/>
                              <a:gd name="f7" fmla="val 3175"/>
                              <a:gd name="f8" fmla="*/ f0 1 6351"/>
                              <a:gd name="f9" fmla="*/ f1 1 12700"/>
                              <a:gd name="f10" fmla="val f2"/>
                              <a:gd name="f11" fmla="val f3"/>
                              <a:gd name="f12" fmla="val f4"/>
                              <a:gd name="f13" fmla="+- f12 0 f10"/>
                              <a:gd name="f14" fmla="+- f11 0 f10"/>
                              <a:gd name="f15" fmla="*/ f14 1 6351"/>
                              <a:gd name="f16" fmla="*/ f13 1 12700"/>
                              <a:gd name="f17" fmla="*/ 0 1 f15"/>
                              <a:gd name="f18" fmla="*/ 6351 1 f15"/>
                              <a:gd name="f19" fmla="*/ 0 1 f16"/>
                              <a:gd name="f20" fmla="*/ 12700 1 f16"/>
                              <a:gd name="f21" fmla="*/ f17 f8 1"/>
                              <a:gd name="f22" fmla="*/ f18 f8 1"/>
                              <a:gd name="f23" fmla="*/ f20 f9 1"/>
                              <a:gd name="f24" fmla="*/ f19 f9 1"/>
                            </a:gdLst>
                            <a:ahLst/>
                            <a:cxnLst>
                              <a:cxn ang="3cd4">
                                <a:pos x="hc" y="t"/>
                              </a:cxn>
                              <a:cxn ang="0">
                                <a:pos x="r" y="vc"/>
                              </a:cxn>
                              <a:cxn ang="cd4">
                                <a:pos x="hc" y="b"/>
                              </a:cxn>
                              <a:cxn ang="cd2">
                                <a:pos x="l" y="vc"/>
                              </a:cxn>
                            </a:cxnLst>
                            <a:rect l="f21" t="f24" r="f22" b="f23"/>
                            <a:pathLst>
                              <a:path w="6351" h="12700">
                                <a:moveTo>
                                  <a:pt x="f2" y="f5"/>
                                </a:moveTo>
                                <a:lnTo>
                                  <a:pt x="f6" y="f2"/>
                                </a:lnTo>
                                <a:lnTo>
                                  <a:pt x="f3" y="f7"/>
                                </a:lnTo>
                                <a:lnTo>
                                  <a:pt x="f3" y="f5"/>
                                </a:lnTo>
                                <a:lnTo>
                                  <a:pt x="f6" y="f4"/>
                                </a:lnTo>
                              </a:path>
                            </a:pathLst>
                          </a:custGeom>
                          <a:noFill/>
                          <a:ln w="0" cap="sq">
                            <a:solidFill>
                              <a:srgbClr val="010101"/>
                            </a:solidFill>
                            <a:prstDash val="solid"/>
                            <a:miter/>
                          </a:ln>
                        </wps:spPr>
                        <wps:bodyPr lIns="0" tIns="0" rIns="0" bIns="0"/>
                      </wps:wsp>
                      <wps:wsp>
                        <wps:cNvPr id="429345763" name="Shape 111"/>
                        <wps:cNvSpPr/>
                        <wps:spPr>
                          <a:xfrm>
                            <a:off x="165131" y="50730"/>
                            <a:ext cx="47631" cy="9528"/>
                          </a:xfrm>
                          <a:custGeom>
                            <a:avLst/>
                            <a:gdLst>
                              <a:gd name="f0" fmla="val w"/>
                              <a:gd name="f1" fmla="val h"/>
                              <a:gd name="f2" fmla="val 0"/>
                              <a:gd name="f3" fmla="val 47633"/>
                              <a:gd name="f4" fmla="val 9525"/>
                              <a:gd name="f5" fmla="val 6350"/>
                              <a:gd name="f6" fmla="val 22229"/>
                              <a:gd name="f7" fmla="val 44458"/>
                              <a:gd name="f8" fmla="val 3175"/>
                              <a:gd name="f9" fmla="val 41282"/>
                              <a:gd name="f10" fmla="*/ f0 1 47633"/>
                              <a:gd name="f11" fmla="*/ f1 1 9525"/>
                              <a:gd name="f12" fmla="val f2"/>
                              <a:gd name="f13" fmla="val f3"/>
                              <a:gd name="f14" fmla="val f4"/>
                              <a:gd name="f15" fmla="+- f14 0 f12"/>
                              <a:gd name="f16" fmla="+- f13 0 f12"/>
                              <a:gd name="f17" fmla="*/ f16 1 47633"/>
                              <a:gd name="f18" fmla="*/ f15 1 9525"/>
                              <a:gd name="f19" fmla="*/ 0 1 f17"/>
                              <a:gd name="f20" fmla="*/ 47633 1 f17"/>
                              <a:gd name="f21" fmla="*/ 0 1 f18"/>
                              <a:gd name="f22" fmla="*/ 9525 1 f18"/>
                              <a:gd name="f23" fmla="*/ f19 f10 1"/>
                              <a:gd name="f24" fmla="*/ f20 f10 1"/>
                              <a:gd name="f25" fmla="*/ f22 f11 1"/>
                              <a:gd name="f26" fmla="*/ f21 f11 1"/>
                            </a:gdLst>
                            <a:ahLst/>
                            <a:cxnLst>
                              <a:cxn ang="3cd4">
                                <a:pos x="hc" y="t"/>
                              </a:cxn>
                              <a:cxn ang="0">
                                <a:pos x="r" y="vc"/>
                              </a:cxn>
                              <a:cxn ang="cd4">
                                <a:pos x="hc" y="b"/>
                              </a:cxn>
                              <a:cxn ang="cd2">
                                <a:pos x="l" y="vc"/>
                              </a:cxn>
                            </a:cxnLst>
                            <a:rect l="f23" t="f26" r="f24" b="f25"/>
                            <a:pathLst>
                              <a:path w="47633" h="9525">
                                <a:moveTo>
                                  <a:pt x="f2" y="f5"/>
                                </a:moveTo>
                                <a:lnTo>
                                  <a:pt x="f6" y="f5"/>
                                </a:lnTo>
                                <a:lnTo>
                                  <a:pt x="f7" y="f4"/>
                                </a:lnTo>
                                <a:lnTo>
                                  <a:pt x="f3" y="f5"/>
                                </a:lnTo>
                                <a:lnTo>
                                  <a:pt x="f7" y="f8"/>
                                </a:lnTo>
                                <a:lnTo>
                                  <a:pt x="f9" y="f2"/>
                                </a:lnTo>
                                <a:lnTo>
                                  <a:pt x="f6" y="f8"/>
                                </a:lnTo>
                              </a:path>
                            </a:pathLst>
                          </a:custGeom>
                          <a:noFill/>
                          <a:ln w="0" cap="sq">
                            <a:solidFill>
                              <a:srgbClr val="010101"/>
                            </a:solidFill>
                            <a:prstDash val="solid"/>
                            <a:miter/>
                          </a:ln>
                        </wps:spPr>
                        <wps:bodyPr lIns="0" tIns="0" rIns="0" bIns="0"/>
                      </wps:wsp>
                      <wps:wsp>
                        <wps:cNvPr id="131849942" name="Shape 112"/>
                        <wps:cNvSpPr/>
                        <wps:spPr>
                          <a:xfrm>
                            <a:off x="171486" y="28501"/>
                            <a:ext cx="15873" cy="25402"/>
                          </a:xfrm>
                          <a:custGeom>
                            <a:avLst/>
                            <a:gdLst>
                              <a:gd name="f0" fmla="val w"/>
                              <a:gd name="f1" fmla="val h"/>
                              <a:gd name="f2" fmla="val 0"/>
                              <a:gd name="f3" fmla="val 15878"/>
                              <a:gd name="f4" fmla="val 25400"/>
                              <a:gd name="f5" fmla="val 6351"/>
                              <a:gd name="f6" fmla="val 19050"/>
                              <a:gd name="f7" fmla="val 6350"/>
                              <a:gd name="f8" fmla="val 3176"/>
                              <a:gd name="f9" fmla="val 3175"/>
                              <a:gd name="f10" fmla="*/ f0 1 15878"/>
                              <a:gd name="f11" fmla="*/ f1 1 25400"/>
                              <a:gd name="f12" fmla="val f2"/>
                              <a:gd name="f13" fmla="val f3"/>
                              <a:gd name="f14" fmla="val f4"/>
                              <a:gd name="f15" fmla="+- f14 0 f12"/>
                              <a:gd name="f16" fmla="+- f13 0 f12"/>
                              <a:gd name="f17" fmla="*/ f16 1 15878"/>
                              <a:gd name="f18" fmla="*/ f15 1 25400"/>
                              <a:gd name="f19" fmla="*/ 0 1 f17"/>
                              <a:gd name="f20" fmla="*/ 15878 1 f17"/>
                              <a:gd name="f21" fmla="*/ 0 1 f18"/>
                              <a:gd name="f22" fmla="*/ 25400 1 f18"/>
                              <a:gd name="f23" fmla="*/ f19 f10 1"/>
                              <a:gd name="f24" fmla="*/ f20 f10 1"/>
                              <a:gd name="f25" fmla="*/ f22 f11 1"/>
                              <a:gd name="f26" fmla="*/ f21 f11 1"/>
                            </a:gdLst>
                            <a:ahLst/>
                            <a:cxnLst>
                              <a:cxn ang="3cd4">
                                <a:pos x="hc" y="t"/>
                              </a:cxn>
                              <a:cxn ang="0">
                                <a:pos x="r" y="vc"/>
                              </a:cxn>
                              <a:cxn ang="cd4">
                                <a:pos x="hc" y="b"/>
                              </a:cxn>
                              <a:cxn ang="cd2">
                                <a:pos x="l" y="vc"/>
                              </a:cxn>
                            </a:cxnLst>
                            <a:rect l="f23" t="f26" r="f24" b="f25"/>
                            <a:pathLst>
                              <a:path w="15878" h="25400">
                                <a:moveTo>
                                  <a:pt x="f3" y="f4"/>
                                </a:moveTo>
                                <a:lnTo>
                                  <a:pt x="f3" y="f4"/>
                                </a:lnTo>
                                <a:lnTo>
                                  <a:pt x="f5" y="f4"/>
                                </a:lnTo>
                                <a:lnTo>
                                  <a:pt x="f2" y="f6"/>
                                </a:lnTo>
                                <a:lnTo>
                                  <a:pt x="f2" y="f7"/>
                                </a:lnTo>
                                <a:lnTo>
                                  <a:pt x="f8" y="f9"/>
                                </a:lnTo>
                                <a:lnTo>
                                  <a:pt x="f5" y="f2"/>
                                </a:lnTo>
                              </a:path>
                            </a:pathLst>
                          </a:custGeom>
                          <a:noFill/>
                          <a:ln w="0" cap="sq">
                            <a:solidFill>
                              <a:srgbClr val="010101"/>
                            </a:solidFill>
                            <a:prstDash val="solid"/>
                            <a:miter/>
                          </a:ln>
                        </wps:spPr>
                        <wps:bodyPr lIns="0" tIns="0" rIns="0" bIns="0"/>
                      </wps:wsp>
                      <wps:wsp>
                        <wps:cNvPr id="1594544508" name="Shape 113"/>
                        <wps:cNvSpPr/>
                        <wps:spPr>
                          <a:xfrm>
                            <a:off x="174659" y="18982"/>
                            <a:ext cx="50813" cy="50804"/>
                          </a:xfrm>
                          <a:custGeom>
                            <a:avLst/>
                            <a:gdLst>
                              <a:gd name="f0" fmla="val w"/>
                              <a:gd name="f1" fmla="val h"/>
                              <a:gd name="f2" fmla="val 0"/>
                              <a:gd name="f3" fmla="val 50809"/>
                              <a:gd name="f4" fmla="val 50800"/>
                              <a:gd name="f5" fmla="val 3176"/>
                              <a:gd name="f6" fmla="val 9525"/>
                              <a:gd name="f7" fmla="val 12702"/>
                              <a:gd name="f8" fmla="val 3175"/>
                              <a:gd name="f9" fmla="val 22229"/>
                              <a:gd name="f10" fmla="val 31755"/>
                              <a:gd name="f11" fmla="val 28580"/>
                              <a:gd name="f12" fmla="val 25404"/>
                              <a:gd name="f13" fmla="val 6350"/>
                              <a:gd name="f14" fmla="val 19053"/>
                              <a:gd name="f15" fmla="val 41282"/>
                              <a:gd name="f16" fmla="val 38107"/>
                              <a:gd name="f17" fmla="val 15875"/>
                              <a:gd name="f18" fmla="val 19050"/>
                              <a:gd name="f19" fmla="val 22225"/>
                              <a:gd name="f20" fmla="val 25400"/>
                              <a:gd name="f21" fmla="val 15878"/>
                              <a:gd name="f22" fmla="val 28575"/>
                              <a:gd name="f23" fmla="val 6351"/>
                              <a:gd name="f24" fmla="val 9527"/>
                              <a:gd name="f25" fmla="val 44458"/>
                              <a:gd name="f26" fmla="val 47633"/>
                              <a:gd name="f27" fmla="val 41275"/>
                              <a:gd name="f28" fmla="val 44450"/>
                              <a:gd name="f29" fmla="*/ f0 1 50809"/>
                              <a:gd name="f30" fmla="*/ f1 1 50800"/>
                              <a:gd name="f31" fmla="val f2"/>
                              <a:gd name="f32" fmla="val f3"/>
                              <a:gd name="f33" fmla="val f4"/>
                              <a:gd name="f34" fmla="+- f33 0 f31"/>
                              <a:gd name="f35" fmla="+- f32 0 f31"/>
                              <a:gd name="f36" fmla="*/ f35 1 50809"/>
                              <a:gd name="f37" fmla="*/ f34 1 50800"/>
                              <a:gd name="f38" fmla="*/ 0 1 f36"/>
                              <a:gd name="f39" fmla="*/ 50809 1 f36"/>
                              <a:gd name="f40" fmla="*/ 0 1 f37"/>
                              <a:gd name="f41" fmla="*/ 50800 1 f37"/>
                              <a:gd name="f42" fmla="*/ f38 f29 1"/>
                              <a:gd name="f43" fmla="*/ f39 f29 1"/>
                              <a:gd name="f44" fmla="*/ f41 f30 1"/>
                              <a:gd name="f45" fmla="*/ f40 f30 1"/>
                            </a:gdLst>
                            <a:ahLst/>
                            <a:cxnLst>
                              <a:cxn ang="3cd4">
                                <a:pos x="hc" y="t"/>
                              </a:cxn>
                              <a:cxn ang="0">
                                <a:pos x="r" y="vc"/>
                              </a:cxn>
                              <a:cxn ang="cd4">
                                <a:pos x="hc" y="b"/>
                              </a:cxn>
                              <a:cxn ang="cd2">
                                <a:pos x="l" y="vc"/>
                              </a:cxn>
                            </a:cxnLst>
                            <a:rect l="f42" t="f45" r="f43" b="f44"/>
                            <a:pathLst>
                              <a:path w="50809" h="50800">
                                <a:moveTo>
                                  <a:pt x="f5" y="f6"/>
                                </a:moveTo>
                                <a:lnTo>
                                  <a:pt x="f5" y="f6"/>
                                </a:lnTo>
                                <a:lnTo>
                                  <a:pt x="f7" y="f8"/>
                                </a:lnTo>
                                <a:lnTo>
                                  <a:pt x="f9" y="f2"/>
                                </a:lnTo>
                                <a:lnTo>
                                  <a:pt x="f10" y="f2"/>
                                </a:lnTo>
                                <a:lnTo>
                                  <a:pt x="f11" y="f8"/>
                                </a:lnTo>
                                <a:lnTo>
                                  <a:pt x="f12" y="f13"/>
                                </a:lnTo>
                                <a:lnTo>
                                  <a:pt x="f14" y="f13"/>
                                </a:lnTo>
                                <a:lnTo>
                                  <a:pt x="f11" y="f6"/>
                                </a:lnTo>
                                <a:lnTo>
                                  <a:pt x="f15" y="f6"/>
                                </a:lnTo>
                                <a:lnTo>
                                  <a:pt x="f16" y="f17"/>
                                </a:lnTo>
                                <a:lnTo>
                                  <a:pt x="f10" y="f18"/>
                                </a:lnTo>
                                <a:lnTo>
                                  <a:pt x="f12" y="f18"/>
                                </a:lnTo>
                                <a:lnTo>
                                  <a:pt x="f14" y="f17"/>
                                </a:lnTo>
                                <a:lnTo>
                                  <a:pt x="f9" y="f18"/>
                                </a:lnTo>
                                <a:lnTo>
                                  <a:pt x="f9" y="f19"/>
                                </a:lnTo>
                                <a:lnTo>
                                  <a:pt x="f14" y="f20"/>
                                </a:lnTo>
                                <a:lnTo>
                                  <a:pt x="f21" y="f22"/>
                                </a:lnTo>
                                <a:lnTo>
                                  <a:pt x="f7" y="f22"/>
                                </a:lnTo>
                                <a:lnTo>
                                  <a:pt x="f23" y="f20"/>
                                </a:lnTo>
                                <a:lnTo>
                                  <a:pt x="f24" y="f19"/>
                                </a:lnTo>
                                <a:lnTo>
                                  <a:pt x="f24" y="f18"/>
                                </a:lnTo>
                                <a:lnTo>
                                  <a:pt x="f5" y="f18"/>
                                </a:lnTo>
                                <a:lnTo>
                                  <a:pt x="f2" y="f19"/>
                                </a:lnTo>
                                <a:lnTo>
                                  <a:pt x="f5" y="f22"/>
                                </a:lnTo>
                                <a:lnTo>
                                  <a:pt x="f14" y="f22"/>
                                </a:lnTo>
                                <a:lnTo>
                                  <a:pt x="f12" y="f20"/>
                                </a:lnTo>
                                <a:lnTo>
                                  <a:pt x="f25" y="f20"/>
                                </a:lnTo>
                                <a:lnTo>
                                  <a:pt x="f26" y="f22"/>
                                </a:lnTo>
                                <a:lnTo>
                                  <a:pt x="f26" y="f27"/>
                                </a:lnTo>
                                <a:lnTo>
                                  <a:pt x="f25" y="f28"/>
                                </a:lnTo>
                                <a:lnTo>
                                  <a:pt x="f3" y="f4"/>
                                </a:lnTo>
                                <a:lnTo>
                                  <a:pt x="f10" y="f4"/>
                                </a:lnTo>
                              </a:path>
                            </a:pathLst>
                          </a:custGeom>
                          <a:noFill/>
                          <a:ln w="0" cap="sq">
                            <a:solidFill>
                              <a:srgbClr val="010101"/>
                            </a:solidFill>
                            <a:prstDash val="solid"/>
                            <a:miter/>
                          </a:ln>
                        </wps:spPr>
                        <wps:bodyPr lIns="0" tIns="0" rIns="0" bIns="0"/>
                      </wps:wsp>
                      <wps:wsp>
                        <wps:cNvPr id="400978232" name="Shape 114"/>
                        <wps:cNvSpPr/>
                        <wps:spPr>
                          <a:xfrm>
                            <a:off x="98444" y="95179"/>
                            <a:ext cx="9528" cy="6345"/>
                          </a:xfrm>
                          <a:custGeom>
                            <a:avLst/>
                            <a:gdLst>
                              <a:gd name="f0" fmla="val w"/>
                              <a:gd name="f1" fmla="val h"/>
                              <a:gd name="f2" fmla="val 0"/>
                              <a:gd name="f3" fmla="val 9527"/>
                              <a:gd name="f4" fmla="val 6350"/>
                              <a:gd name="f5" fmla="val 6351"/>
                              <a:gd name="f6" fmla="val 3175"/>
                              <a:gd name="f7" fmla="*/ f0 1 9527"/>
                              <a:gd name="f8" fmla="*/ f1 1 6350"/>
                              <a:gd name="f9" fmla="val f2"/>
                              <a:gd name="f10" fmla="val f3"/>
                              <a:gd name="f11" fmla="val f4"/>
                              <a:gd name="f12" fmla="+- f11 0 f9"/>
                              <a:gd name="f13" fmla="+- f10 0 f9"/>
                              <a:gd name="f14" fmla="*/ f13 1 9527"/>
                              <a:gd name="f15" fmla="*/ f12 1 6350"/>
                              <a:gd name="f16" fmla="*/ 0 1 f14"/>
                              <a:gd name="f17" fmla="*/ 9527 1 f14"/>
                              <a:gd name="f18" fmla="*/ 0 1 f15"/>
                              <a:gd name="f19" fmla="*/ 6350 1 f15"/>
                              <a:gd name="f20" fmla="*/ f16 f7 1"/>
                              <a:gd name="f21" fmla="*/ f17 f7 1"/>
                              <a:gd name="f22" fmla="*/ f19 f8 1"/>
                              <a:gd name="f23" fmla="*/ f18 f8 1"/>
                            </a:gdLst>
                            <a:ahLst/>
                            <a:cxnLst>
                              <a:cxn ang="3cd4">
                                <a:pos x="hc" y="t"/>
                              </a:cxn>
                              <a:cxn ang="0">
                                <a:pos x="r" y="vc"/>
                              </a:cxn>
                              <a:cxn ang="cd4">
                                <a:pos x="hc" y="b"/>
                              </a:cxn>
                              <a:cxn ang="cd2">
                                <a:pos x="l" y="vc"/>
                              </a:cxn>
                            </a:cxnLst>
                            <a:rect l="f20" t="f23" r="f21" b="f22"/>
                            <a:pathLst>
                              <a:path w="9527" h="6350">
                                <a:moveTo>
                                  <a:pt x="f3" y="f2"/>
                                </a:moveTo>
                                <a:lnTo>
                                  <a:pt x="f3" y="f2"/>
                                </a:lnTo>
                                <a:lnTo>
                                  <a:pt x="f5" y="f2"/>
                                </a:lnTo>
                                <a:lnTo>
                                  <a:pt x="f2" y="f6"/>
                                </a:lnTo>
                                <a:lnTo>
                                  <a:pt x="f5" y="f4"/>
                                </a:lnTo>
                              </a:path>
                            </a:pathLst>
                          </a:custGeom>
                          <a:noFill/>
                          <a:ln w="0" cap="sq">
                            <a:solidFill>
                              <a:srgbClr val="010101"/>
                            </a:solidFill>
                            <a:prstDash val="solid"/>
                            <a:miter/>
                          </a:ln>
                        </wps:spPr>
                        <wps:bodyPr lIns="0" tIns="0" rIns="0" bIns="0"/>
                      </wps:wsp>
                      <wps:wsp>
                        <wps:cNvPr id="1290197915" name="Shape 115"/>
                        <wps:cNvSpPr/>
                        <wps:spPr>
                          <a:xfrm>
                            <a:off x="95271" y="107880"/>
                            <a:ext cx="6355" cy="9528"/>
                          </a:xfrm>
                          <a:custGeom>
                            <a:avLst/>
                            <a:gdLst>
                              <a:gd name="f0" fmla="val w"/>
                              <a:gd name="f1" fmla="val h"/>
                              <a:gd name="f2" fmla="val 0"/>
                              <a:gd name="f3" fmla="val 6351"/>
                              <a:gd name="f4" fmla="val 9525"/>
                              <a:gd name="f5" fmla="val 3176"/>
                              <a:gd name="f6" fmla="val 3175"/>
                              <a:gd name="f7" fmla="val 6350"/>
                              <a:gd name="f8" fmla="*/ f0 1 6351"/>
                              <a:gd name="f9" fmla="*/ f1 1 9525"/>
                              <a:gd name="f10" fmla="val f2"/>
                              <a:gd name="f11" fmla="val f3"/>
                              <a:gd name="f12" fmla="val f4"/>
                              <a:gd name="f13" fmla="+- f12 0 f10"/>
                              <a:gd name="f14" fmla="+- f11 0 f10"/>
                              <a:gd name="f15" fmla="*/ f14 1 6351"/>
                              <a:gd name="f16" fmla="*/ f13 1 9525"/>
                              <a:gd name="f17" fmla="*/ 0 1 f15"/>
                              <a:gd name="f18" fmla="*/ 6351 1 f15"/>
                              <a:gd name="f19" fmla="*/ 0 1 f16"/>
                              <a:gd name="f20" fmla="*/ 9525 1 f16"/>
                              <a:gd name="f21" fmla="*/ f17 f8 1"/>
                              <a:gd name="f22" fmla="*/ f18 f8 1"/>
                              <a:gd name="f23" fmla="*/ f20 f9 1"/>
                              <a:gd name="f24" fmla="*/ f19 f9 1"/>
                            </a:gdLst>
                            <a:ahLst/>
                            <a:cxnLst>
                              <a:cxn ang="3cd4">
                                <a:pos x="hc" y="t"/>
                              </a:cxn>
                              <a:cxn ang="0">
                                <a:pos x="r" y="vc"/>
                              </a:cxn>
                              <a:cxn ang="cd4">
                                <a:pos x="hc" y="b"/>
                              </a:cxn>
                              <a:cxn ang="cd2">
                                <a:pos x="l" y="vc"/>
                              </a:cxn>
                            </a:cxnLst>
                            <a:rect l="f21" t="f24" r="f22" b="f23"/>
                            <a:pathLst>
                              <a:path w="6351" h="9525">
                                <a:moveTo>
                                  <a:pt x="f3" y="f2"/>
                                </a:moveTo>
                                <a:lnTo>
                                  <a:pt x="f3" y="f2"/>
                                </a:lnTo>
                                <a:lnTo>
                                  <a:pt x="f5" y="f6"/>
                                </a:lnTo>
                                <a:lnTo>
                                  <a:pt x="f2" y="f7"/>
                                </a:lnTo>
                                <a:lnTo>
                                  <a:pt x="f2" y="f4"/>
                                </a:lnTo>
                                <a:lnTo>
                                  <a:pt x="f5" y="f7"/>
                                </a:lnTo>
                                <a:lnTo>
                                  <a:pt x="f3" y="f7"/>
                                </a:lnTo>
                              </a:path>
                            </a:pathLst>
                          </a:custGeom>
                          <a:noFill/>
                          <a:ln w="0" cap="sq">
                            <a:solidFill>
                              <a:srgbClr val="010101"/>
                            </a:solidFill>
                            <a:prstDash val="solid"/>
                            <a:miter/>
                          </a:ln>
                        </wps:spPr>
                        <wps:bodyPr lIns="0" tIns="0" rIns="0" bIns="0"/>
                      </wps:wsp>
                      <wps:wsp>
                        <wps:cNvPr id="543792594" name="Shape 116"/>
                        <wps:cNvSpPr/>
                        <wps:spPr>
                          <a:xfrm>
                            <a:off x="107972" y="120572"/>
                            <a:ext cx="9528" cy="9528"/>
                          </a:xfrm>
                          <a:custGeom>
                            <a:avLst/>
                            <a:gdLst>
                              <a:gd name="f0" fmla="val w"/>
                              <a:gd name="f1" fmla="val h"/>
                              <a:gd name="f2" fmla="val 0"/>
                              <a:gd name="f3" fmla="val 9527"/>
                              <a:gd name="f4" fmla="val 9525"/>
                              <a:gd name="f5" fmla="val 3176"/>
                              <a:gd name="f6" fmla="val 6350"/>
                              <a:gd name="f7" fmla="val 3175"/>
                              <a:gd name="f8" fmla="val 6351"/>
                              <a:gd name="f9" fmla="*/ f0 1 9527"/>
                              <a:gd name="f10" fmla="*/ f1 1 9525"/>
                              <a:gd name="f11" fmla="val f2"/>
                              <a:gd name="f12" fmla="val f3"/>
                              <a:gd name="f13" fmla="val f4"/>
                              <a:gd name="f14" fmla="+- f13 0 f11"/>
                              <a:gd name="f15" fmla="+- f12 0 f11"/>
                              <a:gd name="f16" fmla="*/ f15 1 9527"/>
                              <a:gd name="f17" fmla="*/ f14 1 9525"/>
                              <a:gd name="f18" fmla="*/ 0 1 f16"/>
                              <a:gd name="f19" fmla="*/ 9527 1 f16"/>
                              <a:gd name="f20" fmla="*/ 0 1 f17"/>
                              <a:gd name="f21" fmla="*/ 9525 1 f17"/>
                              <a:gd name="f22" fmla="*/ f18 f9 1"/>
                              <a:gd name="f23" fmla="*/ f19 f9 1"/>
                              <a:gd name="f24" fmla="*/ f21 f10 1"/>
                              <a:gd name="f25" fmla="*/ f20 f10 1"/>
                            </a:gdLst>
                            <a:ahLst/>
                            <a:cxnLst>
                              <a:cxn ang="3cd4">
                                <a:pos x="hc" y="t"/>
                              </a:cxn>
                              <a:cxn ang="0">
                                <a:pos x="r" y="vc"/>
                              </a:cxn>
                              <a:cxn ang="cd4">
                                <a:pos x="hc" y="b"/>
                              </a:cxn>
                              <a:cxn ang="cd2">
                                <a:pos x="l" y="vc"/>
                              </a:cxn>
                            </a:cxnLst>
                            <a:rect l="f22" t="f25" r="f23" b="f24"/>
                            <a:pathLst>
                              <a:path w="9527" h="9525">
                                <a:moveTo>
                                  <a:pt x="f5" y="f2"/>
                                </a:moveTo>
                                <a:lnTo>
                                  <a:pt x="f5" y="f2"/>
                                </a:lnTo>
                                <a:lnTo>
                                  <a:pt x="f2" y="f6"/>
                                </a:lnTo>
                                <a:lnTo>
                                  <a:pt x="f5" y="f4"/>
                                </a:lnTo>
                                <a:lnTo>
                                  <a:pt x="f3" y="f7"/>
                                </a:lnTo>
                                <a:lnTo>
                                  <a:pt x="f8" y="f2"/>
                                </a:lnTo>
                                <a:lnTo>
                                  <a:pt x="f5" y="f2"/>
                                </a:lnTo>
                              </a:path>
                            </a:pathLst>
                          </a:custGeom>
                          <a:noFill/>
                          <a:ln w="0" cap="sq">
                            <a:solidFill>
                              <a:srgbClr val="010101"/>
                            </a:solidFill>
                            <a:prstDash val="solid"/>
                            <a:miter/>
                          </a:ln>
                        </wps:spPr>
                        <wps:bodyPr lIns="0" tIns="0" rIns="0" bIns="0"/>
                      </wps:wsp>
                      <wps:wsp>
                        <wps:cNvPr id="1286979495" name="Shape 117"/>
                        <wps:cNvSpPr/>
                        <wps:spPr>
                          <a:xfrm>
                            <a:off x="111145" y="76123"/>
                            <a:ext cx="79388" cy="50804"/>
                          </a:xfrm>
                          <a:custGeom>
                            <a:avLst/>
                            <a:gdLst>
                              <a:gd name="f0" fmla="val w"/>
                              <a:gd name="f1" fmla="val h"/>
                              <a:gd name="f2" fmla="val 0"/>
                              <a:gd name="f3" fmla="val 79389"/>
                              <a:gd name="f4" fmla="val 50800"/>
                              <a:gd name="f5" fmla="val 41275"/>
                              <a:gd name="f6" fmla="val 44450"/>
                              <a:gd name="f7" fmla="val 3176"/>
                              <a:gd name="f8" fmla="val 6351"/>
                              <a:gd name="f9" fmla="val 9527"/>
                              <a:gd name="f10" fmla="val 47625"/>
                              <a:gd name="f11" fmla="val 12702"/>
                              <a:gd name="f12" fmla="val 38100"/>
                              <a:gd name="f13" fmla="val 19053"/>
                              <a:gd name="f14" fmla="val 22229"/>
                              <a:gd name="f15" fmla="val 25404"/>
                              <a:gd name="f16" fmla="val 31750"/>
                              <a:gd name="f17" fmla="val 28580"/>
                              <a:gd name="f18" fmla="val 31755"/>
                              <a:gd name="f19" fmla="val 34931"/>
                              <a:gd name="f20" fmla="val 25400"/>
                              <a:gd name="f21" fmla="val 34925"/>
                              <a:gd name="f22" fmla="val 41282"/>
                              <a:gd name="f23" fmla="val 44458"/>
                              <a:gd name="f24" fmla="val 12700"/>
                              <a:gd name="f25" fmla="val 47633"/>
                              <a:gd name="f26" fmla="val 15875"/>
                              <a:gd name="f27" fmla="val 50809"/>
                              <a:gd name="f28" fmla="val 9525"/>
                              <a:gd name="f29" fmla="val 53984"/>
                              <a:gd name="f30" fmla="val 3175"/>
                              <a:gd name="f31" fmla="val 63511"/>
                              <a:gd name="f32" fmla="val 69862"/>
                              <a:gd name="f33" fmla="val 6350"/>
                              <a:gd name="f34" fmla="*/ f0 1 79389"/>
                              <a:gd name="f35" fmla="*/ f1 1 50800"/>
                              <a:gd name="f36" fmla="val f2"/>
                              <a:gd name="f37" fmla="val f3"/>
                              <a:gd name="f38" fmla="val f4"/>
                              <a:gd name="f39" fmla="+- f38 0 f36"/>
                              <a:gd name="f40" fmla="+- f37 0 f36"/>
                              <a:gd name="f41" fmla="*/ f40 1 79389"/>
                              <a:gd name="f42" fmla="*/ f39 1 50800"/>
                              <a:gd name="f43" fmla="*/ 0 1 f41"/>
                              <a:gd name="f44" fmla="*/ 79389 1 f41"/>
                              <a:gd name="f45" fmla="*/ 0 1 f42"/>
                              <a:gd name="f46" fmla="*/ 50800 1 f42"/>
                              <a:gd name="f47" fmla="*/ f43 f34 1"/>
                              <a:gd name="f48" fmla="*/ f44 f34 1"/>
                              <a:gd name="f49" fmla="*/ f46 f35 1"/>
                              <a:gd name="f50" fmla="*/ f45 f35 1"/>
                            </a:gdLst>
                            <a:ahLst/>
                            <a:cxnLst>
                              <a:cxn ang="3cd4">
                                <a:pos x="hc" y="t"/>
                              </a:cxn>
                              <a:cxn ang="0">
                                <a:pos x="r" y="vc"/>
                              </a:cxn>
                              <a:cxn ang="cd4">
                                <a:pos x="hc" y="b"/>
                              </a:cxn>
                              <a:cxn ang="cd2">
                                <a:pos x="l" y="vc"/>
                              </a:cxn>
                            </a:cxnLst>
                            <a:rect l="f47" t="f50" r="f48" b="f49"/>
                            <a:pathLst>
                              <a:path w="79389" h="50800">
                                <a:moveTo>
                                  <a:pt x="f2" y="f5"/>
                                </a:moveTo>
                                <a:lnTo>
                                  <a:pt x="f2" y="f6"/>
                                </a:lnTo>
                                <a:lnTo>
                                  <a:pt x="f7" y="f6"/>
                                </a:lnTo>
                                <a:lnTo>
                                  <a:pt x="f8" y="f4"/>
                                </a:lnTo>
                                <a:lnTo>
                                  <a:pt x="f9" y="f10"/>
                                </a:lnTo>
                                <a:lnTo>
                                  <a:pt x="f11" y="f12"/>
                                </a:lnTo>
                                <a:lnTo>
                                  <a:pt x="f11" y="f6"/>
                                </a:lnTo>
                                <a:lnTo>
                                  <a:pt x="f13" y="f5"/>
                                </a:lnTo>
                                <a:lnTo>
                                  <a:pt x="f14" y="f12"/>
                                </a:lnTo>
                                <a:lnTo>
                                  <a:pt x="f15" y="f16"/>
                                </a:lnTo>
                                <a:lnTo>
                                  <a:pt x="f15" y="f5"/>
                                </a:lnTo>
                                <a:lnTo>
                                  <a:pt x="f17" y="f12"/>
                                </a:lnTo>
                                <a:lnTo>
                                  <a:pt x="f18" y="f16"/>
                                </a:lnTo>
                                <a:lnTo>
                                  <a:pt x="f19" y="f20"/>
                                </a:lnTo>
                                <a:lnTo>
                                  <a:pt x="f19" y="f21"/>
                                </a:lnTo>
                                <a:lnTo>
                                  <a:pt x="f22" y="f20"/>
                                </a:lnTo>
                                <a:lnTo>
                                  <a:pt x="f23" y="f24"/>
                                </a:lnTo>
                                <a:lnTo>
                                  <a:pt x="f25" y="f26"/>
                                </a:lnTo>
                                <a:lnTo>
                                  <a:pt x="f27" y="f28"/>
                                </a:lnTo>
                                <a:lnTo>
                                  <a:pt x="f29" y="f30"/>
                                </a:lnTo>
                                <a:lnTo>
                                  <a:pt x="f31" y="f2"/>
                                </a:lnTo>
                                <a:lnTo>
                                  <a:pt x="f32" y="f2"/>
                                </a:lnTo>
                                <a:lnTo>
                                  <a:pt x="f32" y="f33"/>
                                </a:lnTo>
                                <a:lnTo>
                                  <a:pt x="f3" y="f2"/>
                                </a:lnTo>
                              </a:path>
                            </a:pathLst>
                          </a:custGeom>
                          <a:noFill/>
                          <a:ln w="0" cap="sq">
                            <a:solidFill>
                              <a:srgbClr val="010101"/>
                            </a:solidFill>
                            <a:prstDash val="solid"/>
                            <a:miter/>
                          </a:ln>
                        </wps:spPr>
                        <wps:bodyPr lIns="0" tIns="0" rIns="0" bIns="0"/>
                      </wps:wsp>
                      <wps:wsp>
                        <wps:cNvPr id="1683411471" name="Shape 118"/>
                        <wps:cNvSpPr/>
                        <wps:spPr>
                          <a:xfrm>
                            <a:off x="155603" y="76123"/>
                            <a:ext cx="25402" cy="38103"/>
                          </a:xfrm>
                          <a:custGeom>
                            <a:avLst/>
                            <a:gdLst>
                              <a:gd name="f0" fmla="val w"/>
                              <a:gd name="f1" fmla="val h"/>
                              <a:gd name="f2" fmla="val 0"/>
                              <a:gd name="f3" fmla="val 25404"/>
                              <a:gd name="f4" fmla="val 38100"/>
                              <a:gd name="f5" fmla="val 19053"/>
                              <a:gd name="f6" fmla="val 15878"/>
                              <a:gd name="f7" fmla="val 6350"/>
                              <a:gd name="f8" fmla="val 15875"/>
                              <a:gd name="f9" fmla="val 19050"/>
                              <a:gd name="f10" fmla="val 25400"/>
                              <a:gd name="f11" fmla="val 12702"/>
                              <a:gd name="f12" fmla="val 28575"/>
                              <a:gd name="f13" fmla="val 6351"/>
                              <a:gd name="f14" fmla="val 3176"/>
                              <a:gd name="f15" fmla="val 31750"/>
                              <a:gd name="f16" fmla="val 34925"/>
                              <a:gd name="f17" fmla="val 9527"/>
                              <a:gd name="f18" fmla="*/ f0 1 25404"/>
                              <a:gd name="f19" fmla="*/ f1 1 38100"/>
                              <a:gd name="f20" fmla="val f2"/>
                              <a:gd name="f21" fmla="val f3"/>
                              <a:gd name="f22" fmla="val f4"/>
                              <a:gd name="f23" fmla="+- f22 0 f20"/>
                              <a:gd name="f24" fmla="+- f21 0 f20"/>
                              <a:gd name="f25" fmla="*/ f24 1 25404"/>
                              <a:gd name="f26" fmla="*/ f23 1 38100"/>
                              <a:gd name="f27" fmla="*/ 0 1 f25"/>
                              <a:gd name="f28" fmla="*/ 25404 1 f25"/>
                              <a:gd name="f29" fmla="*/ 0 1 f26"/>
                              <a:gd name="f30" fmla="*/ 38100 1 f26"/>
                              <a:gd name="f31" fmla="*/ f27 f18 1"/>
                              <a:gd name="f32" fmla="*/ f28 f18 1"/>
                              <a:gd name="f33" fmla="*/ f30 f19 1"/>
                              <a:gd name="f34" fmla="*/ f29 f19 1"/>
                            </a:gdLst>
                            <a:ahLst/>
                            <a:cxnLst>
                              <a:cxn ang="3cd4">
                                <a:pos x="hc" y="t"/>
                              </a:cxn>
                              <a:cxn ang="0">
                                <a:pos x="r" y="vc"/>
                              </a:cxn>
                              <a:cxn ang="cd4">
                                <a:pos x="hc" y="b"/>
                              </a:cxn>
                              <a:cxn ang="cd2">
                                <a:pos x="l" y="vc"/>
                              </a:cxn>
                            </a:cxnLst>
                            <a:rect l="f31" t="f34" r="f32" b="f33"/>
                            <a:pathLst>
                              <a:path w="25404" h="38100">
                                <a:moveTo>
                                  <a:pt x="f5" y="f2"/>
                                </a:moveTo>
                                <a:lnTo>
                                  <a:pt x="f6" y="f7"/>
                                </a:lnTo>
                                <a:lnTo>
                                  <a:pt x="f3" y="f8"/>
                                </a:lnTo>
                                <a:lnTo>
                                  <a:pt x="f5" y="f9"/>
                                </a:lnTo>
                                <a:lnTo>
                                  <a:pt x="f6" y="f10"/>
                                </a:lnTo>
                                <a:lnTo>
                                  <a:pt x="f11" y="f12"/>
                                </a:lnTo>
                                <a:lnTo>
                                  <a:pt x="f13" y="f10"/>
                                </a:lnTo>
                                <a:lnTo>
                                  <a:pt x="f14" y="f12"/>
                                </a:lnTo>
                                <a:lnTo>
                                  <a:pt x="f2" y="f15"/>
                                </a:lnTo>
                                <a:lnTo>
                                  <a:pt x="f14" y="f15"/>
                                </a:lnTo>
                                <a:lnTo>
                                  <a:pt x="f14" y="f16"/>
                                </a:lnTo>
                                <a:lnTo>
                                  <a:pt x="f13" y="f4"/>
                                </a:lnTo>
                                <a:lnTo>
                                  <a:pt x="f17" y="f4"/>
                                </a:lnTo>
                                <a:lnTo>
                                  <a:pt x="f6" y="f16"/>
                                </a:lnTo>
                                <a:lnTo>
                                  <a:pt x="f6" y="f12"/>
                                </a:lnTo>
                              </a:path>
                            </a:pathLst>
                          </a:custGeom>
                          <a:noFill/>
                          <a:ln w="0" cap="sq">
                            <a:solidFill>
                              <a:srgbClr val="010101"/>
                            </a:solidFill>
                            <a:prstDash val="solid"/>
                            <a:miter/>
                          </a:ln>
                        </wps:spPr>
                        <wps:bodyPr lIns="0" tIns="0" rIns="0" bIns="0"/>
                      </wps:wsp>
                      <wps:wsp>
                        <wps:cNvPr id="250027440" name="Shape 119"/>
                        <wps:cNvSpPr/>
                        <wps:spPr>
                          <a:xfrm>
                            <a:off x="165131" y="76123"/>
                            <a:ext cx="34930" cy="47621"/>
                          </a:xfrm>
                          <a:custGeom>
                            <a:avLst/>
                            <a:gdLst>
                              <a:gd name="f0" fmla="val w"/>
                              <a:gd name="f1" fmla="val h"/>
                              <a:gd name="f2" fmla="val 0"/>
                              <a:gd name="f3" fmla="val 34931"/>
                              <a:gd name="f4" fmla="val 47625"/>
                              <a:gd name="f5" fmla="val 38100"/>
                              <a:gd name="f6" fmla="val 44450"/>
                              <a:gd name="f7" fmla="val 6351"/>
                              <a:gd name="f8" fmla="val 41275"/>
                              <a:gd name="f9" fmla="val 9527"/>
                              <a:gd name="f10" fmla="val 12702"/>
                              <a:gd name="f11" fmla="val 19053"/>
                              <a:gd name="f12" fmla="val 34925"/>
                              <a:gd name="f13" fmla="val 25404"/>
                              <a:gd name="f14" fmla="val 28575"/>
                              <a:gd name="f15" fmla="val 28580"/>
                              <a:gd name="f16" fmla="val 31755"/>
                              <a:gd name="f17" fmla="val 25400"/>
                              <a:gd name="f18" fmla="val 22225"/>
                              <a:gd name="f19" fmla="val 12700"/>
                              <a:gd name="f20" fmla="*/ f0 1 34931"/>
                              <a:gd name="f21" fmla="*/ f1 1 47625"/>
                              <a:gd name="f22" fmla="val f2"/>
                              <a:gd name="f23" fmla="val f3"/>
                              <a:gd name="f24" fmla="val f4"/>
                              <a:gd name="f25" fmla="+- f24 0 f22"/>
                              <a:gd name="f26" fmla="+- f23 0 f22"/>
                              <a:gd name="f27" fmla="*/ f26 1 34931"/>
                              <a:gd name="f28" fmla="*/ f25 1 47625"/>
                              <a:gd name="f29" fmla="*/ 0 1 f27"/>
                              <a:gd name="f30" fmla="*/ 34931 1 f27"/>
                              <a:gd name="f31" fmla="*/ 0 1 f28"/>
                              <a:gd name="f32" fmla="*/ 47625 1 f28"/>
                              <a:gd name="f33" fmla="*/ f29 f20 1"/>
                              <a:gd name="f34" fmla="*/ f30 f20 1"/>
                              <a:gd name="f35" fmla="*/ f32 f21 1"/>
                              <a:gd name="f36" fmla="*/ f31 f21 1"/>
                            </a:gdLst>
                            <a:ahLst/>
                            <a:cxnLst>
                              <a:cxn ang="3cd4">
                                <a:pos x="hc" y="t"/>
                              </a:cxn>
                              <a:cxn ang="0">
                                <a:pos x="r" y="vc"/>
                              </a:cxn>
                              <a:cxn ang="cd4">
                                <a:pos x="hc" y="b"/>
                              </a:cxn>
                              <a:cxn ang="cd2">
                                <a:pos x="l" y="vc"/>
                              </a:cxn>
                            </a:cxnLst>
                            <a:rect l="f33" t="f36" r="f34" b="f35"/>
                            <a:pathLst>
                              <a:path w="34931" h="47625">
                                <a:moveTo>
                                  <a:pt x="f2" y="f5"/>
                                </a:moveTo>
                                <a:lnTo>
                                  <a:pt x="f2" y="f6"/>
                                </a:lnTo>
                                <a:lnTo>
                                  <a:pt x="f7" y="f8"/>
                                </a:lnTo>
                                <a:lnTo>
                                  <a:pt x="f7" y="f4"/>
                                </a:lnTo>
                                <a:lnTo>
                                  <a:pt x="f9" y="f6"/>
                                </a:lnTo>
                                <a:lnTo>
                                  <a:pt x="f10" y="f5"/>
                                </a:lnTo>
                                <a:lnTo>
                                  <a:pt x="f10" y="f6"/>
                                </a:lnTo>
                                <a:lnTo>
                                  <a:pt x="f11" y="f8"/>
                                </a:lnTo>
                                <a:lnTo>
                                  <a:pt x="f11" y="f12"/>
                                </a:lnTo>
                                <a:lnTo>
                                  <a:pt x="f11" y="f5"/>
                                </a:lnTo>
                                <a:lnTo>
                                  <a:pt x="f13" y="f5"/>
                                </a:lnTo>
                                <a:lnTo>
                                  <a:pt x="f13" y="f14"/>
                                </a:lnTo>
                                <a:lnTo>
                                  <a:pt x="f15" y="f12"/>
                                </a:lnTo>
                                <a:lnTo>
                                  <a:pt x="f16" y="f14"/>
                                </a:lnTo>
                                <a:lnTo>
                                  <a:pt x="f16" y="f17"/>
                                </a:lnTo>
                                <a:lnTo>
                                  <a:pt x="f3" y="f18"/>
                                </a:lnTo>
                                <a:lnTo>
                                  <a:pt x="f15" y="f19"/>
                                </a:lnTo>
                                <a:lnTo>
                                  <a:pt x="f13" y="f2"/>
                                </a:lnTo>
                              </a:path>
                            </a:pathLst>
                          </a:custGeom>
                          <a:noFill/>
                          <a:ln w="0" cap="sq">
                            <a:solidFill>
                              <a:srgbClr val="010101"/>
                            </a:solidFill>
                            <a:prstDash val="solid"/>
                            <a:miter/>
                          </a:ln>
                        </wps:spPr>
                        <wps:bodyPr lIns="0" tIns="0" rIns="0" bIns="0"/>
                      </wps:wsp>
                      <wps:wsp>
                        <wps:cNvPr id="1353482468" name="Shape 120"/>
                        <wps:cNvSpPr/>
                        <wps:spPr>
                          <a:xfrm>
                            <a:off x="158776" y="95170"/>
                            <a:ext cx="12701" cy="6345"/>
                          </a:xfrm>
                          <a:custGeom>
                            <a:avLst/>
                            <a:gdLst>
                              <a:gd name="f0" fmla="val w"/>
                              <a:gd name="f1" fmla="val h"/>
                              <a:gd name="f2" fmla="val 0"/>
                              <a:gd name="f3" fmla="val 12702"/>
                              <a:gd name="f4" fmla="val 6350"/>
                              <a:gd name="f5" fmla="val 3175"/>
                              <a:gd name="f6" fmla="val 9527"/>
                              <a:gd name="f7" fmla="val 6351"/>
                              <a:gd name="f8" fmla="val 3176"/>
                              <a:gd name="f9" fmla="*/ f0 1 12702"/>
                              <a:gd name="f10" fmla="*/ f1 1 6350"/>
                              <a:gd name="f11" fmla="val f2"/>
                              <a:gd name="f12" fmla="val f3"/>
                              <a:gd name="f13" fmla="val f4"/>
                              <a:gd name="f14" fmla="+- f13 0 f11"/>
                              <a:gd name="f15" fmla="+- f12 0 f11"/>
                              <a:gd name="f16" fmla="*/ f15 1 12702"/>
                              <a:gd name="f17" fmla="*/ f14 1 6350"/>
                              <a:gd name="f18" fmla="*/ 0 1 f16"/>
                              <a:gd name="f19" fmla="*/ 12702 1 f16"/>
                              <a:gd name="f20" fmla="*/ 0 1 f17"/>
                              <a:gd name="f21" fmla="*/ 6350 1 f17"/>
                              <a:gd name="f22" fmla="*/ f18 f9 1"/>
                              <a:gd name="f23" fmla="*/ f19 f9 1"/>
                              <a:gd name="f24" fmla="*/ f21 f10 1"/>
                              <a:gd name="f25" fmla="*/ f20 f10 1"/>
                            </a:gdLst>
                            <a:ahLst/>
                            <a:cxnLst>
                              <a:cxn ang="3cd4">
                                <a:pos x="hc" y="t"/>
                              </a:cxn>
                              <a:cxn ang="0">
                                <a:pos x="r" y="vc"/>
                              </a:cxn>
                              <a:cxn ang="cd4">
                                <a:pos x="hc" y="b"/>
                              </a:cxn>
                              <a:cxn ang="cd2">
                                <a:pos x="l" y="vc"/>
                              </a:cxn>
                            </a:cxnLst>
                            <a:rect l="f22" t="f25" r="f23" b="f24"/>
                            <a:pathLst>
                              <a:path w="12702" h="6350">
                                <a:moveTo>
                                  <a:pt x="f3" y="f5"/>
                                </a:moveTo>
                                <a:lnTo>
                                  <a:pt x="f6" y="f2"/>
                                </a:lnTo>
                                <a:lnTo>
                                  <a:pt x="f7" y="f5"/>
                                </a:lnTo>
                                <a:lnTo>
                                  <a:pt x="f8" y="f4"/>
                                </a:lnTo>
                                <a:lnTo>
                                  <a:pt x="f7" y="f2"/>
                                </a:lnTo>
                                <a:lnTo>
                                  <a:pt x="f8" y="f2"/>
                                </a:lnTo>
                                <a:lnTo>
                                  <a:pt x="f2" y="f5"/>
                                </a:lnTo>
                                <a:lnTo>
                                  <a:pt x="f8" y="f4"/>
                                </a:lnTo>
                              </a:path>
                            </a:pathLst>
                          </a:custGeom>
                          <a:noFill/>
                          <a:ln w="0" cap="sq">
                            <a:solidFill>
                              <a:srgbClr val="010101"/>
                            </a:solidFill>
                            <a:prstDash val="solid"/>
                            <a:miter/>
                          </a:ln>
                        </wps:spPr>
                        <wps:bodyPr lIns="0" tIns="0" rIns="0" bIns="0"/>
                      </wps:wsp>
                      <wps:wsp>
                        <wps:cNvPr id="1996687546" name="Shape 121"/>
                        <wps:cNvSpPr/>
                        <wps:spPr>
                          <a:xfrm>
                            <a:off x="152430" y="107871"/>
                            <a:ext cx="9528" cy="9528"/>
                          </a:xfrm>
                          <a:custGeom>
                            <a:avLst/>
                            <a:gdLst>
                              <a:gd name="f0" fmla="val w"/>
                              <a:gd name="f1" fmla="val h"/>
                              <a:gd name="f2" fmla="val 0"/>
                              <a:gd name="f3" fmla="val 9527"/>
                              <a:gd name="f4" fmla="val 9525"/>
                              <a:gd name="f5" fmla="val 3176"/>
                              <a:gd name="f6" fmla="val 6350"/>
                              <a:gd name="f7" fmla="val 6351"/>
                              <a:gd name="f8" fmla="*/ f0 1 9527"/>
                              <a:gd name="f9" fmla="*/ f1 1 9525"/>
                              <a:gd name="f10" fmla="val f2"/>
                              <a:gd name="f11" fmla="val f3"/>
                              <a:gd name="f12" fmla="val f4"/>
                              <a:gd name="f13" fmla="+- f12 0 f10"/>
                              <a:gd name="f14" fmla="+- f11 0 f10"/>
                              <a:gd name="f15" fmla="*/ f14 1 9527"/>
                              <a:gd name="f16" fmla="*/ f13 1 9525"/>
                              <a:gd name="f17" fmla="*/ 0 1 f15"/>
                              <a:gd name="f18" fmla="*/ 9527 1 f15"/>
                              <a:gd name="f19" fmla="*/ 0 1 f16"/>
                              <a:gd name="f20" fmla="*/ 9525 1 f16"/>
                              <a:gd name="f21" fmla="*/ f17 f8 1"/>
                              <a:gd name="f22" fmla="*/ f18 f8 1"/>
                              <a:gd name="f23" fmla="*/ f20 f9 1"/>
                              <a:gd name="f24" fmla="*/ f19 f9 1"/>
                            </a:gdLst>
                            <a:ahLst/>
                            <a:cxnLst>
                              <a:cxn ang="3cd4">
                                <a:pos x="hc" y="t"/>
                              </a:cxn>
                              <a:cxn ang="0">
                                <a:pos x="r" y="vc"/>
                              </a:cxn>
                              <a:cxn ang="cd4">
                                <a:pos x="hc" y="b"/>
                              </a:cxn>
                              <a:cxn ang="cd2">
                                <a:pos x="l" y="vc"/>
                              </a:cxn>
                            </a:cxnLst>
                            <a:rect l="f21" t="f24" r="f22" b="f23"/>
                            <a:pathLst>
                              <a:path w="9527" h="9525">
                                <a:moveTo>
                                  <a:pt x="f5" y="f2"/>
                                </a:moveTo>
                                <a:lnTo>
                                  <a:pt x="f5" y="f2"/>
                                </a:lnTo>
                                <a:lnTo>
                                  <a:pt x="f2" y="f6"/>
                                </a:lnTo>
                                <a:lnTo>
                                  <a:pt x="f2" y="f4"/>
                                </a:lnTo>
                                <a:lnTo>
                                  <a:pt x="f7" y="f6"/>
                                </a:lnTo>
                                <a:lnTo>
                                  <a:pt x="f3" y="f6"/>
                                </a:lnTo>
                              </a:path>
                            </a:pathLst>
                          </a:custGeom>
                          <a:noFill/>
                          <a:ln w="0" cap="sq">
                            <a:solidFill>
                              <a:srgbClr val="010101"/>
                            </a:solidFill>
                            <a:prstDash val="solid"/>
                            <a:miter/>
                          </a:ln>
                        </wps:spPr>
                        <wps:bodyPr lIns="0" tIns="0" rIns="0" bIns="0"/>
                      </wps:wsp>
                      <wps:wsp>
                        <wps:cNvPr id="1697592685" name="Shape 122"/>
                        <wps:cNvSpPr/>
                        <wps:spPr>
                          <a:xfrm>
                            <a:off x="168304" y="120572"/>
                            <a:ext cx="3172" cy="9528"/>
                          </a:xfrm>
                          <a:custGeom>
                            <a:avLst/>
                            <a:gdLst>
                              <a:gd name="f0" fmla="val w"/>
                              <a:gd name="f1" fmla="val h"/>
                              <a:gd name="f2" fmla="val 0"/>
                              <a:gd name="f3" fmla="val 3176"/>
                              <a:gd name="f4" fmla="val 9525"/>
                              <a:gd name="f5" fmla="val 3175"/>
                              <a:gd name="f6" fmla="*/ f0 1 3176"/>
                              <a:gd name="f7" fmla="*/ f1 1 9525"/>
                              <a:gd name="f8" fmla="val f2"/>
                              <a:gd name="f9" fmla="val f3"/>
                              <a:gd name="f10" fmla="val f4"/>
                              <a:gd name="f11" fmla="+- f10 0 f8"/>
                              <a:gd name="f12" fmla="+- f9 0 f8"/>
                              <a:gd name="f13" fmla="*/ f12 1 3176"/>
                              <a:gd name="f14" fmla="*/ f11 1 9525"/>
                              <a:gd name="f15" fmla="*/ 0 1 f13"/>
                              <a:gd name="f16" fmla="*/ 3176 1 f13"/>
                              <a:gd name="f17" fmla="*/ 0 1 f14"/>
                              <a:gd name="f18" fmla="*/ 9525 1 f14"/>
                              <a:gd name="f19" fmla="*/ f15 f6 1"/>
                              <a:gd name="f20" fmla="*/ f16 f6 1"/>
                              <a:gd name="f21" fmla="*/ f18 f7 1"/>
                              <a:gd name="f22" fmla="*/ f17 f7 1"/>
                            </a:gdLst>
                            <a:ahLst/>
                            <a:cxnLst>
                              <a:cxn ang="3cd4">
                                <a:pos x="hc" y="t"/>
                              </a:cxn>
                              <a:cxn ang="0">
                                <a:pos x="r" y="vc"/>
                              </a:cxn>
                              <a:cxn ang="cd4">
                                <a:pos x="hc" y="b"/>
                              </a:cxn>
                              <a:cxn ang="cd2">
                                <a:pos x="l" y="vc"/>
                              </a:cxn>
                            </a:cxnLst>
                            <a:rect l="f19" t="f22" r="f20" b="f21"/>
                            <a:pathLst>
                              <a:path w="3176" h="9525">
                                <a:moveTo>
                                  <a:pt x="f2" y="f2"/>
                                </a:moveTo>
                                <a:lnTo>
                                  <a:pt x="f2" y="f2"/>
                                </a:lnTo>
                                <a:lnTo>
                                  <a:pt x="f2" y="f4"/>
                                </a:lnTo>
                                <a:lnTo>
                                  <a:pt x="f3" y="f5"/>
                                </a:lnTo>
                              </a:path>
                            </a:pathLst>
                          </a:custGeom>
                          <a:noFill/>
                          <a:ln w="0" cap="sq">
                            <a:solidFill>
                              <a:srgbClr val="010101"/>
                            </a:solidFill>
                            <a:prstDash val="solid"/>
                            <a:miter/>
                          </a:ln>
                        </wps:spPr>
                        <wps:bodyPr lIns="0" tIns="0" rIns="0" bIns="0"/>
                      </wps:wsp>
                      <wps:wsp>
                        <wps:cNvPr id="271641142" name="Shape 123"/>
                        <wps:cNvSpPr/>
                        <wps:spPr>
                          <a:xfrm>
                            <a:off x="200061" y="63422"/>
                            <a:ext cx="31757" cy="57150"/>
                          </a:xfrm>
                          <a:custGeom>
                            <a:avLst/>
                            <a:gdLst>
                              <a:gd name="f0" fmla="val w"/>
                              <a:gd name="f1" fmla="val h"/>
                              <a:gd name="f2" fmla="val 0"/>
                              <a:gd name="f3" fmla="val 31755"/>
                              <a:gd name="f4" fmla="val 57150"/>
                              <a:gd name="f5" fmla="val 9527"/>
                              <a:gd name="f6" fmla="val 9525"/>
                              <a:gd name="f7" fmla="val 12702"/>
                              <a:gd name="f8" fmla="val 12700"/>
                              <a:gd name="f9" fmla="val 22229"/>
                              <a:gd name="f10" fmla="val 15875"/>
                              <a:gd name="f11" fmla="val 25404"/>
                              <a:gd name="f12" fmla="val 19050"/>
                              <a:gd name="f13" fmla="val 28580"/>
                              <a:gd name="f14" fmla="val 25400"/>
                              <a:gd name="f15" fmla="val 28575"/>
                              <a:gd name="f16" fmla="val 38100"/>
                              <a:gd name="f17" fmla="val 34925"/>
                              <a:gd name="f18" fmla="val 41275"/>
                              <a:gd name="f19" fmla="val 47625"/>
                              <a:gd name="f20" fmla="val 44450"/>
                              <a:gd name="f21" fmla="val 19053"/>
                              <a:gd name="f22" fmla="val 53975"/>
                              <a:gd name="f23" fmla="val 15878"/>
                              <a:gd name="f24" fmla="*/ f0 1 31755"/>
                              <a:gd name="f25" fmla="*/ f1 1 57150"/>
                              <a:gd name="f26" fmla="val f2"/>
                              <a:gd name="f27" fmla="val f3"/>
                              <a:gd name="f28" fmla="val f4"/>
                              <a:gd name="f29" fmla="+- f28 0 f26"/>
                              <a:gd name="f30" fmla="+- f27 0 f26"/>
                              <a:gd name="f31" fmla="*/ f30 1 31755"/>
                              <a:gd name="f32" fmla="*/ f29 1 57150"/>
                              <a:gd name="f33" fmla="*/ 0 1 f31"/>
                              <a:gd name="f34" fmla="*/ 31755 1 f31"/>
                              <a:gd name="f35" fmla="*/ 0 1 f32"/>
                              <a:gd name="f36" fmla="*/ 57150 1 f32"/>
                              <a:gd name="f37" fmla="*/ f33 f24 1"/>
                              <a:gd name="f38" fmla="*/ f34 f24 1"/>
                              <a:gd name="f39" fmla="*/ f36 f25 1"/>
                              <a:gd name="f40" fmla="*/ f35 f25 1"/>
                            </a:gdLst>
                            <a:ahLst/>
                            <a:cxnLst>
                              <a:cxn ang="3cd4">
                                <a:pos x="hc" y="t"/>
                              </a:cxn>
                              <a:cxn ang="0">
                                <a:pos x="r" y="vc"/>
                              </a:cxn>
                              <a:cxn ang="cd4">
                                <a:pos x="hc" y="b"/>
                              </a:cxn>
                              <a:cxn ang="cd2">
                                <a:pos x="l" y="vc"/>
                              </a:cxn>
                            </a:cxnLst>
                            <a:rect l="f37" t="f40" r="f38" b="f39"/>
                            <a:pathLst>
                              <a:path w="31755" h="57150">
                                <a:moveTo>
                                  <a:pt x="f5" y="f2"/>
                                </a:moveTo>
                                <a:lnTo>
                                  <a:pt x="f2" y="f2"/>
                                </a:lnTo>
                                <a:lnTo>
                                  <a:pt x="f5" y="f6"/>
                                </a:lnTo>
                                <a:lnTo>
                                  <a:pt x="f7" y="f8"/>
                                </a:lnTo>
                                <a:lnTo>
                                  <a:pt x="f9" y="f8"/>
                                </a:lnTo>
                                <a:lnTo>
                                  <a:pt x="f9" y="f10"/>
                                </a:lnTo>
                                <a:lnTo>
                                  <a:pt x="f11" y="f12"/>
                                </a:lnTo>
                                <a:lnTo>
                                  <a:pt x="f13" y="f12"/>
                                </a:lnTo>
                                <a:lnTo>
                                  <a:pt x="f3" y="f14"/>
                                </a:lnTo>
                                <a:lnTo>
                                  <a:pt x="f11" y="f14"/>
                                </a:lnTo>
                                <a:lnTo>
                                  <a:pt x="f3" y="f15"/>
                                </a:lnTo>
                                <a:lnTo>
                                  <a:pt x="f3" y="f16"/>
                                </a:lnTo>
                                <a:lnTo>
                                  <a:pt x="f11" y="f17"/>
                                </a:lnTo>
                                <a:lnTo>
                                  <a:pt x="f13" y="f18"/>
                                </a:lnTo>
                                <a:lnTo>
                                  <a:pt x="f3" y="f19"/>
                                </a:lnTo>
                                <a:lnTo>
                                  <a:pt x="f11" y="f20"/>
                                </a:lnTo>
                                <a:lnTo>
                                  <a:pt x="f11" y="f4"/>
                                </a:lnTo>
                                <a:lnTo>
                                  <a:pt x="f21" y="f22"/>
                                </a:lnTo>
                                <a:lnTo>
                                  <a:pt x="f23" y="f4"/>
                                </a:lnTo>
                                <a:lnTo>
                                  <a:pt x="f7" y="f22"/>
                                </a:lnTo>
                                <a:lnTo>
                                  <a:pt x="f23" y="f22"/>
                                </a:lnTo>
                                <a:lnTo>
                                  <a:pt x="f23" y="f20"/>
                                </a:lnTo>
                                <a:lnTo>
                                  <a:pt x="f23" y="f19"/>
                                </a:lnTo>
                              </a:path>
                            </a:pathLst>
                          </a:custGeom>
                          <a:noFill/>
                          <a:ln w="0" cap="sq">
                            <a:solidFill>
                              <a:srgbClr val="010101"/>
                            </a:solidFill>
                            <a:prstDash val="solid"/>
                            <a:miter/>
                          </a:ln>
                        </wps:spPr>
                        <wps:bodyPr lIns="0" tIns="0" rIns="0" bIns="0"/>
                      </wps:wsp>
                      <wps:wsp>
                        <wps:cNvPr id="2015908217" name="Shape 124"/>
                        <wps:cNvSpPr/>
                        <wps:spPr>
                          <a:xfrm>
                            <a:off x="193715" y="85642"/>
                            <a:ext cx="19056" cy="34920"/>
                          </a:xfrm>
                          <a:custGeom>
                            <a:avLst/>
                            <a:gdLst>
                              <a:gd name="f0" fmla="val w"/>
                              <a:gd name="f1" fmla="val h"/>
                              <a:gd name="f2" fmla="val 0"/>
                              <a:gd name="f3" fmla="val 19053"/>
                              <a:gd name="f4" fmla="val 34925"/>
                              <a:gd name="f5" fmla="val 31750"/>
                              <a:gd name="f6" fmla="val 15878"/>
                              <a:gd name="f7" fmla="val 28575"/>
                              <a:gd name="f8" fmla="val 9527"/>
                              <a:gd name="f9" fmla="val 25400"/>
                              <a:gd name="f10" fmla="val 12702"/>
                              <a:gd name="f11" fmla="val 22225"/>
                              <a:gd name="f12" fmla="val 15875"/>
                              <a:gd name="f13" fmla="val 9525"/>
                              <a:gd name="f14" fmla="val 6350"/>
                              <a:gd name="f15" fmla="*/ f0 1 19053"/>
                              <a:gd name="f16" fmla="*/ f1 1 34925"/>
                              <a:gd name="f17" fmla="val f2"/>
                              <a:gd name="f18" fmla="val f3"/>
                              <a:gd name="f19" fmla="val f4"/>
                              <a:gd name="f20" fmla="+- f19 0 f17"/>
                              <a:gd name="f21" fmla="+- f18 0 f17"/>
                              <a:gd name="f22" fmla="*/ f21 1 19053"/>
                              <a:gd name="f23" fmla="*/ f20 1 34925"/>
                              <a:gd name="f24" fmla="*/ 0 1 f22"/>
                              <a:gd name="f25" fmla="*/ 19053 1 f22"/>
                              <a:gd name="f26" fmla="*/ 0 1 f23"/>
                              <a:gd name="f27" fmla="*/ 34925 1 f23"/>
                              <a:gd name="f28" fmla="*/ f24 f15 1"/>
                              <a:gd name="f29" fmla="*/ f25 f15 1"/>
                              <a:gd name="f30" fmla="*/ f27 f16 1"/>
                              <a:gd name="f31" fmla="*/ f26 f16 1"/>
                            </a:gdLst>
                            <a:ahLst/>
                            <a:cxnLst>
                              <a:cxn ang="3cd4">
                                <a:pos x="hc" y="t"/>
                              </a:cxn>
                              <a:cxn ang="0">
                                <a:pos x="r" y="vc"/>
                              </a:cxn>
                              <a:cxn ang="cd4">
                                <a:pos x="hc" y="b"/>
                              </a:cxn>
                              <a:cxn ang="cd2">
                                <a:pos x="l" y="vc"/>
                              </a:cxn>
                            </a:cxnLst>
                            <a:rect l="f28" t="f31" r="f29" b="f30"/>
                            <a:pathLst>
                              <a:path w="19053" h="34925">
                                <a:moveTo>
                                  <a:pt x="f3" y="f5"/>
                                </a:moveTo>
                                <a:lnTo>
                                  <a:pt x="f6" y="f4"/>
                                </a:lnTo>
                                <a:lnTo>
                                  <a:pt x="f6" y="f7"/>
                                </a:lnTo>
                                <a:lnTo>
                                  <a:pt x="f8" y="f7"/>
                                </a:lnTo>
                                <a:lnTo>
                                  <a:pt x="f8" y="f9"/>
                                </a:lnTo>
                                <a:lnTo>
                                  <a:pt x="f10" y="f11"/>
                                </a:lnTo>
                                <a:lnTo>
                                  <a:pt x="f6" y="f11"/>
                                </a:lnTo>
                                <a:lnTo>
                                  <a:pt x="f3" y="f12"/>
                                </a:lnTo>
                                <a:lnTo>
                                  <a:pt x="f3" y="f13"/>
                                </a:lnTo>
                                <a:lnTo>
                                  <a:pt x="f6" y="f14"/>
                                </a:lnTo>
                                <a:lnTo>
                                  <a:pt x="f2" y="f2"/>
                                </a:lnTo>
                              </a:path>
                            </a:pathLst>
                          </a:custGeom>
                          <a:noFill/>
                          <a:ln w="0" cap="sq">
                            <a:solidFill>
                              <a:srgbClr val="010101"/>
                            </a:solidFill>
                            <a:prstDash val="solid"/>
                            <a:miter/>
                          </a:ln>
                        </wps:spPr>
                        <wps:bodyPr lIns="0" tIns="0" rIns="0" bIns="0"/>
                      </wps:wsp>
                      <wps:wsp>
                        <wps:cNvPr id="667948824" name="Shape 125"/>
                        <wps:cNvSpPr/>
                        <wps:spPr>
                          <a:xfrm>
                            <a:off x="203234" y="114217"/>
                            <a:ext cx="19056" cy="12701"/>
                          </a:xfrm>
                          <a:custGeom>
                            <a:avLst/>
                            <a:gdLst>
                              <a:gd name="f0" fmla="val w"/>
                              <a:gd name="f1" fmla="val h"/>
                              <a:gd name="f2" fmla="val 0"/>
                              <a:gd name="f3" fmla="val 19053"/>
                              <a:gd name="f4" fmla="val 12700"/>
                              <a:gd name="f5" fmla="val 6350"/>
                              <a:gd name="f6" fmla="val 6351"/>
                              <a:gd name="f7" fmla="val 3175"/>
                              <a:gd name="f8" fmla="val 12702"/>
                              <a:gd name="f9" fmla="val 15878"/>
                              <a:gd name="f10" fmla="val 9525"/>
                              <a:gd name="f11" fmla="*/ f0 1 19053"/>
                              <a:gd name="f12" fmla="*/ f1 1 12700"/>
                              <a:gd name="f13" fmla="val f2"/>
                              <a:gd name="f14" fmla="val f3"/>
                              <a:gd name="f15" fmla="val f4"/>
                              <a:gd name="f16" fmla="+- f15 0 f13"/>
                              <a:gd name="f17" fmla="+- f14 0 f13"/>
                              <a:gd name="f18" fmla="*/ f17 1 19053"/>
                              <a:gd name="f19" fmla="*/ f16 1 12700"/>
                              <a:gd name="f20" fmla="*/ 0 1 f18"/>
                              <a:gd name="f21" fmla="*/ 19053 1 f18"/>
                              <a:gd name="f22" fmla="*/ 0 1 f19"/>
                              <a:gd name="f23" fmla="*/ 12700 1 f19"/>
                              <a:gd name="f24" fmla="*/ f20 f11 1"/>
                              <a:gd name="f25" fmla="*/ f21 f11 1"/>
                              <a:gd name="f26" fmla="*/ f23 f12 1"/>
                              <a:gd name="f27" fmla="*/ f22 f12 1"/>
                            </a:gdLst>
                            <a:ahLst/>
                            <a:cxnLst>
                              <a:cxn ang="3cd4">
                                <a:pos x="hc" y="t"/>
                              </a:cxn>
                              <a:cxn ang="0">
                                <a:pos x="r" y="vc"/>
                              </a:cxn>
                              <a:cxn ang="cd4">
                                <a:pos x="hc" y="b"/>
                              </a:cxn>
                              <a:cxn ang="cd2">
                                <a:pos x="l" y="vc"/>
                              </a:cxn>
                            </a:cxnLst>
                            <a:rect l="f24" t="f27" r="f25" b="f26"/>
                            <a:pathLst>
                              <a:path w="19053" h="12700">
                                <a:moveTo>
                                  <a:pt x="f2" y="f2"/>
                                </a:moveTo>
                                <a:lnTo>
                                  <a:pt x="f2" y="f2"/>
                                </a:lnTo>
                                <a:lnTo>
                                  <a:pt x="f2" y="f5"/>
                                </a:lnTo>
                                <a:lnTo>
                                  <a:pt x="f6" y="f7"/>
                                </a:lnTo>
                                <a:lnTo>
                                  <a:pt x="f8" y="f5"/>
                                </a:lnTo>
                                <a:lnTo>
                                  <a:pt x="f9" y="f10"/>
                                </a:lnTo>
                                <a:lnTo>
                                  <a:pt x="f9" y="f4"/>
                                </a:lnTo>
                                <a:lnTo>
                                  <a:pt x="f3" y="f4"/>
                                </a:lnTo>
                                <a:lnTo>
                                  <a:pt x="f3" y="f5"/>
                                </a:lnTo>
                              </a:path>
                            </a:pathLst>
                          </a:custGeom>
                          <a:noFill/>
                          <a:ln w="0" cap="sq">
                            <a:solidFill>
                              <a:srgbClr val="010101"/>
                            </a:solidFill>
                            <a:prstDash val="solid"/>
                            <a:miter/>
                          </a:ln>
                        </wps:spPr>
                        <wps:bodyPr lIns="0" tIns="0" rIns="0" bIns="0"/>
                      </wps:wsp>
                      <wps:wsp>
                        <wps:cNvPr id="1174072550" name="Shape 126"/>
                        <wps:cNvSpPr/>
                        <wps:spPr>
                          <a:xfrm>
                            <a:off x="203234" y="98343"/>
                            <a:ext cx="9528" cy="9528"/>
                          </a:xfrm>
                          <a:custGeom>
                            <a:avLst/>
                            <a:gdLst>
                              <a:gd name="f0" fmla="val w"/>
                              <a:gd name="f1" fmla="val h"/>
                              <a:gd name="f2" fmla="val 0"/>
                              <a:gd name="f3" fmla="val 9527"/>
                              <a:gd name="f4" fmla="val 9525"/>
                              <a:gd name="f5" fmla="val 3175"/>
                              <a:gd name="f6" fmla="val 6351"/>
                              <a:gd name="f7" fmla="val 3176"/>
                              <a:gd name="f8" fmla="val 6350"/>
                              <a:gd name="f9" fmla="*/ f0 1 9527"/>
                              <a:gd name="f10" fmla="*/ f1 1 9525"/>
                              <a:gd name="f11" fmla="val f2"/>
                              <a:gd name="f12" fmla="val f3"/>
                              <a:gd name="f13" fmla="val f4"/>
                              <a:gd name="f14" fmla="+- f13 0 f11"/>
                              <a:gd name="f15" fmla="+- f12 0 f11"/>
                              <a:gd name="f16" fmla="*/ f15 1 9527"/>
                              <a:gd name="f17" fmla="*/ f14 1 9525"/>
                              <a:gd name="f18" fmla="*/ 0 1 f16"/>
                              <a:gd name="f19" fmla="*/ 9527 1 f16"/>
                              <a:gd name="f20" fmla="*/ 0 1 f17"/>
                              <a:gd name="f21" fmla="*/ 9525 1 f17"/>
                              <a:gd name="f22" fmla="*/ f18 f9 1"/>
                              <a:gd name="f23" fmla="*/ f19 f9 1"/>
                              <a:gd name="f24" fmla="*/ f21 f10 1"/>
                              <a:gd name="f25" fmla="*/ f20 f10 1"/>
                            </a:gdLst>
                            <a:ahLst/>
                            <a:cxnLst>
                              <a:cxn ang="3cd4">
                                <a:pos x="hc" y="t"/>
                              </a:cxn>
                              <a:cxn ang="0">
                                <a:pos x="r" y="vc"/>
                              </a:cxn>
                              <a:cxn ang="cd4">
                                <a:pos x="hc" y="b"/>
                              </a:cxn>
                              <a:cxn ang="cd2">
                                <a:pos x="l" y="vc"/>
                              </a:cxn>
                            </a:cxnLst>
                            <a:rect l="f22" t="f25" r="f23" b="f24"/>
                            <a:pathLst>
                              <a:path w="9527" h="9525">
                                <a:moveTo>
                                  <a:pt x="f3" y="f5"/>
                                </a:moveTo>
                                <a:lnTo>
                                  <a:pt x="f6" y="f2"/>
                                </a:lnTo>
                                <a:lnTo>
                                  <a:pt x="f2" y="f5"/>
                                </a:lnTo>
                                <a:lnTo>
                                  <a:pt x="f7" y="f8"/>
                                </a:lnTo>
                                <a:lnTo>
                                  <a:pt x="f7" y="f4"/>
                                </a:lnTo>
                              </a:path>
                            </a:pathLst>
                          </a:custGeom>
                          <a:noFill/>
                          <a:ln w="0" cap="sq">
                            <a:solidFill>
                              <a:srgbClr val="010101"/>
                            </a:solidFill>
                            <a:prstDash val="solid"/>
                            <a:miter/>
                          </a:ln>
                        </wps:spPr>
                        <wps:bodyPr lIns="0" tIns="0" rIns="0" bIns="0"/>
                      </wps:wsp>
                      <wps:wsp>
                        <wps:cNvPr id="159627438" name="Shape 127"/>
                        <wps:cNvSpPr/>
                        <wps:spPr>
                          <a:xfrm>
                            <a:off x="200061" y="101516"/>
                            <a:ext cx="6355" cy="6345"/>
                          </a:xfrm>
                          <a:custGeom>
                            <a:avLst/>
                            <a:gdLst>
                              <a:gd name="f0" fmla="val w"/>
                              <a:gd name="f1" fmla="val h"/>
                              <a:gd name="f2" fmla="val 0"/>
                              <a:gd name="f3" fmla="val 6351"/>
                              <a:gd name="f4" fmla="val 6350"/>
                              <a:gd name="f5" fmla="val 3176"/>
                              <a:gd name="f6" fmla="val 3175"/>
                              <a:gd name="f7" fmla="*/ f0 1 6351"/>
                              <a:gd name="f8" fmla="*/ f1 1 6350"/>
                              <a:gd name="f9" fmla="val f2"/>
                              <a:gd name="f10" fmla="val f3"/>
                              <a:gd name="f11" fmla="val f4"/>
                              <a:gd name="f12" fmla="+- f11 0 f9"/>
                              <a:gd name="f13" fmla="+- f10 0 f9"/>
                              <a:gd name="f14" fmla="*/ f13 1 6351"/>
                              <a:gd name="f15" fmla="*/ f12 1 6350"/>
                              <a:gd name="f16" fmla="*/ 0 1 f14"/>
                              <a:gd name="f17" fmla="*/ 6351 1 f14"/>
                              <a:gd name="f18" fmla="*/ 0 1 f15"/>
                              <a:gd name="f19" fmla="*/ 6350 1 f15"/>
                              <a:gd name="f20" fmla="*/ f16 f7 1"/>
                              <a:gd name="f21" fmla="*/ f17 f7 1"/>
                              <a:gd name="f22" fmla="*/ f19 f8 1"/>
                              <a:gd name="f23" fmla="*/ f18 f8 1"/>
                            </a:gdLst>
                            <a:ahLst/>
                            <a:cxnLst>
                              <a:cxn ang="3cd4">
                                <a:pos x="hc" y="t"/>
                              </a:cxn>
                              <a:cxn ang="0">
                                <a:pos x="r" y="vc"/>
                              </a:cxn>
                              <a:cxn ang="cd4">
                                <a:pos x="hc" y="b"/>
                              </a:cxn>
                              <a:cxn ang="cd2">
                                <a:pos x="l" y="vc"/>
                              </a:cxn>
                            </a:cxnLst>
                            <a:rect l="f20" t="f23" r="f21" b="f22"/>
                            <a:pathLst>
                              <a:path w="6351" h="6350">
                                <a:moveTo>
                                  <a:pt x="f3" y="f2"/>
                                </a:moveTo>
                                <a:lnTo>
                                  <a:pt x="f3" y="f2"/>
                                </a:lnTo>
                                <a:lnTo>
                                  <a:pt x="f5" y="f6"/>
                                </a:lnTo>
                                <a:lnTo>
                                  <a:pt x="f2" y="f6"/>
                                </a:lnTo>
                                <a:lnTo>
                                  <a:pt x="f2" y="f4"/>
                                </a:lnTo>
                                <a:lnTo>
                                  <a:pt x="f3" y="f4"/>
                                </a:lnTo>
                              </a:path>
                            </a:pathLst>
                          </a:custGeom>
                          <a:noFill/>
                          <a:ln w="0" cap="sq">
                            <a:solidFill>
                              <a:srgbClr val="010101"/>
                            </a:solidFill>
                            <a:prstDash val="solid"/>
                            <a:miter/>
                          </a:ln>
                        </wps:spPr>
                        <wps:bodyPr lIns="0" tIns="0" rIns="0" bIns="0"/>
                      </wps:wsp>
                      <wps:wsp>
                        <wps:cNvPr id="975513008" name="Shape 128"/>
                        <wps:cNvSpPr/>
                        <wps:spPr>
                          <a:xfrm>
                            <a:off x="85743" y="158666"/>
                            <a:ext cx="22229" cy="19046"/>
                          </a:xfrm>
                          <a:custGeom>
                            <a:avLst/>
                            <a:gdLst>
                              <a:gd name="f0" fmla="val w"/>
                              <a:gd name="f1" fmla="val h"/>
                              <a:gd name="f2" fmla="val 0"/>
                              <a:gd name="f3" fmla="val 22229"/>
                              <a:gd name="f4" fmla="val 19050"/>
                              <a:gd name="f5" fmla="val 6347"/>
                              <a:gd name="f6" fmla="val 9522"/>
                              <a:gd name="f7" fmla="val 15875"/>
                              <a:gd name="f8" fmla="val 12700"/>
                              <a:gd name="f9" fmla="val 12699"/>
                              <a:gd name="f10" fmla="*/ f0 1 22229"/>
                              <a:gd name="f11" fmla="*/ f1 1 19050"/>
                              <a:gd name="f12" fmla="val f2"/>
                              <a:gd name="f13" fmla="val f3"/>
                              <a:gd name="f14" fmla="val f4"/>
                              <a:gd name="f15" fmla="+- f14 0 f12"/>
                              <a:gd name="f16" fmla="+- f13 0 f12"/>
                              <a:gd name="f17" fmla="*/ f16 1 22229"/>
                              <a:gd name="f18" fmla="*/ f15 1 19050"/>
                              <a:gd name="f19" fmla="*/ 0 1 f17"/>
                              <a:gd name="f20" fmla="*/ 22229 1 f17"/>
                              <a:gd name="f21" fmla="*/ 0 1 f18"/>
                              <a:gd name="f22" fmla="*/ 19050 1 f18"/>
                              <a:gd name="f23" fmla="*/ f19 f10 1"/>
                              <a:gd name="f24" fmla="*/ f20 f10 1"/>
                              <a:gd name="f25" fmla="*/ f22 f11 1"/>
                              <a:gd name="f26" fmla="*/ f21 f11 1"/>
                            </a:gdLst>
                            <a:ahLst/>
                            <a:cxnLst>
                              <a:cxn ang="3cd4">
                                <a:pos x="hc" y="t"/>
                              </a:cxn>
                              <a:cxn ang="0">
                                <a:pos x="r" y="vc"/>
                              </a:cxn>
                              <a:cxn ang="cd4">
                                <a:pos x="hc" y="b"/>
                              </a:cxn>
                              <a:cxn ang="cd2">
                                <a:pos x="l" y="vc"/>
                              </a:cxn>
                            </a:cxnLst>
                            <a:rect l="f23" t="f26" r="f24" b="f25"/>
                            <a:pathLst>
                              <a:path w="22229" h="19050">
                                <a:moveTo>
                                  <a:pt x="f2" y="f2"/>
                                </a:moveTo>
                                <a:lnTo>
                                  <a:pt x="f3" y="f5"/>
                                </a:lnTo>
                                <a:lnTo>
                                  <a:pt x="f4" y="f6"/>
                                </a:lnTo>
                                <a:lnTo>
                                  <a:pt x="f3" y="f4"/>
                                </a:lnTo>
                                <a:lnTo>
                                  <a:pt x="f7" y="f8"/>
                                </a:lnTo>
                                <a:lnTo>
                                  <a:pt x="f9" y="f4"/>
                                </a:lnTo>
                                <a:lnTo>
                                  <a:pt x="f2" y="f2"/>
                                </a:lnTo>
                                <a:close/>
                              </a:path>
                            </a:pathLst>
                          </a:custGeom>
                          <a:solidFill>
                            <a:srgbClr val="010101"/>
                          </a:solidFill>
                          <a:ln cap="flat">
                            <a:noFill/>
                            <a:prstDash val="solid"/>
                          </a:ln>
                        </wps:spPr>
                        <wps:bodyPr lIns="0" tIns="0" rIns="0" bIns="0"/>
                      </wps:wsp>
                      <wps:wsp>
                        <wps:cNvPr id="17477064" name="Shape 129"/>
                        <wps:cNvSpPr/>
                        <wps:spPr>
                          <a:xfrm>
                            <a:off x="60341" y="190414"/>
                            <a:ext cx="25402" cy="19046"/>
                          </a:xfrm>
                          <a:custGeom>
                            <a:avLst/>
                            <a:gdLst>
                              <a:gd name="f0" fmla="val w"/>
                              <a:gd name="f1" fmla="val h"/>
                              <a:gd name="f2" fmla="val 0"/>
                              <a:gd name="f3" fmla="val 25404"/>
                              <a:gd name="f4" fmla="val 19050"/>
                              <a:gd name="f5" fmla="val 6347"/>
                              <a:gd name="f6" fmla="val 19053"/>
                              <a:gd name="f7" fmla="val 9525"/>
                              <a:gd name="f8" fmla="val 12700"/>
                              <a:gd name="f9" fmla="val 15875"/>
                              <a:gd name="f10" fmla="*/ f0 1 25404"/>
                              <a:gd name="f11" fmla="*/ f1 1 19050"/>
                              <a:gd name="f12" fmla="val f2"/>
                              <a:gd name="f13" fmla="val f3"/>
                              <a:gd name="f14" fmla="val f4"/>
                              <a:gd name="f15" fmla="+- f14 0 f12"/>
                              <a:gd name="f16" fmla="+- f13 0 f12"/>
                              <a:gd name="f17" fmla="*/ f16 1 25404"/>
                              <a:gd name="f18" fmla="*/ f15 1 19050"/>
                              <a:gd name="f19" fmla="*/ 0 1 f17"/>
                              <a:gd name="f20" fmla="*/ 25404 1 f17"/>
                              <a:gd name="f21" fmla="*/ 0 1 f18"/>
                              <a:gd name="f22" fmla="*/ 19050 1 f18"/>
                              <a:gd name="f23" fmla="*/ f19 f10 1"/>
                              <a:gd name="f24" fmla="*/ f20 f10 1"/>
                              <a:gd name="f25" fmla="*/ f22 f11 1"/>
                              <a:gd name="f26" fmla="*/ f21 f11 1"/>
                            </a:gdLst>
                            <a:ahLst/>
                            <a:cxnLst>
                              <a:cxn ang="3cd4">
                                <a:pos x="hc" y="t"/>
                              </a:cxn>
                              <a:cxn ang="0">
                                <a:pos x="r" y="vc"/>
                              </a:cxn>
                              <a:cxn ang="cd4">
                                <a:pos x="hc" y="b"/>
                              </a:cxn>
                              <a:cxn ang="cd2">
                                <a:pos x="l" y="vc"/>
                              </a:cxn>
                            </a:cxnLst>
                            <a:rect l="f23" t="f26" r="f24" b="f25"/>
                            <a:pathLst>
                              <a:path w="25404" h="19050">
                                <a:moveTo>
                                  <a:pt x="f2" y="f2"/>
                                </a:moveTo>
                                <a:lnTo>
                                  <a:pt x="f3" y="f5"/>
                                </a:lnTo>
                                <a:lnTo>
                                  <a:pt x="f6" y="f7"/>
                                </a:lnTo>
                                <a:lnTo>
                                  <a:pt x="f3" y="f4"/>
                                </a:lnTo>
                                <a:lnTo>
                                  <a:pt x="f6" y="f8"/>
                                </a:lnTo>
                                <a:lnTo>
                                  <a:pt x="f9" y="f4"/>
                                </a:lnTo>
                                <a:lnTo>
                                  <a:pt x="f2" y="f2"/>
                                </a:lnTo>
                                <a:close/>
                              </a:path>
                            </a:pathLst>
                          </a:custGeom>
                          <a:solidFill>
                            <a:srgbClr val="010101"/>
                          </a:solidFill>
                          <a:ln cap="flat">
                            <a:noFill/>
                            <a:prstDash val="solid"/>
                          </a:ln>
                        </wps:spPr>
                        <wps:bodyPr lIns="0" tIns="0" rIns="0" bIns="0"/>
                      </wps:wsp>
                      <wps:wsp>
                        <wps:cNvPr id="92914513" name="Shape 130"/>
                        <wps:cNvSpPr/>
                        <wps:spPr>
                          <a:xfrm>
                            <a:off x="38112" y="149137"/>
                            <a:ext cx="25402" cy="19046"/>
                          </a:xfrm>
                          <a:custGeom>
                            <a:avLst/>
                            <a:gdLst>
                              <a:gd name="f0" fmla="val w"/>
                              <a:gd name="f1" fmla="val h"/>
                              <a:gd name="f2" fmla="val 0"/>
                              <a:gd name="f3" fmla="val 25404"/>
                              <a:gd name="f4" fmla="val 19050"/>
                              <a:gd name="f5" fmla="val 9525"/>
                              <a:gd name="f6" fmla="val 22229"/>
                              <a:gd name="f7" fmla="val 12700"/>
                              <a:gd name="f8" fmla="val 19053"/>
                              <a:gd name="f9" fmla="val 15875"/>
                              <a:gd name="f10" fmla="val 15878"/>
                              <a:gd name="f11" fmla="*/ f0 1 25404"/>
                              <a:gd name="f12" fmla="*/ f1 1 19050"/>
                              <a:gd name="f13" fmla="val f2"/>
                              <a:gd name="f14" fmla="val f3"/>
                              <a:gd name="f15" fmla="val f4"/>
                              <a:gd name="f16" fmla="+- f15 0 f13"/>
                              <a:gd name="f17" fmla="+- f14 0 f13"/>
                              <a:gd name="f18" fmla="*/ f17 1 25404"/>
                              <a:gd name="f19" fmla="*/ f16 1 19050"/>
                              <a:gd name="f20" fmla="*/ 0 1 f18"/>
                              <a:gd name="f21" fmla="*/ 25404 1 f18"/>
                              <a:gd name="f22" fmla="*/ 0 1 f19"/>
                              <a:gd name="f23" fmla="*/ 19050 1 f19"/>
                              <a:gd name="f24" fmla="*/ f20 f11 1"/>
                              <a:gd name="f25" fmla="*/ f21 f11 1"/>
                              <a:gd name="f26" fmla="*/ f23 f12 1"/>
                              <a:gd name="f27" fmla="*/ f22 f12 1"/>
                            </a:gdLst>
                            <a:ahLst/>
                            <a:cxnLst>
                              <a:cxn ang="3cd4">
                                <a:pos x="hc" y="t"/>
                              </a:cxn>
                              <a:cxn ang="0">
                                <a:pos x="r" y="vc"/>
                              </a:cxn>
                              <a:cxn ang="cd4">
                                <a:pos x="hc" y="b"/>
                              </a:cxn>
                              <a:cxn ang="cd2">
                                <a:pos x="l" y="vc"/>
                              </a:cxn>
                            </a:cxnLst>
                            <a:rect l="f24" t="f27" r="f25" b="f26"/>
                            <a:pathLst>
                              <a:path w="25404" h="19050">
                                <a:moveTo>
                                  <a:pt x="f2" y="f2"/>
                                </a:moveTo>
                                <a:lnTo>
                                  <a:pt x="f3" y="f5"/>
                                </a:lnTo>
                                <a:lnTo>
                                  <a:pt x="f6" y="f7"/>
                                </a:lnTo>
                                <a:lnTo>
                                  <a:pt x="f3" y="f4"/>
                                </a:lnTo>
                                <a:lnTo>
                                  <a:pt x="f8" y="f9"/>
                                </a:lnTo>
                                <a:lnTo>
                                  <a:pt x="f10" y="f4"/>
                                </a:lnTo>
                                <a:lnTo>
                                  <a:pt x="f2" y="f2"/>
                                </a:lnTo>
                                <a:close/>
                              </a:path>
                            </a:pathLst>
                          </a:custGeom>
                          <a:solidFill>
                            <a:srgbClr val="010101"/>
                          </a:solidFill>
                          <a:ln cap="flat">
                            <a:noFill/>
                            <a:prstDash val="solid"/>
                          </a:ln>
                        </wps:spPr>
                        <wps:bodyPr lIns="0" tIns="0" rIns="0" bIns="0"/>
                      </wps:wsp>
                      <wps:wsp>
                        <wps:cNvPr id="1479988259" name="Shape 131"/>
                        <wps:cNvSpPr/>
                        <wps:spPr>
                          <a:xfrm>
                            <a:off x="155603" y="209460"/>
                            <a:ext cx="25402" cy="19056"/>
                          </a:xfrm>
                          <a:custGeom>
                            <a:avLst/>
                            <a:gdLst>
                              <a:gd name="f0" fmla="val w"/>
                              <a:gd name="f1" fmla="val h"/>
                              <a:gd name="f2" fmla="val 0"/>
                              <a:gd name="f3" fmla="val 25404"/>
                              <a:gd name="f4" fmla="val 19053"/>
                              <a:gd name="f5" fmla="val 9525"/>
                              <a:gd name="f6" fmla="val 12700"/>
                              <a:gd name="f7" fmla="val 15875"/>
                              <a:gd name="f8" fmla="val 15878"/>
                              <a:gd name="f9" fmla="*/ f0 1 25404"/>
                              <a:gd name="f10" fmla="*/ f1 1 19053"/>
                              <a:gd name="f11" fmla="val f2"/>
                              <a:gd name="f12" fmla="val f3"/>
                              <a:gd name="f13" fmla="val f4"/>
                              <a:gd name="f14" fmla="+- f13 0 f11"/>
                              <a:gd name="f15" fmla="+- f12 0 f11"/>
                              <a:gd name="f16" fmla="*/ f15 1 25404"/>
                              <a:gd name="f17" fmla="*/ f14 1 19053"/>
                              <a:gd name="f18" fmla="*/ 0 1 f16"/>
                              <a:gd name="f19" fmla="*/ 25404 1 f16"/>
                              <a:gd name="f20" fmla="*/ 0 1 f17"/>
                              <a:gd name="f21" fmla="*/ 19053 1 f17"/>
                              <a:gd name="f22" fmla="*/ f18 f9 1"/>
                              <a:gd name="f23" fmla="*/ f19 f9 1"/>
                              <a:gd name="f24" fmla="*/ f21 f10 1"/>
                              <a:gd name="f25" fmla="*/ f20 f10 1"/>
                            </a:gdLst>
                            <a:ahLst/>
                            <a:cxnLst>
                              <a:cxn ang="3cd4">
                                <a:pos x="hc" y="t"/>
                              </a:cxn>
                              <a:cxn ang="0">
                                <a:pos x="r" y="vc"/>
                              </a:cxn>
                              <a:cxn ang="cd4">
                                <a:pos x="hc" y="b"/>
                              </a:cxn>
                              <a:cxn ang="cd2">
                                <a:pos x="l" y="vc"/>
                              </a:cxn>
                            </a:cxnLst>
                            <a:rect l="f22" t="f25" r="f23" b="f24"/>
                            <a:pathLst>
                              <a:path w="25404" h="19053">
                                <a:moveTo>
                                  <a:pt x="f2" y="f2"/>
                                </a:moveTo>
                                <a:lnTo>
                                  <a:pt x="f3" y="f5"/>
                                </a:lnTo>
                                <a:lnTo>
                                  <a:pt x="f4" y="f6"/>
                                </a:lnTo>
                                <a:lnTo>
                                  <a:pt x="f3" y="f4"/>
                                </a:lnTo>
                                <a:lnTo>
                                  <a:pt x="f4" y="f7"/>
                                </a:lnTo>
                                <a:lnTo>
                                  <a:pt x="f8" y="f4"/>
                                </a:lnTo>
                                <a:lnTo>
                                  <a:pt x="f2" y="f2"/>
                                </a:lnTo>
                                <a:close/>
                              </a:path>
                            </a:pathLst>
                          </a:custGeom>
                          <a:solidFill>
                            <a:srgbClr val="010101"/>
                          </a:solidFill>
                          <a:ln cap="flat">
                            <a:noFill/>
                            <a:prstDash val="solid"/>
                          </a:ln>
                        </wps:spPr>
                        <wps:bodyPr lIns="0" tIns="0" rIns="0" bIns="0"/>
                      </wps:wsp>
                      <wps:wsp>
                        <wps:cNvPr id="247558564" name="Shape 132"/>
                        <wps:cNvSpPr/>
                        <wps:spPr>
                          <a:xfrm>
                            <a:off x="133374" y="241218"/>
                            <a:ext cx="22229" cy="19046"/>
                          </a:xfrm>
                          <a:custGeom>
                            <a:avLst/>
                            <a:gdLst>
                              <a:gd name="f0" fmla="val w"/>
                              <a:gd name="f1" fmla="val h"/>
                              <a:gd name="f2" fmla="val 0"/>
                              <a:gd name="f3" fmla="val 22229"/>
                              <a:gd name="f4" fmla="val 19050"/>
                              <a:gd name="f5" fmla="val 9522"/>
                              <a:gd name="f6" fmla="val 19053"/>
                              <a:gd name="f7" fmla="val 12697"/>
                              <a:gd name="f8" fmla="val 15878"/>
                              <a:gd name="f9" fmla="val 15875"/>
                              <a:gd name="f10" fmla="val 12702"/>
                              <a:gd name="f11" fmla="*/ f0 1 22229"/>
                              <a:gd name="f12" fmla="*/ f1 1 19050"/>
                              <a:gd name="f13" fmla="val f2"/>
                              <a:gd name="f14" fmla="val f3"/>
                              <a:gd name="f15" fmla="val f4"/>
                              <a:gd name="f16" fmla="+- f15 0 f13"/>
                              <a:gd name="f17" fmla="+- f14 0 f13"/>
                              <a:gd name="f18" fmla="*/ f17 1 22229"/>
                              <a:gd name="f19" fmla="*/ f16 1 19050"/>
                              <a:gd name="f20" fmla="*/ 0 1 f18"/>
                              <a:gd name="f21" fmla="*/ 22229 1 f18"/>
                              <a:gd name="f22" fmla="*/ 0 1 f19"/>
                              <a:gd name="f23" fmla="*/ 19050 1 f19"/>
                              <a:gd name="f24" fmla="*/ f20 f11 1"/>
                              <a:gd name="f25" fmla="*/ f21 f11 1"/>
                              <a:gd name="f26" fmla="*/ f23 f12 1"/>
                              <a:gd name="f27" fmla="*/ f22 f12 1"/>
                            </a:gdLst>
                            <a:ahLst/>
                            <a:cxnLst>
                              <a:cxn ang="3cd4">
                                <a:pos x="hc" y="t"/>
                              </a:cxn>
                              <a:cxn ang="0">
                                <a:pos x="r" y="vc"/>
                              </a:cxn>
                              <a:cxn ang="cd4">
                                <a:pos x="hc" y="b"/>
                              </a:cxn>
                              <a:cxn ang="cd2">
                                <a:pos x="l" y="vc"/>
                              </a:cxn>
                            </a:cxnLst>
                            <a:rect l="f24" t="f27" r="f25" b="f26"/>
                            <a:pathLst>
                              <a:path w="22229" h="19050">
                                <a:moveTo>
                                  <a:pt x="f2" y="f2"/>
                                </a:moveTo>
                                <a:lnTo>
                                  <a:pt x="f3" y="f5"/>
                                </a:lnTo>
                                <a:lnTo>
                                  <a:pt x="f6" y="f7"/>
                                </a:lnTo>
                                <a:lnTo>
                                  <a:pt x="f3" y="f4"/>
                                </a:lnTo>
                                <a:lnTo>
                                  <a:pt x="f8" y="f9"/>
                                </a:lnTo>
                                <a:lnTo>
                                  <a:pt x="f10" y="f4"/>
                                </a:lnTo>
                                <a:lnTo>
                                  <a:pt x="f2" y="f2"/>
                                </a:lnTo>
                                <a:close/>
                              </a:path>
                            </a:pathLst>
                          </a:custGeom>
                          <a:solidFill>
                            <a:srgbClr val="010101"/>
                          </a:solidFill>
                          <a:ln cap="flat">
                            <a:noFill/>
                            <a:prstDash val="solid"/>
                          </a:ln>
                        </wps:spPr>
                        <wps:bodyPr lIns="0" tIns="0" rIns="0" bIns="0"/>
                      </wps:wsp>
                      <wps:wsp>
                        <wps:cNvPr id="506039424" name="Shape 133"/>
                        <wps:cNvSpPr/>
                        <wps:spPr>
                          <a:xfrm>
                            <a:off x="111145" y="199942"/>
                            <a:ext cx="25402" cy="22219"/>
                          </a:xfrm>
                          <a:custGeom>
                            <a:avLst/>
                            <a:gdLst>
                              <a:gd name="f0" fmla="val w"/>
                              <a:gd name="f1" fmla="val h"/>
                              <a:gd name="f2" fmla="val 0"/>
                              <a:gd name="f3" fmla="val 25404"/>
                              <a:gd name="f4" fmla="val 22222"/>
                              <a:gd name="f5" fmla="val 22226"/>
                              <a:gd name="f6" fmla="val 9525"/>
                              <a:gd name="f7" fmla="val 19050"/>
                              <a:gd name="f8" fmla="val 12700"/>
                              <a:gd name="f9" fmla="val 15875"/>
                              <a:gd name="f10" fmla="*/ f0 1 25404"/>
                              <a:gd name="f11" fmla="*/ f1 1 22222"/>
                              <a:gd name="f12" fmla="val f2"/>
                              <a:gd name="f13" fmla="val f3"/>
                              <a:gd name="f14" fmla="val f4"/>
                              <a:gd name="f15" fmla="+- f14 0 f12"/>
                              <a:gd name="f16" fmla="+- f13 0 f12"/>
                              <a:gd name="f17" fmla="*/ f16 1 25404"/>
                              <a:gd name="f18" fmla="*/ f15 1 22222"/>
                              <a:gd name="f19" fmla="*/ 0 1 f17"/>
                              <a:gd name="f20" fmla="*/ 25404 1 f17"/>
                              <a:gd name="f21" fmla="*/ 0 1 f18"/>
                              <a:gd name="f22" fmla="*/ 22222 1 f18"/>
                              <a:gd name="f23" fmla="*/ f19 f10 1"/>
                              <a:gd name="f24" fmla="*/ f20 f10 1"/>
                              <a:gd name="f25" fmla="*/ f22 f11 1"/>
                              <a:gd name="f26" fmla="*/ f21 f11 1"/>
                            </a:gdLst>
                            <a:ahLst/>
                            <a:cxnLst>
                              <a:cxn ang="3cd4">
                                <a:pos x="hc" y="t"/>
                              </a:cxn>
                              <a:cxn ang="0">
                                <a:pos x="r" y="vc"/>
                              </a:cxn>
                              <a:cxn ang="cd4">
                                <a:pos x="hc" y="b"/>
                              </a:cxn>
                              <a:cxn ang="cd2">
                                <a:pos x="l" y="vc"/>
                              </a:cxn>
                            </a:cxnLst>
                            <a:rect l="f23" t="f26" r="f24" b="f25"/>
                            <a:pathLst>
                              <a:path w="25404" h="22222">
                                <a:moveTo>
                                  <a:pt x="f2" y="f2"/>
                                </a:moveTo>
                                <a:lnTo>
                                  <a:pt x="f5" y="f6"/>
                                </a:lnTo>
                                <a:lnTo>
                                  <a:pt x="f7" y="f8"/>
                                </a:lnTo>
                                <a:lnTo>
                                  <a:pt x="f3" y="f7"/>
                                </a:lnTo>
                                <a:lnTo>
                                  <a:pt x="f7" y="f9"/>
                                </a:lnTo>
                                <a:lnTo>
                                  <a:pt x="f9" y="f4"/>
                                </a:lnTo>
                                <a:lnTo>
                                  <a:pt x="f2" y="f2"/>
                                </a:lnTo>
                                <a:close/>
                              </a:path>
                            </a:pathLst>
                          </a:custGeom>
                          <a:solidFill>
                            <a:srgbClr val="010101"/>
                          </a:solidFill>
                          <a:ln cap="flat">
                            <a:noFill/>
                            <a:prstDash val="solid"/>
                          </a:ln>
                        </wps:spPr>
                        <wps:bodyPr lIns="0" tIns="0" rIns="0" bIns="0"/>
                      </wps:wsp>
                      <wps:wsp>
                        <wps:cNvPr id="2061681857" name="Shape 134"/>
                        <wps:cNvSpPr/>
                        <wps:spPr>
                          <a:xfrm>
                            <a:off x="228645" y="260265"/>
                            <a:ext cx="22229" cy="22219"/>
                          </a:xfrm>
                          <a:custGeom>
                            <a:avLst/>
                            <a:gdLst>
                              <a:gd name="f0" fmla="val w"/>
                              <a:gd name="f1" fmla="val h"/>
                              <a:gd name="f2" fmla="val 0"/>
                              <a:gd name="f3" fmla="val 22229"/>
                              <a:gd name="f4" fmla="val 22222"/>
                              <a:gd name="f5" fmla="val 9525"/>
                              <a:gd name="f6" fmla="val 19050"/>
                              <a:gd name="f7" fmla="val 12700"/>
                              <a:gd name="f8" fmla="val 19047"/>
                              <a:gd name="f9" fmla="val 15875"/>
                              <a:gd name="f10" fmla="val 12702"/>
                              <a:gd name="f11" fmla="*/ f0 1 22229"/>
                              <a:gd name="f12" fmla="*/ f1 1 22222"/>
                              <a:gd name="f13" fmla="val f2"/>
                              <a:gd name="f14" fmla="val f3"/>
                              <a:gd name="f15" fmla="val f4"/>
                              <a:gd name="f16" fmla="+- f15 0 f13"/>
                              <a:gd name="f17" fmla="+- f14 0 f13"/>
                              <a:gd name="f18" fmla="*/ f17 1 22229"/>
                              <a:gd name="f19" fmla="*/ f16 1 22222"/>
                              <a:gd name="f20" fmla="*/ 0 1 f18"/>
                              <a:gd name="f21" fmla="*/ 22229 1 f18"/>
                              <a:gd name="f22" fmla="*/ 0 1 f19"/>
                              <a:gd name="f23" fmla="*/ 22222 1 f19"/>
                              <a:gd name="f24" fmla="*/ f20 f11 1"/>
                              <a:gd name="f25" fmla="*/ f21 f11 1"/>
                              <a:gd name="f26" fmla="*/ f23 f12 1"/>
                              <a:gd name="f27" fmla="*/ f22 f12 1"/>
                            </a:gdLst>
                            <a:ahLst/>
                            <a:cxnLst>
                              <a:cxn ang="3cd4">
                                <a:pos x="hc" y="t"/>
                              </a:cxn>
                              <a:cxn ang="0">
                                <a:pos x="r" y="vc"/>
                              </a:cxn>
                              <a:cxn ang="cd4">
                                <a:pos x="hc" y="b"/>
                              </a:cxn>
                              <a:cxn ang="cd2">
                                <a:pos x="l" y="vc"/>
                              </a:cxn>
                            </a:cxnLst>
                            <a:rect l="f24" t="f27" r="f25" b="f26"/>
                            <a:pathLst>
                              <a:path w="22229" h="22222">
                                <a:moveTo>
                                  <a:pt x="f2" y="f2"/>
                                </a:moveTo>
                                <a:lnTo>
                                  <a:pt x="f3" y="f5"/>
                                </a:lnTo>
                                <a:lnTo>
                                  <a:pt x="f6" y="f7"/>
                                </a:lnTo>
                                <a:lnTo>
                                  <a:pt x="f3" y="f8"/>
                                </a:lnTo>
                                <a:lnTo>
                                  <a:pt x="f9" y="f9"/>
                                </a:lnTo>
                                <a:lnTo>
                                  <a:pt x="f10" y="f4"/>
                                </a:lnTo>
                                <a:lnTo>
                                  <a:pt x="f2" y="f2"/>
                                </a:lnTo>
                                <a:close/>
                              </a:path>
                            </a:pathLst>
                          </a:custGeom>
                          <a:solidFill>
                            <a:srgbClr val="010101"/>
                          </a:solidFill>
                          <a:ln cap="flat">
                            <a:noFill/>
                            <a:prstDash val="solid"/>
                          </a:ln>
                        </wps:spPr>
                        <wps:bodyPr lIns="0" tIns="0" rIns="0" bIns="0"/>
                      </wps:wsp>
                      <wps:wsp>
                        <wps:cNvPr id="1573044196" name="Shape 135"/>
                        <wps:cNvSpPr/>
                        <wps:spPr>
                          <a:xfrm>
                            <a:off x="203234" y="292012"/>
                            <a:ext cx="25402" cy="22229"/>
                          </a:xfrm>
                          <a:custGeom>
                            <a:avLst/>
                            <a:gdLst>
                              <a:gd name="f0" fmla="val w"/>
                              <a:gd name="f1" fmla="val h"/>
                              <a:gd name="f2" fmla="val 0"/>
                              <a:gd name="f3" fmla="val 25404"/>
                              <a:gd name="f4" fmla="val 22225"/>
                              <a:gd name="f5" fmla="val 9525"/>
                              <a:gd name="f6" fmla="val 22229"/>
                              <a:gd name="f7" fmla="val 12700"/>
                              <a:gd name="f8" fmla="val 19047"/>
                              <a:gd name="f9" fmla="val 19053"/>
                              <a:gd name="f10" fmla="val 15872"/>
                              <a:gd name="f11" fmla="val 15878"/>
                              <a:gd name="f12" fmla="*/ f0 1 25404"/>
                              <a:gd name="f13" fmla="*/ f1 1 22225"/>
                              <a:gd name="f14" fmla="val f2"/>
                              <a:gd name="f15" fmla="val f3"/>
                              <a:gd name="f16" fmla="val f4"/>
                              <a:gd name="f17" fmla="+- f16 0 f14"/>
                              <a:gd name="f18" fmla="+- f15 0 f14"/>
                              <a:gd name="f19" fmla="*/ f18 1 25404"/>
                              <a:gd name="f20" fmla="*/ f17 1 22225"/>
                              <a:gd name="f21" fmla="*/ 0 1 f19"/>
                              <a:gd name="f22" fmla="*/ 25404 1 f19"/>
                              <a:gd name="f23" fmla="*/ 0 1 f20"/>
                              <a:gd name="f24" fmla="*/ 22225 1 f20"/>
                              <a:gd name="f25" fmla="*/ f21 f12 1"/>
                              <a:gd name="f26" fmla="*/ f22 f12 1"/>
                              <a:gd name="f27" fmla="*/ f24 f13 1"/>
                              <a:gd name="f28" fmla="*/ f23 f13 1"/>
                            </a:gdLst>
                            <a:ahLst/>
                            <a:cxnLst>
                              <a:cxn ang="3cd4">
                                <a:pos x="hc" y="t"/>
                              </a:cxn>
                              <a:cxn ang="0">
                                <a:pos x="r" y="vc"/>
                              </a:cxn>
                              <a:cxn ang="cd4">
                                <a:pos x="hc" y="b"/>
                              </a:cxn>
                              <a:cxn ang="cd2">
                                <a:pos x="l" y="vc"/>
                              </a:cxn>
                            </a:cxnLst>
                            <a:rect l="f25" t="f28" r="f26" b="f27"/>
                            <a:pathLst>
                              <a:path w="25404" h="22225">
                                <a:moveTo>
                                  <a:pt x="f2" y="f2"/>
                                </a:moveTo>
                                <a:lnTo>
                                  <a:pt x="f3" y="f5"/>
                                </a:lnTo>
                                <a:lnTo>
                                  <a:pt x="f6" y="f7"/>
                                </a:lnTo>
                                <a:lnTo>
                                  <a:pt x="f3" y="f8"/>
                                </a:lnTo>
                                <a:lnTo>
                                  <a:pt x="f9" y="f10"/>
                                </a:lnTo>
                                <a:lnTo>
                                  <a:pt x="f11" y="f4"/>
                                </a:lnTo>
                                <a:lnTo>
                                  <a:pt x="f2" y="f2"/>
                                </a:lnTo>
                                <a:close/>
                              </a:path>
                            </a:pathLst>
                          </a:custGeom>
                          <a:solidFill>
                            <a:srgbClr val="010101"/>
                          </a:solidFill>
                          <a:ln cap="flat">
                            <a:noFill/>
                            <a:prstDash val="solid"/>
                          </a:ln>
                        </wps:spPr>
                        <wps:bodyPr lIns="0" tIns="0" rIns="0" bIns="0"/>
                      </wps:wsp>
                      <wps:wsp>
                        <wps:cNvPr id="1789812621" name="Shape 136"/>
                        <wps:cNvSpPr/>
                        <wps:spPr>
                          <a:xfrm>
                            <a:off x="184187" y="253909"/>
                            <a:ext cx="22229" cy="19046"/>
                          </a:xfrm>
                          <a:custGeom>
                            <a:avLst/>
                            <a:gdLst>
                              <a:gd name="f0" fmla="val w"/>
                              <a:gd name="f1" fmla="val h"/>
                              <a:gd name="f2" fmla="val 0"/>
                              <a:gd name="f3" fmla="val 22229"/>
                              <a:gd name="f4" fmla="val 19050"/>
                              <a:gd name="f5" fmla="val 9525"/>
                              <a:gd name="f6" fmla="val 19053"/>
                              <a:gd name="f7" fmla="val 15878"/>
                              <a:gd name="f8" fmla="val 12700"/>
                              <a:gd name="f9" fmla="val 12702"/>
                              <a:gd name="f10" fmla="*/ f0 1 22229"/>
                              <a:gd name="f11" fmla="*/ f1 1 19050"/>
                              <a:gd name="f12" fmla="val f2"/>
                              <a:gd name="f13" fmla="val f3"/>
                              <a:gd name="f14" fmla="val f4"/>
                              <a:gd name="f15" fmla="+- f14 0 f12"/>
                              <a:gd name="f16" fmla="+- f13 0 f12"/>
                              <a:gd name="f17" fmla="*/ f16 1 22229"/>
                              <a:gd name="f18" fmla="*/ f15 1 19050"/>
                              <a:gd name="f19" fmla="*/ 0 1 f17"/>
                              <a:gd name="f20" fmla="*/ 22229 1 f17"/>
                              <a:gd name="f21" fmla="*/ 0 1 f18"/>
                              <a:gd name="f22" fmla="*/ 19050 1 f18"/>
                              <a:gd name="f23" fmla="*/ f19 f10 1"/>
                              <a:gd name="f24" fmla="*/ f20 f10 1"/>
                              <a:gd name="f25" fmla="*/ f22 f11 1"/>
                              <a:gd name="f26" fmla="*/ f21 f11 1"/>
                            </a:gdLst>
                            <a:ahLst/>
                            <a:cxnLst>
                              <a:cxn ang="3cd4">
                                <a:pos x="hc" y="t"/>
                              </a:cxn>
                              <a:cxn ang="0">
                                <a:pos x="r" y="vc"/>
                              </a:cxn>
                              <a:cxn ang="cd4">
                                <a:pos x="hc" y="b"/>
                              </a:cxn>
                              <a:cxn ang="cd2">
                                <a:pos x="l" y="vc"/>
                              </a:cxn>
                            </a:cxnLst>
                            <a:rect l="f23" t="f26" r="f24" b="f25"/>
                            <a:pathLst>
                              <a:path w="22229" h="19050">
                                <a:moveTo>
                                  <a:pt x="f2" y="f2"/>
                                </a:moveTo>
                                <a:lnTo>
                                  <a:pt x="f3" y="f5"/>
                                </a:lnTo>
                                <a:lnTo>
                                  <a:pt x="f6" y="f5"/>
                                </a:lnTo>
                                <a:lnTo>
                                  <a:pt x="f3" y="f4"/>
                                </a:lnTo>
                                <a:lnTo>
                                  <a:pt x="f7" y="f8"/>
                                </a:lnTo>
                                <a:lnTo>
                                  <a:pt x="f9" y="f4"/>
                                </a:lnTo>
                                <a:lnTo>
                                  <a:pt x="f2" y="f2"/>
                                </a:lnTo>
                                <a:close/>
                              </a:path>
                            </a:pathLst>
                          </a:custGeom>
                          <a:solidFill>
                            <a:srgbClr val="010101"/>
                          </a:solidFill>
                          <a:ln cap="flat">
                            <a:noFill/>
                            <a:prstDash val="solid"/>
                          </a:ln>
                        </wps:spPr>
                        <wps:bodyPr lIns="0" tIns="0" rIns="0" bIns="0"/>
                      </wps:wsp>
                    </wpg:wgp>
                  </a:graphicData>
                </a:graphic>
              </wp:anchor>
            </w:drawing>
          </mc:Choice>
          <mc:Fallback>
            <w:pict>
              <v:group w14:anchorId="7A489820" id="Group 5916" o:spid="_x0000_s1026" style="position:absolute;margin-left:-26.7pt;margin-top:-.25pt;width:284.8pt;height:49.5pt;z-index:251663360" coordsize="36169,62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">
                <v:shape id="Shape 8" o:spid="_x0000_s1027" style="position:absolute;left:3747;top:63;width:2350;height:2445;visibility:visible;mso-wrap-style:square;v-text-anchor:top" coordsize="234987,24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" path="m,l73034,r85740,133350l155599,79378,155599,r79388,l234987,244475r-76213,l73034,111128r3179,57150l76213,244475,,244475,,xe" fillcolor="#010101" stroked="f">
                  <v:path arrowok="t" o:connecttype="custom" o:connectlocs="117491,0;234982,122237;117491,244473;0,122237" o:connectangles="270,0,90,180" textboxrect="0,0,234987,244475"/>
                </v:shape>
                <v:shape id="Shape 9" o:spid="_x0000_s1028" style="position:absolute;left:6319;top:666;width:1016;height:1873;visibility:visible;mso-wrap-style:square;v-text-anchor:top" coordsize="101616,187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" path="m101614,r2,l101616,47629r-2,-1l95263,50803r-6351,3172l79389,63500,73034,79378,69859,92075r3175,22225l79389,130175r9523,9528l101616,139703r,47622l82564,187325,63508,184150,44454,174625,31752,165103,19053,152400,9523,136528,3172,117475,,98425,3172,76203,9523,57150,15875,41275,28580,25400,44454,15875,60332,6350,79389,3175,101614,xe" fillcolor="#010101" stroked="f">
                  <v:path arrowok="t" o:connecttype="custom" o:connectlocs="50809,0;101617,93662;50809,187323;0,93662" o:connectangles="270,0,90,180" textboxrect="0,0,101616,187325"/>
                </v:shape>
                <v:shape id="Shape 10" o:spid="_x0000_s1029" style="position:absolute;left:7335;top:666;width:1016;height:1873;visibility:visible;mso-wrap-style:square;v-text-anchor:top" coordsize="101616,187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" path="m,l22227,3175,41284,9525r19053,6350l73036,25400,85738,41275r9530,15875l98444,73025r3172,19050l98444,117475r-6352,19053l82563,152400r-9527,12703l57158,174625r-15874,9525l22227,187325,,187325,,139703r12704,l22227,130175r6351,-15875l31757,92075,28578,76203,22227,60325,12704,50803r-6351,l,47629,,xe" fillcolor="#010101" stroked="f">
                  <v:path arrowok="t" o:connecttype="custom" o:connectlocs="50809,0;101617,93662;50809,187323;0,93662" o:connectangles="270,0,90,180" textboxrect="0,0,101616,187325"/>
                </v:shape>
                <v:shape id="Shape 11" o:spid="_x0000_s1030" style="position:absolute;left:8542;top:666;width:1270;height:1842;visibility:visible;mso-wrap-style:square;v-text-anchor:top" coordsize="127022,18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" path="m117495,r9527,3175l127022,73025,114320,69850,95266,73025r-9526,3178l79385,82550r-3175,6350l73038,98425r-3176,25400l69862,184150,,184150,,6350r63511,l63511,41275,73038,25400,85740,12700,98442,3175,117495,xe" fillcolor="#010101" stroked="f">
                  <v:path arrowok="t" o:connecttype="custom" o:connectlocs="63510,0;127019,92076;63510,184151;0,92076" o:connectangles="270,0,90,180" textboxrect="0,0,127022,184150"/>
                </v:shape>
                <v:shape id="Shape 12" o:spid="_x0000_s1031" style="position:absolute;left:9939;width:1238;height:2508;visibility:visible;mso-wrap-style:square;v-text-anchor:top" coordsize="123843,250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" path="m95263,r28580,l123843,44447r-15878,l98439,47622r-3176,9528l95263,73022r28580,l123843,114300r-28580,l95263,250822r-69862,l25401,114300,,114300,,73022r25401,l25401,50797,28580,34922,34931,22222r6348,-9525l50806,6347,63511,3175,95263,xe" fillcolor="#010101" stroked="f">
                  <v:path arrowok="t" o:connecttype="custom" o:connectlocs="61923,0;123846,125410;61923,250819;0,125410" o:connectangles="270,0,90,180" textboxrect="0,0,123843,250822"/>
                </v:shape>
                <v:shape id="Shape 13" o:spid="_x0000_s1032" style="position:absolute;left:11241;top:668;width:1000;height:1871;visibility:visible;mso-wrap-style:square;v-text-anchor:top" coordsize="100030,187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" path="m100030,r,48195l95263,50576r-9523,3172l76213,63273,73038,79151,69862,91848r3176,22225l79389,129948r9523,9528l100030,139476r,47622l79389,187098,60332,183923,44458,174398,28580,164876,19053,152173,9523,136301,3172,117248,,98198,3172,75976,9523,56923,15878,41048,28580,25173,44458,15648,60332,6123,79389,2948,100030,xe" fillcolor="#010101" stroked="f">
                  <v:path arrowok="t" o:connecttype="custom" o:connectlocs="50013,0;100026,93548;50013,187095;0,93548" o:connectangles="270,0,90,180" textboxrect="0,0,100030,187098"/>
                </v:shape>
                <v:shape id="Shape 14" o:spid="_x0000_s1033" style="position:absolute;left:12241;top:666;width:1032;height:1873;visibility:visible;mso-wrap-style:square;v-text-anchor:top" coordsize="103202,187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" path="m1588,l23813,3175,42870,9525r19053,6350l74622,25400,87327,41275r6351,15875l100030,73025r3172,19050l100030,117475r-6352,19053l84152,152400,71450,165103r-12703,9522l39694,184150r-19056,3175l,187325,,139703r14290,l23813,130175r6355,-15875l30168,76203,23813,60325,14290,50803r-6351,l1588,47628,,48421,,227,1588,xe" fillcolor="#010101" stroked="f">
                  <v:path arrowok="t" o:connecttype="custom" o:connectlocs="51600,0;103199,93662;51600,187323;0,93662" o:connectangles="270,0,90,180" textboxrect="0,0,103202,187325"/>
                </v:shape>
                <v:shape id="Shape 7069" o:spid="_x0000_s1034" style="position:absolute;left:13496;top:63;width:698;height:2445;visibility:visible;mso-wrap-style:square;v-text-anchor:top" coordsize="69862,24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" path="m,l69862,r,244475l,244475,,e" filled="f" stroked="f">
                  <v:path arrowok="t" o:connecttype="custom" o:connectlocs="34930,0;69860,122237;34930,244473;0,122237" o:connectangles="270,0,90,180" textboxrect="0,0,69862,244475"/>
                </v:shape>
                <v:shape id="Shape 16" o:spid="_x0000_s1035" style="position:absolute;left:14480;top:63;width:2064;height:2445;visibility:visible;mso-wrap-style:square;v-text-anchor:top" coordsize="206414,24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" path="m,l69865,r,120650l114320,66675r82564,l133376,136528r73038,107947l120674,244475,82564,180975,69865,193678r,50797l,244475,,xe" fillcolor="#010101" stroked="f">
                  <v:path arrowok="t" o:connecttype="custom" o:connectlocs="103208,0;206416,122237;103208,244473;0,122237" o:connectangles="270,0,90,180" textboxrect="0,0,206414,244475"/>
                </v:shape>
                <v:shape id="Shape 17" o:spid="_x0000_s1036" style="position:absolute;left:17497;top:158;width:2064;height:2381;visibility:visible;mso-wrap-style:square;v-text-anchor:top" coordsize="206410,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" path="m127022,r19053,l165132,6350r22228,6353l206410,22225r,19053l184182,28575,165132,22225,142900,19050,123846,15878r-15874,l95266,19050,79392,25400,66686,34925,47636,50800,34931,69853,25404,92075r-3172,25400l22232,139700r6348,19053l38107,174625r12705,15878l66686,203200r15878,9528l104796,219078r19050,3172l142900,219078r22232,-3175l184182,209550r22228,-12700l206410,215903r-19050,9522l165132,231775r-19057,6350l107972,238125,88915,231775,69862,225425,53984,219078,31755,200025,15881,174625,6351,149225,,117475,3176,95250,9527,73028,22232,53975,38107,34925,57160,19050,76216,9525,101621,3175,127022,xe" fillcolor="#010101" stroked="f">
                  <v:path arrowok="t" o:connecttype="custom" o:connectlocs="103204,0;206407,119064;103204,238128;0,119064" o:connectangles="270,0,90,180" textboxrect="0,0,206410,238125"/>
                </v:shape>
                <v:shape id="Shape 18" o:spid="_x0000_s1037" style="position:absolute;left:19656;top:952;width:794;height:1587;visibility:visible;mso-wrap-style:square;v-text-anchor:top" coordsize="79387,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" path="m63511,l79387,r,15875l69862,15875,57160,19053r-9527,6347l38106,34925r-6351,9525l25401,53975,22229,66675,19053,79378r3176,12697l25401,104778r6354,9522l38106,123825r9527,9528l57160,136528r12702,3175l79387,142874r,15876l63511,155575,50809,152400,34931,146050r-9530,-9522l15878,123825,6351,111128,3175,95250,,79378,3175,63500,6351,47628,15878,34925,25401,22228r9530,-9528l50809,6350,63511,xe" fillcolor="#010101" stroked="f">
                  <v:path arrowok="t" o:connecttype="custom" o:connectlocs="39694,0;79388,79374;39694,158748;0,79374" o:connectangles="270,0,90,180" textboxrect="0,0,79387,158750"/>
                </v:shape>
                <v:shape id="Shape 19" o:spid="_x0000_s1038" style="position:absolute;left:20450;top:952;width:794;height:1587;visibility:visible;mso-wrap-style:square;v-text-anchor:top" coordsize="79390,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" path="m,l15879,,31754,6350r12705,6350l57161,22228r9527,12697l73039,47628r6351,15872l79390,95250r-6351,12703l66688,123825r-9527,12703l44459,146050r-12705,6350l15879,155575,2,158750r-2,l,142874r2,1l12704,139703r12702,-3175l34933,130175r9526,-6350l50810,114300r6351,-9522l60334,92075r,-25400l57161,53975,50810,44450,44459,34925,34933,25400,25406,19053,12704,15875,,15875,,xe" fillcolor="#010101" stroked="f">
                  <v:path arrowok="t" o:connecttype="custom" o:connectlocs="39694,0;79388,79374;39694,158748;0,79374" o:connectangles="270,0,90,180" textboxrect="0,0,79390,158750"/>
                </v:shape>
                <v:shape id="Shape 20" o:spid="_x0000_s1039" style="position:absolute;left:21434;top:984;width:1239;height:1555;visibility:visible;mso-wrap-style:square;v-text-anchor:top" coordsize="123846,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" path="m,l19053,r,85725l22232,107953r6348,19047l31755,130178r9527,6350l57163,139700r15874,-3172l85743,130178r12699,-9528l107972,107953,107972,r15874,l123846,152400r-15874,l107972,127000,95266,139700r-9523,9525l69862,152400r-15875,3175l44458,152400,31755,149225r-9523,-3175l15878,139700,9527,130178,6351,120650,3175,107953,,92075,,xe" fillcolor="#010101" stroked="f">
                  <v:path arrowok="t" o:connecttype="custom" o:connectlocs="61923,0;123846,77788;61923,155576;0,77788" o:connectangles="270,0,90,180" textboxrect="0,0,123846,155575"/>
                </v:shape>
                <v:shape id="Shape 21" o:spid="_x0000_s1040" style="position:absolute;left:22991;top:952;width:1238;height:1556;visibility:visible;mso-wrap-style:square;v-text-anchor:top" coordsize="123846,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" path="m69862,l82564,r9527,3175l101617,9525r6352,6350l114320,25400r6351,9525l123846,47628r,107947l107969,155575r,-85725l104793,47628,98442,28575,92091,22228,85740,19053,76213,15875r-9527,l53984,19053,38107,22228,28580,34925,15878,47628r,107947l,155575,,3175r15878,l15878,25400,28580,15875,41282,6350,53984,3175,69862,xe" fillcolor="#010101" stroked="f">
                  <v:path arrowok="t" o:connecttype="custom" o:connectlocs="61923,0;123846,77788;61923,155576;0,77788" o:connectangles="270,0,90,180" textboxrect="0,0,123846,155575"/>
                </v:shape>
                <v:shape id="Shape 22" o:spid="_x0000_s1041" style="position:absolute;left:24261;top:476;width:952;height:2063;visibility:visible;mso-wrap-style:square;v-text-anchor:top" coordsize="95263,206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" path="m47630,r3176,l50806,50800r41282,l92088,63500r-41282,l50806,177800r3178,6353l60335,190500r9524,l82564,187328r12699,-3175l95263,200025r-15878,3175l66683,206375,50806,203200r-9527,-6350l34928,184153,31755,165100r,-101600l,63500,,50800r34928,l34928,15875,47630,xe" fillcolor="#010101" stroked="f">
                  <v:path arrowok="t" o:connecttype="custom" o:connectlocs="47631,0;95262,103185;47631,206370;0,103185" o:connectangles="270,0,90,180" textboxrect="0,0,95263,206375"/>
                </v:shape>
                <v:shape id="Shape 23" o:spid="_x0000_s1042" style="position:absolute;left:25118;top:984;width:1429;height:2286;visibility:visible;mso-wrap-style:square;v-text-anchor:top" coordsize="1429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" path="m,l19053,,73038,101600,123846,r19054,l28580,228600r-15878,l63511,120650,,xe" fillcolor="#010101" stroked="f">
                  <v:path arrowok="t" o:connecttype="custom" o:connectlocs="71451,0;142902,114300;71451,228600;0,114300" o:connectangles="270,0,90,180" textboxrect="0,0,142900,228600"/>
                </v:shape>
                <v:shape id="Shape 24" o:spid="_x0000_s1043" style="position:absolute;left:27214;top:158;width:2064;height:2381;visibility:visible;mso-wrap-style:square;v-text-anchor:top" coordsize="206410,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" path="m123846,r22229,l165132,6350r19050,6353l206410,22225r,19053l184182,28575,161956,22225,142900,19050,123846,15878r-15874,l92091,19050,79392,25400,66686,34925,47636,50800,31755,69853,22232,92075r,47625l28580,158753r9527,15872l50812,190503r15874,12697l82564,212728r19057,6350l123846,222250r19054,-3172l161956,215903r22226,-6353l206410,196850r,19053l184182,225425r-19050,6350l146075,238125r-41279,l85740,231775,69862,225425,53984,219078,31755,200025,15881,174625,3176,149225,,117475,3176,95250,9527,73028,22232,53975,34931,34925,53984,19050,76216,9525,98442,3175,123846,xe" fillcolor="#010101" stroked="f">
                  <v:path arrowok="t" o:connecttype="custom" o:connectlocs="103204,0;206407,119064;103204,238128;0,119064" o:connectangles="270,0,90,180" textboxrect="0,0,206410,238125"/>
                </v:shape>
                <v:shape id="Shape 25" o:spid="_x0000_s1044" style="position:absolute;left:29373;top:952;width:794;height:1587;visibility:visible;mso-wrap-style:square;v-text-anchor:top" coordsize="79387,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" path="m63511,l79387,r,15875l66686,15875r-9529,3178l44458,25400r-6352,9525l28577,44450r-6351,9525l19053,66675r,25400l25401,104778r3176,9522l38106,123825r6352,9528l57157,136528r9529,3175l79385,142875r2,l79387,158750r-2,l63511,155575,47633,152400,34931,146050,22226,136528,12702,123825,6351,111128,3175,95250,,79378,3175,63500,6351,47628,12702,34925,22226,22228,34931,12700,47633,6350,63511,xe" fillcolor="#010101" stroked="f">
                  <v:path arrowok="t" o:connecttype="custom" o:connectlocs="39694,0;79388,79374;39694,158748;0,79374" o:connectangles="270,0,90,180" textboxrect="0,0,79387,158750"/>
                </v:shape>
                <v:shape id="Shape 26" o:spid="_x0000_s1045" style="position:absolute;left:30167;top:952;width:794;height:1587;visibility:visible;mso-wrap-style:square;v-text-anchor:top" coordsize="79390,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" path="m,l15879,,31754,6350r12705,6350l57158,22228r9530,12697l73039,47628r6351,15872l79390,95250r-6351,12703l66688,123825r-9530,12703l44459,146050r-12705,6350l15879,155575,,158750,,142875r12704,-3172l25406,136528r9523,-6353l44459,123825r6351,-9525l57158,104778,60334,92075r,-25400l57158,53975,50810,44450,44459,34925,34929,25400,25406,19053,12704,15875,,15875,,xe" fillcolor="#010101" stroked="f">
                  <v:path arrowok="t" o:connecttype="custom" o:connectlocs="39694,0;79388,79374;39694,158748;0,79374" o:connectangles="270,0,90,180" textboxrect="0,0,79390,158750"/>
                </v:shape>
                <v:shape id="Shape 27" o:spid="_x0000_s1046" style="position:absolute;left:31152;top:984;width:1238;height:1555;visibility:visible;mso-wrap-style:square;v-text-anchor:top" coordsize="123847,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" path="m,l19053,r,107953l28580,127000r3176,3178l38107,136528r19053,3172l69862,136528r15878,-6350l98442,120650r9527,-12697l107969,r15878,l123847,152400r-15878,l107969,127000,95266,139700r-12702,9525l69862,152400r-15878,3175l41282,152400r-9526,-3175l22229,146050r-6351,-6350l9527,130178,3176,120650,,107953,,xe" fillcolor="#010101" stroked="f">
                  <v:path arrowok="t" o:connecttype="custom" o:connectlocs="61923,0;123846,77788;61923,155576;0,77788" o:connectangles="270,0,90,180" textboxrect="0,0,123847,155575"/>
                </v:shape>
                <v:shape id="Shape 28" o:spid="_x0000_s1047" style="position:absolute;left:32708;top:952;width:1238;height:1556;visibility:visible;mso-wrap-style:square;v-text-anchor:top" coordsize="123843,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" path="m69862,r9527,l92091,3175r9526,6350l107968,15875r6351,9525l117495,34925r3176,12703l123843,63500r,92075l104793,155575r,-107947l95263,28575,92091,22228,82564,19053,76213,15875r-9530,l50809,19053,38103,22228,25404,34925,15878,47628r,107947l,155575,,3175r15878,l15878,25400,28580,15875,41282,6350,53984,3175,69862,xe" fillcolor="#010101" stroked="f">
                  <v:path arrowok="t" o:connecttype="custom" o:connectlocs="61923,0;123846,77788;61923,155576;0,77788" o:connectangles="270,0,90,180" textboxrect="0,0,123843,155575"/>
                </v:shape>
                <v:shape id="Shape 29" o:spid="_x0000_s1048" style="position:absolute;left:34137;top:952;width:1175;height:1587;visibility:visible;mso-wrap-style:square;v-text-anchor:top" coordsize="117495,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" path="m63511,l98445,r19050,6350l117495,25400,98445,19053,79389,15875r-12703,l57160,19053,44461,25400r-9530,9525l28580,44450r-6351,9525l19053,66675r,25400l22229,104778r6351,9522l34931,123825r9530,9528l57160,136528r9526,3175l79389,142875r19056,-3172l117495,130175r,19050l101621,155575r-22232,3175l63511,155575,47633,152400,34931,146050,22229,136528,12705,123825,6351,111128,3175,95250,,79378,3175,63500,6351,47628,12705,34925,22229,22228,34931,12700,47633,6350,63511,xe" fillcolor="#010101" stroked="f">
                  <v:path arrowok="t" o:connecttype="custom" o:connectlocs="58746,0;117491,79374;58746,158748;0,79374" o:connectangles="270,0,90,180" textboxrect="0,0,117495,158750"/>
                </v:shape>
                <v:shape id="Shape 7070" o:spid="_x0000_s1049" style="position:absolute;left:35502;top:984;width:159;height:1524;visibility:visible;mso-wrap-style:square;v-text-anchor:top" coordsize="15878,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" path="m,l15878,r,152400l,152400,,e" filled="f" stroked="f">
                  <v:path arrowok="t" o:connecttype="custom" o:connectlocs="7937,0;15873,76202;7937,152403;0,76202" o:connectangles="270,0,90,180" textboxrect="0,0,15878,152400"/>
                </v:shape>
                <v:shape id="Shape 7071" o:spid="_x0000_s1050" style="position:absolute;left:35502;top:190;width:159;height:286;visibility:visible;mso-wrap-style:square;v-text-anchor:top" coordsize="15878,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" path="m,l15878,r,28575l,28575,,e" filled="f" stroked="f">
                  <v:path arrowok="t" o:connecttype="custom" o:connectlocs="7937,0;15873,14288;7937,28575;0,14288" o:connectangles="270,0,90,180" textboxrect="0,0,15878,28575"/>
                </v:shape>
                <v:shape id="Shape 7072" o:spid="_x0000_s1051" style="position:absolute;left:36010;top:190;width:159;height:2318;visibility:visible;mso-wrap-style:square;v-text-anchor:top" coordsize="15875,23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" path="m,l15875,r,231775l,231775,,e" filled="f" stroked="f">
                  <v:path arrowok="t" o:connecttype="custom" o:connectlocs="7937,0;15873,115886;7937,231772;0,115886" o:connectangles="270,0,90,180" textboxrect="0,0,15875,231775"/>
                </v:shape>
                <v:shape id="Shape 33" o:spid="_x0000_s1052" style="position:absolute;left:3778;top:4661;width:540;height:895;visibility:visible;mso-wrap-style:square;v-text-anchor:top" coordsize="53986,89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" path="m53986,r,14817l47636,16404r-9529,3175l28580,25929r-6348,6350l19056,41804r,19050l25408,67204r9523,6350l47636,76729r6350,-2117l53986,89429r-9525,l25408,86254,12702,79904,3176,67204,,51329,3176,38629,6351,29104r6351,-9525l22232,10054,34931,3704,50812,529,53986,xe" fillcolor="#010101" stroked="f">
                  <v:path arrowok="t" o:connecttype="custom" o:connectlocs="26993,0;53986,44714;26993,89428;0,44714" o:connectangles="270,0,90,180" textboxrect="0,0,53986,89429"/>
                </v:shape>
                <v:shape id="Shape 34" o:spid="_x0000_s1053" style="position:absolute;left:3874;top:3968;width:444;height:349;visibility:visible;mso-wrap-style:square;v-text-anchor:top" coordsize="44459,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" path="m34934,r9525,l44459,15875r-9525,l22229,19050,,34925,,15875,22229,3175,34934,xe" fillcolor="#010101" stroked="f">
                  <v:path arrowok="t" o:connecttype="custom" o:connectlocs="22229,0;44458,17460;22229,34920;0,17460" o:connectangles="270,0,90,180" textboxrect="0,0,44459,34925"/>
                </v:shape>
                <v:shape id="Shape 35" o:spid="_x0000_s1054" style="position:absolute;left:4318;top:3968;width:762;height:1588;visibility:visible;mso-wrap-style:square;v-text-anchor:top" coordsize="76215,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" path="m,l3174,,25406,3175r9523,3175l41281,12700r3175,6350l50810,28575r,104775l53986,139700r3175,3175l63509,139700r12706,-9525l76215,146050r-15881,9525l50810,158750r-6354,l38105,155575r,-6350l34929,139700,12701,155575,2,158750r-2,l,143933r3174,-1058l12701,139700,34929,123825r,-47625l6350,82550,,84137,,69321,15876,66675,34929,63500r,-28575l28581,22225,15876,15875,,15875,,xe" fillcolor="#010101" stroked="f">
                  <v:path arrowok="t" o:connecttype="custom" o:connectlocs="38108,0;76215,79374;38108,158748;0,79374" o:connectangles="270,0,90,180" textboxrect="0,0,76215,158750"/>
                </v:shape>
                <v:shape id="Shape 36" o:spid="_x0000_s1055" style="position:absolute;left:5017;top:3523;width:953;height:2032;visibility:visible;mso-wrap-style:square;v-text-anchor:top" coordsize="9527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" path="m47636,r3176,l50812,47625r41282,l92094,63500r-41282,l50812,174625r3172,6350l60335,187325r22229,l95270,180975r,15875l82564,203200r-15874,l50812,200025r-9527,-6350l34934,180975r,-117475l,63500,,47625r34934,l34934,12700,47636,xe" fillcolor="#010101" stroked="f">
                  <v:path arrowok="t" o:connecttype="custom" o:connectlocs="47636,0;95271,101599;47636,203197;0,101599" o:connectangles="270,0,90,180" textboxrect="0,0,95270,203200"/>
                </v:shape>
                <v:shape id="Shape 37" o:spid="_x0000_s1056" style="position:absolute;left:6827;top:4000;width:1429;height:2286;visibility:visible;mso-wrap-style:square;v-text-anchor:top" coordsize="1429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" path="m,l19053,,73038,104775,123846,r19054,l31755,228600r-19053,l66686,123825,,xe" fillcolor="#010101" stroked="f">
                  <v:path arrowok="t" o:connecttype="custom" o:connectlocs="71451,0;142902,114300;71451,228600;0,114300" o:connectangles="270,0,90,180" textboxrect="0,0,142900,228600"/>
                </v:shape>
                <v:shape id="Shape 38" o:spid="_x0000_s1057" style="position:absolute;left:8351;top:3968;width:794;height:1587;visibility:visible;mso-wrap-style:square;v-text-anchor:top" coordsize="79389,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" path="m79389,r,15875l66686,19050r-9526,3175l44458,28575r-6351,6350l28580,44450r-6351,9525l19053,66675r,25400l22229,104775r6351,12700l38107,123825r6351,9525l57160,139700r9526,3175l79389,142875r,15875l63511,158750,47633,152400,34931,146050,22229,136525,12699,123825,6351,111125,3176,95250,,79375,3176,63500,6351,47625,12699,34925,22229,22225,34931,12700,47633,6350,63511,3175,79389,xe" fillcolor="#010101" stroked="f">
                  <v:path arrowok="t" o:connecttype="custom" o:connectlocs="39694,0;79388,79374;39694,158748;0,79374" o:connectangles="270,0,90,180" textboxrect="0,0,79389,158750"/>
                </v:shape>
                <v:shape id="Shape 39" o:spid="_x0000_s1058" style="position:absolute;left:9145;top:3968;width:794;height:1587;visibility:visible;mso-wrap-style:square;v-text-anchor:top" coordsize="79389,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" path="m,l15878,3175,31755,6350r12703,6350l57160,22225r9526,12700l73038,47625r6351,15875l79389,95250r-6351,15875l66686,123825r-9526,12700l44458,146050r-12703,6350l15878,158750,,158750,,142875r12702,l22229,139700r12702,-6350l44458,123825r6351,-9525l57160,104775,60335,92075r,-25400l57160,53975,50809,44450,44458,34925,34931,28575,22229,22225,12702,19050,,15875,,xe" fillcolor="#010101" stroked="f">
                  <v:path arrowok="t" o:connecttype="custom" o:connectlocs="39694,0;79388,79374;39694,158748;0,79374" o:connectangles="270,0,90,180" textboxrect="0,0,79389,158750"/>
                </v:shape>
                <v:shape id="Shape 40" o:spid="_x0000_s1059" style="position:absolute;left:10225;top:4000;width:1238;height:1556;visibility:visible;mso-wrap-style:square;v-text-anchor:top" coordsize="123843,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" path="m,l19050,r,111125l28580,127000r3175,6350l38103,136525r19057,3175l73034,139700r12706,-6350l98439,123825r9526,-15875l107965,r15878,l123843,152400r-15878,l107965,130175r-12702,9525l82561,149225r-12702,6350l41279,155575r-9524,-3175l22226,146050r-6351,-6350l9523,130175,3176,120650r,-12700l,95250,,xe" fillcolor="#010101" stroked="f">
                  <v:path arrowok="t" o:connecttype="custom" o:connectlocs="61923,0;123846,77788;61923,155576;0,77788" o:connectangles="270,0,90,180" textboxrect="0,0,123843,155575"/>
                </v:shape>
                <v:shape id="Shape 41" o:spid="_x0000_s1060" style="position:absolute;left:11908;top:3968;width:921;height:1556;visibility:visible;mso-wrap-style:square;v-text-anchor:top" coordsize="92094,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" path="m66690,l79389,3175r12705,9525l85740,28575,73038,22225,60339,19050r-9530,l38110,28575,28580,41275,15878,60325r,95250l,155575,,3175r15878,l15878,41275,28580,22225,41282,12700,53984,3175,66690,xe" fillcolor="#010101" stroked="f">
                  <v:path arrowok="t" o:connecttype="custom" o:connectlocs="46049,0;92098,77788;46049,155576;0,77788" o:connectangles="270,0,90,180" textboxrect="0,0,92094,155575"/>
                </v:shape>
                <v:shape id="Shape 42" o:spid="_x0000_s1061" style="position:absolute;left:13750;top:3968;width:952;height:1587;visibility:visible;mso-wrap-style:square;v-text-anchor:top" coordsize="95263,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" path="m50809,l69859,3175r22232,9525l92091,31750,69859,19050,47633,15875,34931,19050r-9527,3175l19053,31750r-3178,9525l19053,50800r6351,9525l38103,66675r15881,6350l73034,79375r12706,9525l92091,101600r3172,15875l92091,133350r-3176,9525l82564,149225r-15881,6350l44454,158750,22229,155575,,146050,,127000r22229,12700l34931,142875r25404,l69859,136525r6354,-9525l76213,117475,73034,104775,66683,95250,50809,92075,34931,85725,19053,76200,9523,66675,3175,57150,,41275,3175,25400,15875,12700,28580,3175,50809,xe" fillcolor="#010101" stroked="f">
                  <v:path arrowok="t" o:connecttype="custom" o:connectlocs="47631,0;95262,79374;47631,158748;0,79374" o:connectangles="270,0,90,180" textboxrect="0,0,95263,158750"/>
                </v:shape>
                <v:shape id="Shape 43" o:spid="_x0000_s1062" style="position:absolute;left:14925;top:3977;width:682;height:1578;visibility:visible;mso-wrap-style:square;v-text-anchor:top" coordsize="68274,157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" path="m68274,r,15239l53984,18098,38103,27622,25404,40322,19053,59372r49221,l68274,72072r-49221,l19053,91122r3176,12700l28580,113347r6351,9525l44458,132397r9526,6350l63511,141922r4763,l68274,157797r-7939,l44458,151447,31756,145097r-9527,-9525l12699,122872,6351,110172,3175,94297,,75247,3175,59372,6351,43497,12699,30797r6354,-9524l31756,11748,41279,5398,57160,2223,68274,xe" fillcolor="#010101" stroked="f">
                  <v:path arrowok="t" o:connecttype="custom" o:connectlocs="34139,0;68278,78899;34139,157798;0,78899" o:connectangles="270,0,90,180" textboxrect="0,0,68274,157797"/>
                </v:shape>
                <v:shape id="Shape 44" o:spid="_x0000_s1063" style="position:absolute;left:15607;top:5175;width:651;height:381;visibility:visible;mso-wrap-style:square;v-text-anchor:top" coordsize="65099,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" path="m65099,r,19050l52396,28575,36519,34925,23817,38100,,38100,,22225r23817,l36519,15875,52396,9525,65099,xe" fillcolor="#010101" stroked="f">
                  <v:path arrowok="t" o:connecttype="custom" o:connectlocs="32548,0;65096,19052;32548,38103;0,19052" o:connectangles="270,0,90,180" textboxrect="0,0,65099,38100"/>
                </v:shape>
                <v:shape id="Shape 45" o:spid="_x0000_s1064" style="position:absolute;left:15607;top:3968;width:683;height:730;visibility:visible;mso-wrap-style:square;v-text-anchor:top" coordsize="68274,73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" path="m4763,l17465,3175,30164,6350r9530,6350l52396,19050r6348,12700l65099,44450r3175,12700l68274,73025,,73025,,60325r49221,l42870,41275,33343,28575,20641,19050,1585,15875,,16192,,952,4763,xe" fillcolor="#010101" stroked="f">
                  <v:path arrowok="t" o:connecttype="custom" o:connectlocs="34139,0;68278,36512;34139,73023;0,36512" o:connectangles="270,0,90,180" textboxrect="0,0,68274,73025"/>
                </v:shape>
                <v:shape id="Shape 46" o:spid="_x0000_s1065" style="position:absolute;left:16639;top:3968;width:953;height:1556;visibility:visible;mso-wrap-style:square;v-text-anchor:top" coordsize="95266,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" path="m69862,l82564,3175r12702,9525l85740,28575,73038,22225,63511,19050r-12702,l41282,28575,28580,41275,19053,60325r,95250l,155575,,3175r19053,l19053,41275,31755,22225,44458,12700,53984,3175,69862,xe" fillcolor="#010101" stroked="f">
                  <v:path arrowok="t" o:connecttype="custom" o:connectlocs="47631,0;95262,77788;47631,155576;0,77788" o:connectangles="270,0,90,180" textboxrect="0,0,95266,155575"/>
                </v:shape>
                <v:shape id="Shape 47" o:spid="_x0000_s1066" style="position:absolute;left:17529;top:4000;width:1429;height:1555;visibility:visible;mso-wrap-style:square;v-text-anchor:top" coordsize="142900,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" path="m,l19056,,73041,127000,127025,r15875,l79389,155575r-12703,l,xe" fillcolor="#010101" stroked="f">
                  <v:path arrowok="t" o:connecttype="custom" o:connectlocs="71451,0;142902,77788;71451,155576;0,77788" o:connectangles="270,0,90,180" textboxrect="0,0,142900,155575"/>
                </v:shape>
                <v:shape id="Shape 7073" o:spid="_x0000_s1067" style="position:absolute;left:19180;top:4000;width:190;height:1524;visibility:visible;mso-wrap-style:square;v-text-anchor:top" coordsize="19053,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" path="m,l19053,r,152400l,152400,,e" filled="f" stroked="f">
                  <v:path arrowok="t" o:connecttype="custom" o:connectlocs="9528,0;19056,76202;9528,152403;0,76202" o:connectangles="270,0,90,180" textboxrect="0,0,19053,152400"/>
                </v:shape>
                <v:shape id="Shape 7074" o:spid="_x0000_s1068" style="position:absolute;left:19180;top:3238;width:190;height:254;visibility:visible;mso-wrap-style:square;v-text-anchor:top" coordsize="19053,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" path="m,l19053,r,25400l,25400,,e" filled="f" stroked="f">
                  <v:path arrowok="t" o:connecttype="custom" o:connectlocs="9528,0;19056,12701;9528,25402;0,12701" o:connectangles="270,0,90,180" textboxrect="0,0,19053,25400"/>
                </v:shape>
                <v:shape id="Shape 50" o:spid="_x0000_s1069" style="position:absolute;left:19688;top:3968;width:1175;height:1587;visibility:visible;mso-wrap-style:square;v-text-anchor:top" coordsize="117495,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" path="m82564,l98442,3175r15878,3175l114320,25400,98442,19050,79389,15875,66686,19050,53984,22225r-9526,6350l34931,34925r-6351,9525l22229,53975,19053,66675r,25400l22229,104775r6351,12700l34931,123825r9527,9525l53984,139700r12702,3175l79389,142875r19053,-3175l117495,130175r,19050l98442,155575r-19053,3175l63511,158750,47633,152400,34931,146050,22229,136525,12702,123825,6351,111125,,95250,,63500,6351,47625,12702,34925,22229,22225,34931,12700,47633,6350,63511,3175,82564,xe" fillcolor="#010101" stroked="f">
                  <v:path arrowok="t" o:connecttype="custom" o:connectlocs="58746,0;117491,79374;58746,158748;0,79374" o:connectangles="270,0,90,180" textboxrect="0,0,117495,158750"/>
                </v:shape>
                <v:shape id="Shape 51" o:spid="_x0000_s1070" style="position:absolute;left:21053;top:3971;width:683;height:1584;visibility:visible;mso-wrap-style:square;v-text-anchor:top" coordsize="68274,158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" path="m68274,r,15822l50809,18732,38107,28257,25404,40957,19053,60007r49221,l68274,72707r-49221,l19053,91757r3176,12700l28580,113982r6351,9525l41282,133032r9527,6350l63511,142557r4763,l68274,158432r-7939,l44458,152082,31756,145732,19053,136207,12702,123507,6351,110807,,94932,,60007,6351,44132,9527,31432r9526,-9525l28580,12382,41282,6032,53984,2857,68274,xe" fillcolor="#010101" stroked="f">
                  <v:path arrowok="t" o:connecttype="custom" o:connectlocs="34139,0;68278,79214;34139,158428;0,79214" o:connectangles="270,0,90,180" textboxrect="0,0,68274,158432"/>
                </v:shape>
                <v:shape id="Shape 52" o:spid="_x0000_s1071" style="position:absolute;left:21736;top:5174;width:651;height:381;visibility:visible;mso-wrap-style:square;v-text-anchor:top" coordsize="65099,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" path="m65099,r,19050l52396,28575,36519,34925,20641,38100,,38100,,22225r20641,l36519,15875,49221,9525,65099,xe" fillcolor="#010101" stroked="f">
                  <v:path arrowok="t" o:connecttype="custom" o:connectlocs="32548,0;65096,19052;32548,38103;0,19052" o:connectangles="270,0,90,180" textboxrect="0,0,65099,38100"/>
                </v:shape>
                <v:shape id="Shape 53" o:spid="_x0000_s1072" style="position:absolute;left:21736;top:3968;width:683;height:730;visibility:visible;mso-wrap-style:square;v-text-anchor:top" coordsize="68274,73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" path="m1588,l17465,3175,30168,6350r9526,6350l49221,19050r9527,12700l61923,44450r6351,12700l68274,73025,,73025,,60325r49221,l42870,41275,33343,28575,17465,19050,1588,15875,,16140,,318,1588,xe" fillcolor="#010101" stroked="f">
                  <v:path arrowok="t" o:connecttype="custom" o:connectlocs="34139,0;68278,36512;34139,73023;0,36512" o:connectangles="270,0,90,180" textboxrect="0,0,68274,73025"/>
                </v:shape>
                <v:shape id="Picture 55" o:spid="_x0000_s1073" type="#_x0000_t75" style="position:absolute;top:31;width:3239;height:4096;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">
                  <v:imagedata r:id="rId18" o:title=""/>
                </v:shape>
                <v:shape id="Shape 56" o:spid="_x0000_s1074" style="position:absolute;left:285;top:221;width:604;height:318;visibility:visible;mso-wrap-style:square;v-text-anchor:top" coordsize="60335,3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" path="m12702,31750l,12700,3176,9525r3175,l6351,12700r,-3175l9527,9525r3175,3175l12702,15875,9527,19050r3175,3175l15878,22225r,-9525l12702,12700r,-3175l15878,6350,12702,3175r6351,l19053,9525r3176,l22229,15875r3175,3175l28580,15875r,-6350l25404,15875r,-9525l28580,6350,22229,,34931,,31755,6350,34931,3175r,9525l31755,9525r,6350l34931,19050r3176,-3175l41282,12700,38107,9525,41282,6350r,-3175l44458,r3175,3175l47633,9525r3176,l50809,12700r-3176,3175l44458,12700r,9525l47633,19050r3176,-3175l50809,9525r6351,l60335,12700,47633,31750e" filled="f" strokecolor="#010101" strokeweight="0">
                  <v:stroke joinstyle="miter" endcap="square"/>
                  <v:path arrowok="t" o:connecttype="custom" o:connectlocs="30166,0;60332,15874;30166,31747;0,15874" o:connectangles="270,0,90,180" textboxrect="0,0,60335,31750"/>
                </v:shape>
                <v:shape id="Shape 57" o:spid="_x0000_s1075" style="position:absolute;left:412;top:507;width:381;height:254;visibility:visible;mso-wrap-style:square;v-text-anchor:top" coordsize="38107,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" path="m19053,25400r,l15878,22225r,-6350l15878,22225r-3176,l9527,19050,6351,15875,9527,12700r,6350l3176,19050r,-3175l,12700,3176,9525,,15875,,3175,6351,,31755,r6352,3175l38107,15875r-3176,l34931,19050,31755,15875r,-6350l34931,19050r-3176,3175l28580,22225,25404,19050r,-6350l25404,22225r-6351,3175e" filled="f" strokecolor="#010101" strokeweight="0">
                  <v:stroke joinstyle="miter" endcap="square"/>
                  <v:path arrowok="t" o:connecttype="custom" o:connectlocs="19052,0;38103,12701;19052,25402;0,12701" o:connectangles="270,0,90,180" textboxrect="0,0,38107,25400"/>
                </v:shape>
                <v:shape id="Shape 58" o:spid="_x0000_s1076" style="position:absolute;left:603;top:507;width:32;height:159;visibility:visible;mso-wrap-style:square;v-text-anchor:top" coordsize="3176,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" path="m3176,15875r,l3176,6350,,e" filled="f" strokecolor="#010101" strokeweight="0">
                  <v:stroke joinstyle="miter" endcap="square"/>
                  <v:path arrowok="t" o:connecttype="custom" o:connectlocs="1586,0;3172,7937;1586,15873;0,7937" o:connectangles="270,0,90,180" textboxrect="0,0,3176,15875"/>
                </v:shape>
                <v:shape id="Shape 59" o:spid="_x0000_s1077" style="position:absolute;left:539;top:507;width:64;height:127;visibility:visible;mso-wrap-style:square;v-text-anchor:top" coordsize="6351,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" path="m,l,,6351,6350r,6350e" filled="f" strokecolor="#010101" strokeweight="0">
                  <v:stroke joinstyle="miter" endcap="square"/>
                  <v:path arrowok="t" o:connecttype="custom" o:connectlocs="3178,0;6355,6351;3178,12701;0,6351" o:connectangles="270,0,90,180" textboxrect="0,0,6351,12700"/>
                </v:shape>
                <v:shape id="Shape 60" o:spid="_x0000_s1078" style="position:absolute;left:381;top:666;width:190;height:476;visibility:visible;mso-wrap-style:square;v-text-anchor:top" coordsize="19053,4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" path="m6351,l9527,38100r9526,6350l9527,47625r-6351,l,44450,3176,41275e" filled="f" strokecolor="#010101" strokeweight="0">
                  <v:stroke joinstyle="miter" endcap="square"/>
                  <v:path arrowok="t" o:connecttype="custom" o:connectlocs="9528,0;19056,23811;9528,47621;0,23811" o:connectangles="270,0,90,180" textboxrect="0,0,19053,47625"/>
                </v:shape>
                <v:shape id="Shape 61" o:spid="_x0000_s1079" style="position:absolute;left:635;top:666;width:222;height:603;visibility:visible;mso-wrap-style:square;v-text-anchor:top" coordsize="22229,6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" path="m12702,l9527,34925,,44450,12702,41275r9527,l22229,53975r-3176,6350l12702,60325r,-6350e" filled="f" strokecolor="#010101" strokeweight="0">
                  <v:stroke joinstyle="miter" endcap="square"/>
                  <v:path arrowok="t" o:connecttype="custom" o:connectlocs="11115,0;22229,30161;11115,60322;0,30161" o:connectangles="270,0,90,180" textboxrect="0,0,22229,60325"/>
                </v:shape>
                <v:shape id="Shape 62" o:spid="_x0000_s1080" style="position:absolute;left:317;top:1047;width:508;height:190;visibility:visible;mso-wrap-style:square;v-text-anchor:top" coordsize="50809,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" path="m12702,9525l12702,,6351,3175,,6350r3176,6350l6351,19050r22229,l44458,15875r6351,l47633,19050e" filled="f" strokecolor="#010101" strokeweight="0">
                  <v:stroke joinstyle="miter" endcap="square"/>
                  <v:path arrowok="t" o:connecttype="custom" o:connectlocs="25407,0;50813,9523;25407,19046;0,9523" o:connectangles="270,0,90,180" textboxrect="0,0,50809,19050"/>
                </v:shape>
                <v:shape id="Shape 63" o:spid="_x0000_s1081" style="position:absolute;left:571;top:761;width:0;height:32;visibility:visible;mso-wrap-style:square;v-text-anchor:top" coordsize="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" path="m,l,3175e" filled="f" strokecolor="#010101" strokeweight="0">
                  <v:stroke joinstyle="miter" endcap="square"/>
                  <v:path arrowok="t" o:connecttype="custom" o:connectlocs="1,0;1,1586;1,3172;0,1586" o:connectangles="270,0,90,180" textboxrect="0,0,0,3175"/>
                </v:shape>
                <v:shape id="Shape 64" o:spid="_x0000_s1082" style="position:absolute;left:539;top:793;width:32;height:190;visibility:visible;mso-wrap-style:square;v-text-anchor:top" coordsize="3176,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" path="m,l3176,3175r,15875l,15875e" filled="f" strokecolor="#010101" strokeweight="0">
                  <v:stroke joinstyle="miter" endcap="square"/>
                  <v:path arrowok="t" o:connecttype="custom" o:connectlocs="1586,0;3172,9523;1586,19046;0,9523" o:connectangles="270,0,90,180" textboxrect="0,0,3176,19050"/>
                </v:shape>
                <v:shape id="Shape 65" o:spid="_x0000_s1083" style="position:absolute;left:539;top:888;width:32;height:32;visibility:visible;mso-wrap-style:square;v-text-anchor:top" coordsize="3176,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" path="m,l3176,3175e" filled="f" strokecolor="#010101" strokeweight="0">
                  <v:stroke joinstyle="miter" endcap="square"/>
                  <v:path arrowok="t" o:connecttype="custom" o:connectlocs="1586,0;3172,1586;1586,3172;0,1586" o:connectangles="270,0,90,180" textboxrect="0,0,3176,3175"/>
                </v:shape>
                <v:shape id="Shape 66" o:spid="_x0000_s1084" style="position:absolute;left:539;top:1015;width:64;height:64;visibility:visible;mso-wrap-style:square;v-text-anchor:top" coordsize="6351,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" path="m,l6351,3175r,3175e" filled="f" strokecolor="#010101" strokeweight="0">
                  <v:stroke joinstyle="miter" endcap="square"/>
                  <v:path arrowok="t" o:connecttype="custom" o:connectlocs="3178,0;6355,3173;3178,6345;0,3173" o:connectangles="270,0,90,180" textboxrect="0,0,6351,6350"/>
                </v:shape>
                <v:shape id="Shape 67" o:spid="_x0000_s1085" style="position:absolute;left:635;top:761;width:0;height:381;visibility:visible;mso-wrap-style:square;v-text-anchor:top" coordsize="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" path="m,l,,,38100e" filled="f" strokecolor="#010101" strokeweight="0">
                  <v:stroke joinstyle="miter" endcap="square"/>
                  <v:path arrowok="t" o:connecttype="custom" o:connectlocs="1,0;1,19052;1,38103;0,19052" o:connectangles="270,0,90,180" textboxrect="0,0,0,38100"/>
                </v:shape>
                <v:shape id="Shape 68" o:spid="_x0000_s1086" style="position:absolute;left:635;top:761;width:127;height:64;visibility:visible;mso-wrap-style:square;v-text-anchor:top" coordsize="12702,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" path="m,6350r,l9527,r3175,e" filled="f" strokecolor="#010101" strokeweight="0">
                  <v:stroke joinstyle="miter" endcap="square"/>
                  <v:path arrowok="t" o:connecttype="custom" o:connectlocs="6351,0;12701,3173;6351,6345;0,3173" o:connectangles="270,0,90,180" textboxrect="0,0,12702,6350"/>
                </v:shape>
                <v:shape id="Shape 69" o:spid="_x0000_s1087" style="position:absolute;left:635;top:825;width:127;height:63;visibility:visible;mso-wrap-style:square;v-text-anchor:top" coordsize="12702,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" path="m,6350r,l6351,3175,12702,e" filled="f" strokecolor="#010101" strokeweight="0">
                  <v:stroke joinstyle="miter" endcap="square"/>
                  <v:path arrowok="t" o:connecttype="custom" o:connectlocs="6351,0;12701,3173;6351,6345;0,3173" o:connectangles="270,0,90,180" textboxrect="0,0,12702,6350"/>
                </v:shape>
                <v:shape id="Shape 70" o:spid="_x0000_s1088" style="position:absolute;left:635;top:920;width:95;height:63;visibility:visible;mso-wrap-style:square;v-text-anchor:top" coordsize="9527,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" path="m,6350r,l6351,,9527,e" filled="f" strokecolor="#010101" strokeweight="0">
                  <v:stroke joinstyle="miter" endcap="square"/>
                  <v:path arrowok="t" o:connecttype="custom" o:connectlocs="4764,0;9528,3173;4764,6345;0,3173" o:connectangles="270,0,90,180" textboxrect="0,0,9527,6350"/>
                </v:shape>
                <v:shape id="Shape 71" o:spid="_x0000_s1089" style="position:absolute;left:635;top:983;width:95;height:64;visibility:visible;mso-wrap-style:square;v-text-anchor:top" coordsize="9527,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" path="m,6350r,l6351,,9527,e" filled="f" strokecolor="#010101" strokeweight="0">
                  <v:stroke joinstyle="miter" endcap="square"/>
                  <v:path arrowok="t" o:connecttype="custom" o:connectlocs="4764,0;9528,3173;4764,6345;0,3173" o:connectangles="270,0,90,180" textboxrect="0,0,9527,6350"/>
                </v:shape>
                <v:shape id="Shape 72" o:spid="_x0000_s1090" style="position:absolute;left:603;top:1237;width:32;height:96;visibility:visible;mso-wrap-style:square;v-text-anchor:top" coordsize="317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" path="m3176,r,6350l,9525,,e" filled="f" strokecolor="#010101" strokeweight="0">
                  <v:stroke joinstyle="miter" endcap="square"/>
                  <v:path arrowok="t" o:connecttype="custom" o:connectlocs="1586,0;3172,4764;1586,9528;0,4764" o:connectangles="270,0,90,180" textboxrect="0,0,3176,9525"/>
                </v:shape>
                <v:shape id="Shape 73" o:spid="_x0000_s1091" style="position:absolute;left:158;top:1364;width:2954;height:0;visibility:visible;mso-wrap-style:square;v-text-anchor:top" coordsize="295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" path="m295326,l,e" filled="f" strokecolor="#010101" strokeweight=".08811mm">
                  <v:stroke joinstyle="miter" endcap="square"/>
                  <v:path arrowok="t" o:connecttype="custom" o:connectlocs="147662,0;295323,1;147662,1;0,1" o:connectangles="270,0,90,180" textboxrect="0,0,295326,0"/>
                </v:shape>
                <v:shape id="Shape 74" o:spid="_x0000_s1092" style="position:absolute;left:2349;top:221;width:604;height:318;visibility:visible;mso-wrap-style:square;v-text-anchor:top" coordsize="60335,3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" path="m12702,31750l,12700,3176,9525r3175,l6351,12700r,-3175l9527,9525r3175,3175l12702,15875,9527,19050r,3175l12702,22225r3176,-3175l15878,12700r-3176,l12702,9525,15878,6350,12702,3175,15878,r3175,3175l19053,6350r3176,3175l22229,12700r-3176,3175l22229,19050r3175,l28580,15875r,-6350l25404,15875,22229,3175r6351,3175l22229,,34931,,31755,6350,34931,3175r,9525l31755,9525r,6350l34931,19050r3176,-3175l38107,9525,41282,6350r,-3175l44458,r3175,3175l47633,9525r3176,l50809,12700r-3176,3175l44458,12700r,9525l47633,19050r3176,-3175l50809,9525,53984,6350r3176,3175l60335,12700,47633,31750e" filled="f" strokecolor="#010101" strokeweight="0">
                  <v:stroke joinstyle="miter" endcap="square"/>
                  <v:path arrowok="t" o:connecttype="custom" o:connectlocs="30166,0;60332,15874;30166,31747;0,15874" o:connectangles="270,0,90,180" textboxrect="0,0,60335,31750"/>
                </v:shape>
                <v:shape id="Shape 75" o:spid="_x0000_s1093" style="position:absolute;left:2445;top:475;width:413;height:286;visibility:visible;mso-wrap-style:square;v-text-anchor:top" coordsize="41282,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" path="m22229,28575r,l19053,25400r,-6350l19053,25400r-3175,l12702,22225,9527,19050r3175,-3175l12702,19050,9527,22225r-3176,l3176,19050r,-3175l6351,9525,3176,19050,,12700,3176,6350,9527,3175,22229,,34931,3175r6351,3175l41282,19050r-3175,l38107,22225,34931,19050r,-6350l38107,22225r-3176,l31755,25400,28580,22225r,-6350l28580,25400r-6351,3175e" filled="f" strokecolor="#010101" strokeweight="0">
                  <v:stroke joinstyle="miter" endcap="square"/>
                  <v:path arrowok="t" o:connecttype="custom" o:connectlocs="20643,0;41285,14288;20643,28575;0,14288" o:connectangles="270,0,90,180" textboxrect="0,0,41282,28575"/>
                </v:shape>
                <v:shape id="Shape 76" o:spid="_x0000_s1094" style="position:absolute;left:2667;top:475;width:0;height:191;visibility:visible;mso-wrap-style:square;v-text-anchor:top" coordsize="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" path="m,19050r,l,e" filled="f" strokecolor="#010101" strokeweight="0">
                  <v:stroke joinstyle="miter" endcap="square"/>
                  <v:path arrowok="t" o:connecttype="custom" o:connectlocs="1,0;1,9523;1,19046;0,9523" o:connectangles="270,0,90,180" textboxrect="0,0,0,19050"/>
                </v:shape>
                <v:shape id="Shape 77" o:spid="_x0000_s1095" style="position:absolute;left:2604;top:507;width:63;height:127;visibility:visible;mso-wrap-style:square;v-text-anchor:top" coordsize="6351,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" path="m,l,,6351,3175r,9525e" filled="f" strokecolor="#010101" strokeweight="0">
                  <v:stroke joinstyle="miter" endcap="square"/>
                  <v:path arrowok="t" o:connecttype="custom" o:connectlocs="3178,0;6355,6351;3178,12701;0,6351" o:connectangles="270,0,90,180" textboxrect="0,0,6351,12700"/>
                </v:shape>
                <v:shape id="Shape 78" o:spid="_x0000_s1096" style="position:absolute;left:2445;top:666;width:190;height:476;visibility:visible;mso-wrap-style:square;v-text-anchor:top" coordsize="19053,4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" path="m3176,l9527,38100r9526,6350l9527,47625r-6351,l,44450,,41275e" filled="f" strokecolor="#010101" strokeweight="0">
                  <v:stroke joinstyle="miter" endcap="square"/>
                  <v:path arrowok="t" o:connecttype="custom" o:connectlocs="9528,0;19056,23811;9528,47621;0,23811" o:connectangles="270,0,90,180" textboxrect="0,0,19053,47625"/>
                </v:shape>
                <v:shape id="Shape 79" o:spid="_x0000_s1097" style="position:absolute;left:2699;top:666;width:222;height:603;visibility:visible;mso-wrap-style:square;v-text-anchor:top" coordsize="22229,6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" path="m12702,l9527,34925,,44450,12702,41275r9527,l22229,53975r-3176,3175l15878,60325r-6351,l9527,53975e" filled="f" strokecolor="#010101" strokeweight="0">
                  <v:stroke joinstyle="miter" endcap="square"/>
                  <v:path arrowok="t" o:connecttype="custom" o:connectlocs="11115,0;22229,30161;11115,60322;0,30161" o:connectangles="270,0,90,180" textboxrect="0,0,22229,60325"/>
                </v:shape>
                <v:shape id="Shape 80" o:spid="_x0000_s1098" style="position:absolute;left:2381;top:1047;width:477;height:190;visibility:visible;mso-wrap-style:square;v-text-anchor:top" coordsize="47633,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" path="m12702,9525l12702,,6351,3175,,6350r,6350l3176,19050r25404,l44458,15875r3175,l47633,19050e" filled="f" strokecolor="#010101" strokeweight="0">
                  <v:stroke joinstyle="miter" endcap="square"/>
                  <v:path arrowok="t" o:connecttype="custom" o:connectlocs="23816,0;47631,9523;23816,19046;0,9523" o:connectangles="270,0,90,180" textboxrect="0,0,47633,19050"/>
                </v:shape>
                <v:shape id="Shape 81" o:spid="_x0000_s1099" style="position:absolute;left:2635;top:729;width:0;height:64;visibility:visible;mso-wrap-style:square;v-text-anchor:top" coordsize="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" path="m,l,6350e" filled="f" strokecolor="#010101" strokeweight="0">
                  <v:stroke joinstyle="miter" endcap="square"/>
                  <v:path arrowok="t" o:connecttype="custom" o:connectlocs="1,0;1,3173;1,6345;0,3173" o:connectangles="270,0,90,180" textboxrect="0,0,0,6350"/>
                </v:shape>
                <v:shape id="Shape 82" o:spid="_x0000_s1100" style="position:absolute;left:2604;top:793;width:31;height:190;visibility:visible;mso-wrap-style:square;v-text-anchor:top" coordsize="3176,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" path="m,l3176,3175r,15875l,15875e" filled="f" strokecolor="#010101" strokeweight="0">
                  <v:stroke joinstyle="miter" endcap="square"/>
                  <v:path arrowok="t" o:connecttype="custom" o:connectlocs="1586,0;3172,9523;1586,19046;0,9523" o:connectangles="270,0,90,180" textboxrect="0,0,3176,19050"/>
                </v:shape>
                <v:shape id="Shape 83" o:spid="_x0000_s1101" style="position:absolute;left:2604;top:856;width:31;height:64;visibility:visible;mso-wrap-style:square;v-text-anchor:top" coordsize="3176,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" path="m,l3176,6350e" filled="f" strokecolor="#010101" strokeweight="0">
                  <v:stroke joinstyle="miter" endcap="square"/>
                  <v:path arrowok="t" o:connecttype="custom" o:connectlocs="1586,0;3172,3173;1586,6345;0,3173" o:connectangles="270,0,90,180" textboxrect="0,0,3176,6350"/>
                </v:shape>
                <v:shape id="Shape 84" o:spid="_x0000_s1102" style="position:absolute;left:2604;top:1015;width:63;height:63;visibility:visible;mso-wrap-style:square;v-text-anchor:top" coordsize="6351,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" path="m,l6351,3175r,3175e" filled="f" strokecolor="#010101" strokeweight="0">
                  <v:stroke joinstyle="miter" endcap="square"/>
                  <v:path arrowok="t" o:connecttype="custom" o:connectlocs="3178,0;6355,3173;3178,6345;0,3173" o:connectangles="270,0,90,180" textboxrect="0,0,6351,6350"/>
                </v:shape>
                <v:shape id="Shape 85" o:spid="_x0000_s1103" style="position:absolute;left:2699;top:761;width:0;height:381;visibility:visible;mso-wrap-style:square;v-text-anchor:top" coordsize="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" path="m,l,,,38100e" filled="f" strokecolor="#010101" strokeweight="0">
                  <v:stroke joinstyle="miter" endcap="square"/>
                  <v:path arrowok="t" o:connecttype="custom" o:connectlocs="1,0;1,19052;1,38103;0,19052" o:connectangles="270,0,90,180" textboxrect="0,0,0,38100"/>
                </v:shape>
                <v:shape id="Shape 86" o:spid="_x0000_s1104" style="position:absolute;left:2699;top:761;width:127;height:63;visibility:visible;mso-wrap-style:square;v-text-anchor:top" coordsize="12702,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" path="m,6350r,l6351,r6351,e" filled="f" strokecolor="#010101" strokeweight="0">
                  <v:stroke joinstyle="miter" endcap="square"/>
                  <v:path arrowok="t" o:connecttype="custom" o:connectlocs="6351,0;12701,3173;6351,6345;0,3173" o:connectangles="270,0,90,180" textboxrect="0,0,12702,6350"/>
                </v:shape>
                <v:shape id="Shape 87" o:spid="_x0000_s1105" style="position:absolute;left:2699;top:824;width:95;height:64;visibility:visible;mso-wrap-style:square;v-text-anchor:top" coordsize="9527,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" path="m,6350r,l6351,3175,9527,e" filled="f" strokecolor="#010101" strokeweight="0">
                  <v:stroke joinstyle="miter" endcap="square"/>
                  <v:path arrowok="t" o:connecttype="custom" o:connectlocs="4764,0;9528,3173;4764,6345;0,3173" o:connectangles="270,0,90,180" textboxrect="0,0,9527,6350"/>
                </v:shape>
                <v:shape id="Shape 88" o:spid="_x0000_s1106" style="position:absolute;left:2667;top:920;width:127;height:63;visibility:visible;mso-wrap-style:square;v-text-anchor:top" coordsize="12702,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" path="m,6350r,l9527,r3175,e" filled="f" strokecolor="#010101" strokeweight="0">
                  <v:stroke joinstyle="miter" endcap="square"/>
                  <v:path arrowok="t" o:connecttype="custom" o:connectlocs="6351,0;12701,3173;6351,6345;0,3173" o:connectangles="270,0,90,180" textboxrect="0,0,12702,6350"/>
                </v:shape>
                <v:shape id="Shape 89" o:spid="_x0000_s1107" style="position:absolute;left:2699;top:983;width:95;height:64;visibility:visible;mso-wrap-style:square;v-text-anchor:top" coordsize="9527,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" path="m,6350r,l6351,,9527,e" filled="f" strokecolor="#010101" strokeweight="0">
                  <v:stroke joinstyle="miter" endcap="square"/>
                  <v:path arrowok="t" o:connecttype="custom" o:connectlocs="4764,0;9528,3173;4764,6345;0,3173" o:connectangles="270,0,90,180" textboxrect="0,0,9527,6350"/>
                </v:shape>
                <v:shape id="Shape 90" o:spid="_x0000_s1108" style="position:absolute;left:2667;top:1237;width:32;height:96;visibility:visible;mso-wrap-style:square;v-text-anchor:top" coordsize="317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" path="m3176,r,6350l,9525,,e" filled="f" strokecolor="#010101" strokeweight="0">
                  <v:stroke joinstyle="miter" endcap="square"/>
                  <v:path arrowok="t" o:connecttype="custom" o:connectlocs="1586,0;3172,4764;1586,9528;0,4764" o:connectangles="270,0,90,180" textboxrect="0,0,3176,9525"/>
                </v:shape>
                <v:shape id="Shape 91" o:spid="_x0000_s1109" style="position:absolute;left:1302;top:189;width:381;height:540;visibility:visible;mso-wrap-style:square;v-text-anchor:top" coordsize="38107,5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" path="m22229,r,l28580,3175r,6350l28580,6350r6351,l34931,15875r-3176,6350l38107,22225r,9525l34931,34925r-6351,l31755,28575r3176,l34931,25400r-3176,l31755,28575r-3175,6350l22229,34925r3175,l22229,41275,19053,53975,6351,47625,3176,44450,6351,34925r,-6350l9527,28575r-3176,l3176,22225r,-6350l3176,25400,,22225,,12700,3176,9525r3175,3175l6351,3175,9527,r6351,6350l19053,r3176,e" filled="f" strokecolor="#010101" strokeweight="0">
                  <v:stroke joinstyle="miter" endcap="square"/>
                  <v:path arrowok="t" o:connecttype="custom" o:connectlocs="19052,0;38103,26989;19052,53977;0,26989" o:connectangles="270,0,90,180" textboxrect="0,0,38107,53975"/>
                </v:shape>
                <v:shape id="Shape 92" o:spid="_x0000_s1110" style="position:absolute;left:1016;top:443;width:317;height:762;visibility:visible;mso-wrap-style:square;v-text-anchor:top" coordsize="3175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" path="m31755,r,l25404,3175,22229,9525r,3175l28580,9525r3175,l22229,15875r-3176,6350l19053,31750r6351,-6350l22229,34925r3175,9525l28580,47625,12702,57150,9527,50800r-3176,l6351,53975,3176,57150r,3175l,63500r3176,6350l,73025r3176,3175l12702,69850r3176,-6350l12702,63500e" filled="f" strokecolor="#010101" strokeweight="0">
                  <v:stroke joinstyle="miter" endcap="square"/>
                  <v:path arrowok="t" o:connecttype="custom" o:connectlocs="15879,0;31757,38098;15879,76196;0,38098" o:connectangles="270,0,90,180" textboxrect="0,0,31755,76200"/>
                </v:shape>
                <v:shape id="Shape 93" o:spid="_x0000_s1111" style="position:absolute;left:1492;top:539;width:159;height:381;visibility:visible;mso-wrap-style:square;v-text-anchor:top" coordsize="1587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" path="m12702,r,l15878,3175r,9525l15878,9525r-6351,l12702,19050r,3175l9527,28575,6351,19050r,12700l,34925r,3175l,34925e" filled="f" strokecolor="#010101" strokeweight="0">
                  <v:stroke joinstyle="miter" endcap="square"/>
                  <v:path arrowok="t" o:connecttype="custom" o:connectlocs="7937,0;15873,19052;7937,38103;0,19052" o:connectangles="270,0,90,180" textboxrect="0,0,15878,38100"/>
                </v:shape>
                <v:shape id="Shape 94" o:spid="_x0000_s1112" style="position:absolute;left:1460;top:602;width:32;height:32;visibility:visible;mso-wrap-style:square;v-text-anchor:top" coordsize="3176,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" path="m,3175l3176,,,3175xe" fillcolor="#010101" stroked="f">
                  <v:path arrowok="t" o:connecttype="custom" o:connectlocs="1586,0;3172,1586;1586,3172;0,1586" o:connectangles="270,0,90,180" textboxrect="0,0,3176,3175"/>
                </v:shape>
                <v:shape id="Shape 95" o:spid="_x0000_s1113" style="position:absolute;left:1365;top:539;width:127;height:254;visibility:visible;mso-wrap-style:square;v-text-anchor:top" coordsize="12702,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" path="m6351,l9527,r3175,3175l9527,3175r,6350l9527,15875,,25400,,12700,3176,6350r3175,l6351,xe" fillcolor="#010101" stroked="f">
                  <v:path arrowok="t" o:connecttype="custom" o:connectlocs="6351,0;12701,12701;6351,25402;0,12701" o:connectangles="270,0,90,180" textboxrect="0,0,12702,25400"/>
                </v:shape>
                <v:shape id="Shape 96" o:spid="_x0000_s1114" style="position:absolute;left:1397;top:539;width:0;height:63;visibility:visible;mso-wrap-style:square;v-text-anchor:top" coordsize="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" path="m,6350l,,,6350xe" fillcolor="#010101" stroked="f">
                  <v:path arrowok="t" o:connecttype="custom" o:connectlocs="1,0;1,3173;1,6345;0,3173" o:connectangles="270,0,90,180" textboxrect="0,0,0,6350"/>
                </v:shape>
                <v:shape id="Shape 97" o:spid="_x0000_s1115" style="position:absolute;left:1365;top:539;width:127;height:254;visibility:visible;mso-wrap-style:square;v-text-anchor:top" coordsize="12702,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" path="m,25400l,12700,3176,6350,3176,r,6350l6351,6350,6351,,9527,r3175,3175l9527,3175r,6350l12702,6350,9527,9525r,6350l,25400xe" filled="f" strokecolor="#010101" strokeweight="0">
                  <v:stroke joinstyle="miter" endcap="square"/>
                  <v:path arrowok="t" o:connecttype="custom" o:connectlocs="6351,0;12701,12701;6351,25402;0,12701" o:connectangles="270,0,90,180" textboxrect="0,0,12702,25400"/>
                </v:shape>
                <v:shape id="Shape 98" o:spid="_x0000_s1116" style="position:absolute;left:1365;top:539;width:159;height:63;visibility:visible;mso-wrap-style:square;v-text-anchor:top" coordsize="15878,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" path="m,l9527,r6351,6350e" filled="f" strokecolor="#010101" strokeweight="0">
                  <v:stroke joinstyle="miter" endcap="square"/>
                  <v:path arrowok="t" o:connecttype="custom" o:connectlocs="7937,0;15873,3173;7937,6345;0,3173" o:connectangles="270,0,90,180" textboxrect="0,0,15878,6350"/>
                </v:shape>
                <v:shape id="Shape 99" o:spid="_x0000_s1117" style="position:absolute;left:1460;top:380;width:64;height:159;visibility:visible;mso-wrap-style:square;v-text-anchor:top" coordsize="6351,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" path="m,15875r,l3176,12700r3175,l6351,e" filled="f" strokecolor="#010101" strokeweight="0">
                  <v:stroke joinstyle="miter" endcap="square"/>
                  <v:path arrowok="t" o:connecttype="custom" o:connectlocs="3178,0;6355,7937;3178,15873;0,7937" o:connectangles="270,0,90,180" textboxrect="0,0,6351,15875"/>
                </v:shape>
                <v:shape id="Shape 100" o:spid="_x0000_s1118" style="position:absolute;left:1429;top:348;width:63;height:191;visibility:visible;mso-wrap-style:square;v-text-anchor:top" coordsize="6351,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" path="m6351,l3176,3175,,9525r,3175l3176,12700,,15875r3176,3175e" filled="f" strokecolor="#010101" strokeweight="0">
                  <v:stroke joinstyle="miter" endcap="square"/>
                  <v:path arrowok="t" o:connecttype="custom" o:connectlocs="3178,0;6355,9523;3178,19046;0,9523" o:connectangles="270,0,90,180" textboxrect="0,0,6351,19050"/>
                </v:shape>
                <v:shape id="Shape 101" o:spid="_x0000_s1119" style="position:absolute;left:1429;top:443;width:31;height:32;visibility:visible;mso-wrap-style:square;v-text-anchor:top" coordsize="3176,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" path="m,l,,3176,r,3175e" filled="f" strokecolor="#010101" strokeweight="0">
                  <v:stroke joinstyle="miter" endcap="square"/>
                  <v:path arrowok="t" o:connecttype="custom" o:connectlocs="1586,0;3172,1586;1586,3172;0,1586" o:connectangles="270,0,90,180" textboxrect="0,0,3176,3175"/>
                </v:shape>
                <v:shape id="Shape 102" o:spid="_x0000_s1120" style="position:absolute;left:1492;top:475;width:32;height:32;visibility:visible;mso-wrap-style:square;v-text-anchor:top" coordsize="3176,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" path="m,l,,3176,r,3175e" filled="f" strokecolor="#010101" strokeweight="0">
                  <v:stroke joinstyle="miter" endcap="square"/>
                  <v:path arrowok="t" o:connecttype="custom" o:connectlocs="1586,0;3172,1586;1586,3172;0,1586" o:connectangles="270,0,90,180" textboxrect="0,0,3176,3175"/>
                </v:shape>
                <v:shape id="Shape 103" o:spid="_x0000_s1121" style="position:absolute;left:1397;top:316;width:63;height:64;visibility:visible;mso-wrap-style:square;v-text-anchor:top" coordsize="6351,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" path="m,l3176,3175,6351,6350,,6350e" filled="f" strokecolor="#010101" strokeweight="0">
                  <v:stroke joinstyle="miter" endcap="square"/>
                  <v:path arrowok="t" o:connecttype="custom" o:connectlocs="3178,0;6355,3173;3178,6345;0,3173" o:connectangles="270,0,90,180" textboxrect="0,0,6351,6350"/>
                </v:shape>
                <v:shape id="Shape 104" o:spid="_x0000_s1122" style="position:absolute;left:1524;top:380;width:63;height:63;visibility:visible;mso-wrap-style:square;v-text-anchor:top" coordsize="6351,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" path="m,l6351,3175,3176,6350r,-3175l3176,6350e" filled="f" strokecolor="#010101" strokeweight="0">
                  <v:stroke joinstyle="miter" endcap="square"/>
                  <v:path arrowok="t" o:connecttype="custom" o:connectlocs="3178,0;6355,3173;3178,6345;0,3173" o:connectangles="270,0,90,180" textboxrect="0,0,6351,6350"/>
                </v:shape>
                <v:shape id="Shape 105" o:spid="_x0000_s1123" style="position:absolute;left:984;top:316;width:222;height:254;visibility:visible;mso-wrap-style:square;v-text-anchor:top" coordsize="22229,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" path="m22229,25400l12702,9525r,-6350l9527,,6351,3175,,3175,,9525r6351,3175l9527,15875e" filled="f" strokecolor="#010101" strokeweight="0">
                  <v:stroke joinstyle="miter" endcap="square"/>
                  <v:path arrowok="t" o:connecttype="custom" o:connectlocs="11115,0;22229,12701;11115,25402;0,12701" o:connectangles="270,0,90,180" textboxrect="0,0,22229,25400"/>
                </v:shape>
                <v:shape id="Shape 106" o:spid="_x0000_s1124" style="position:absolute;left:952;top:412;width:286;height:444;visibility:visible;mso-wrap-style:square;v-text-anchor:top" coordsize="28580,4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" path="m6351,l,,3176,6350,,9525r3176,3175l12702,15875r-3175,l9527,19050,3176,22225r,3175l9527,28575r3175,l,31750r6351,6350l19053,38100r-6351,6350l28580,44450e" filled="f" strokecolor="#010101" strokeweight="0">
                  <v:stroke joinstyle="miter" endcap="square"/>
                  <v:path arrowok="t" o:connecttype="custom" o:connectlocs="14292,0;28584,22224;14292,44448;0,22224" o:connectangles="270,0,90,180" textboxrect="0,0,28580,44450"/>
                </v:shape>
                <v:shape id="Shape 107" o:spid="_x0000_s1125" style="position:absolute;left:889;top:443;width:63;height:64;visibility:visible;mso-wrap-style:square;v-text-anchor:top" coordsize="6351,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" path="m6351,r,l,,,3175,6351,6350e" filled="f" strokecolor="#010101" strokeweight="0">
                  <v:stroke joinstyle="miter" endcap="square"/>
                  <v:path arrowok="t" o:connecttype="custom" o:connectlocs="3178,0;6355,3173;3178,6345;0,3173" o:connectangles="270,0,90,180" textboxrect="0,0,6351,6350"/>
                </v:shape>
                <v:shape id="Shape 108" o:spid="_x0000_s1126" style="position:absolute;left:984;top:285;width:95;height:63;visibility:visible;mso-wrap-style:square;v-text-anchor:top" coordsize="9527,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" path="m9527,3175r,l6351,,,,3176,6350e" filled="f" strokecolor="#010101" strokeweight="0">
                  <v:stroke joinstyle="miter" endcap="square"/>
                  <v:path arrowok="t" o:connecttype="custom" o:connectlocs="4764,0;9528,3173;4764,6345;0,3173" o:connectangles="270,0,90,180" textboxrect="0,0,9527,6350"/>
                </v:shape>
                <v:shape id="Shape 109" o:spid="_x0000_s1127" style="position:absolute;left:1111;top:380;width:95;height:95;visibility:visible;mso-wrap-style:square;v-text-anchor:top" coordsize="9527,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" path="m6351,9525l9527,3175r-3176,l,e" filled="f" strokecolor="#010101" strokeweight="0">
                  <v:stroke joinstyle="miter" endcap="square"/>
                  <v:path arrowok="t" o:connecttype="custom" o:connectlocs="4764,0;9528,4764;4764,9528;0,4764" o:connectangles="270,0,90,180" textboxrect="0,0,9527,9525"/>
                </v:shape>
                <v:shape id="Shape 110" o:spid="_x0000_s1128" style="position:absolute;left:1143;top:285;width:63;height:127;visibility:visible;mso-wrap-style:square;v-text-anchor:top" coordsize="6351,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" path="m,9525l3176,,6351,3175r,6350l3176,12700e" filled="f" strokecolor="#010101" strokeweight="0">
                  <v:stroke joinstyle="miter" endcap="square"/>
                  <v:path arrowok="t" o:connecttype="custom" o:connectlocs="3178,0;6355,6351;3178,12701;0,6351" o:connectangles="270,0,90,180" textboxrect="0,0,6351,12700"/>
                </v:shape>
                <v:shape id="Shape 111" o:spid="_x0000_s1129" style="position:absolute;left:1651;top:507;width:476;height:95;visibility:visible;mso-wrap-style:square;v-text-anchor:top" coordsize="4763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" path="m,6350r22229,l44458,9525,47633,6350,44458,3175,41282,,22229,3175e" filled="f" strokecolor="#010101" strokeweight="0">
                  <v:stroke joinstyle="miter" endcap="square"/>
                  <v:path arrowok="t" o:connecttype="custom" o:connectlocs="23816,0;47631,4764;23816,9528;0,4764" o:connectangles="270,0,90,180" textboxrect="0,0,47633,9525"/>
                </v:shape>
                <v:shape id="Shape 112" o:spid="_x0000_s1130" style="position:absolute;left:1714;top:285;width:159;height:254;visibility:visible;mso-wrap-style:square;v-text-anchor:top" coordsize="15878,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" path="m15878,25400r,l6351,25400,,19050,,6350,3176,3175,6351,e" filled="f" strokecolor="#010101" strokeweight="0">
                  <v:stroke joinstyle="miter" endcap="square"/>
                  <v:path arrowok="t" o:connecttype="custom" o:connectlocs="7937,0;15873,12701;7937,25402;0,12701" o:connectangles="270,0,90,180" textboxrect="0,0,15878,25400"/>
                </v:shape>
                <v:shape id="Shape 113" o:spid="_x0000_s1131" style="position:absolute;left:1746;top:189;width:508;height:508;visibility:visible;mso-wrap-style:square;v-text-anchor:top" coordsize="50809,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" path="m3176,9525r,l12702,3175,22229,r9526,l28580,3175,25404,6350r-6351,l28580,9525r12702,l38107,15875r-6352,3175l25404,19050,19053,15875r3176,3175l22229,22225r-3176,3175l15878,28575r-3176,l6351,25400,9527,22225r,-3175l3176,19050,,22225r3176,6350l19053,28575r6351,-3175l44458,25400r3175,3175l47633,41275r-3175,3175l50809,50800r-19054,e" filled="f" strokecolor="#010101" strokeweight="0">
                  <v:stroke joinstyle="miter" endcap="square"/>
                  <v:path arrowok="t" o:connecttype="custom" o:connectlocs="25407,0;50813,25402;25407,50804;0,25402" o:connectangles="270,0,90,180" textboxrect="0,0,50809,50800"/>
                </v:shape>
                <v:shape id="Shape 114" o:spid="_x0000_s1132" style="position:absolute;left:984;top:951;width:95;height:64;visibility:visible;mso-wrap-style:square;v-text-anchor:top" coordsize="9527,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" path="m9527,r,l6351,,,3175,6351,6350e" filled="f" strokecolor="#010101" strokeweight="0">
                  <v:stroke joinstyle="miter" endcap="square"/>
                  <v:path arrowok="t" o:connecttype="custom" o:connectlocs="4764,0;9528,3173;4764,6345;0,3173" o:connectangles="270,0,90,180" textboxrect="0,0,9527,6350"/>
                </v:shape>
                <v:shape id="Shape 115" o:spid="_x0000_s1133" style="position:absolute;left:952;top:1078;width:64;height:96;visibility:visible;mso-wrap-style:square;v-text-anchor:top" coordsize="635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" path="m6351,r,l3176,3175,,6350,,9525,3176,6350r3175,e" filled="f" strokecolor="#010101" strokeweight="0">
                  <v:stroke joinstyle="miter" endcap="square"/>
                  <v:path arrowok="t" o:connecttype="custom" o:connectlocs="3178,0;6355,4764;3178,9528;0,4764" o:connectangles="270,0,90,180" textboxrect="0,0,6351,9525"/>
                </v:shape>
                <v:shape id="Shape 116" o:spid="_x0000_s1134" style="position:absolute;left:1079;top:1205;width:96;height:96;visibility:visible;mso-wrap-style:square;v-text-anchor:top" coordsize="9527,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" path="m3176,r,l,6350,3176,9525,9527,3175,6351,,3176,e" filled="f" strokecolor="#010101" strokeweight="0">
                  <v:stroke joinstyle="miter" endcap="square"/>
                  <v:path arrowok="t" o:connecttype="custom" o:connectlocs="4764,0;9528,4764;4764,9528;0,4764" o:connectangles="270,0,90,180" textboxrect="0,0,9527,9525"/>
                </v:shape>
                <v:shape id="Shape 117" o:spid="_x0000_s1135" style="position:absolute;left:1111;top:761;width:794;height:508;visibility:visible;mso-wrap-style:square;v-text-anchor:top" coordsize="79389,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" path="m,41275r,3175l3176,44450r3175,6350l9527,47625r3175,-9525l12702,44450r6351,-3175l22229,38100r3175,-6350l25404,41275r3176,-3175l31755,31750r3176,-6350l34931,34925r6351,-9525l44458,12700r3175,3175l50809,9525,53984,3175,63511,r6351,l69862,6350,79389,e" filled="f" strokecolor="#010101" strokeweight="0">
                  <v:stroke joinstyle="miter" endcap="square"/>
                  <v:path arrowok="t" o:connecttype="custom" o:connectlocs="39694,0;79388,25402;39694,50804;0,25402" o:connectangles="270,0,90,180" textboxrect="0,0,79389,50800"/>
                </v:shape>
                <v:shape id="Shape 118" o:spid="_x0000_s1136" style="position:absolute;left:1556;top:761;width:254;height:381;visibility:visible;mso-wrap-style:square;v-text-anchor:top" coordsize="25404,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" path="m19053,l15878,6350r9526,9525l19053,19050r-3175,6350l12702,28575,6351,25400,3176,28575,,31750r3176,l3176,34925r3175,3175l9527,38100r6351,-3175l15878,28575e" filled="f" strokecolor="#010101" strokeweight="0">
                  <v:stroke joinstyle="miter" endcap="square"/>
                  <v:path arrowok="t" o:connecttype="custom" o:connectlocs="12701,0;25402,19052;12701,38103;0,19052" o:connectangles="270,0,90,180" textboxrect="0,0,25404,38100"/>
                </v:shape>
                <v:shape id="Shape 119" o:spid="_x0000_s1137" style="position:absolute;left:1651;top:761;width:349;height:476;visibility:visible;mso-wrap-style:square;v-text-anchor:top" coordsize="34931,4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" path="m,38100r,6350l6351,41275r,6350l9527,44450r3175,-6350l12702,44450r6351,-3175l19053,34925r,3175l25404,38100r,-9525l28580,34925r3175,-6350l31755,25400r3176,-3175l28580,12700,25404,e" filled="f" strokecolor="#010101" strokeweight="0">
                  <v:stroke joinstyle="miter" endcap="square"/>
                  <v:path arrowok="t" o:connecttype="custom" o:connectlocs="17465,0;34930,23811;17465,47621;0,23811" o:connectangles="270,0,90,180" textboxrect="0,0,34931,47625"/>
                </v:shape>
                <v:shape id="Shape 120" o:spid="_x0000_s1138" style="position:absolute;left:1587;top:951;width:127;height:64;visibility:visible;mso-wrap-style:square;v-text-anchor:top" coordsize="12702,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" path="m12702,3175l9527,,6351,3175,3176,6350,6351,,3176,,,3175,3176,6350e" filled="f" strokecolor="#010101" strokeweight="0">
                  <v:stroke joinstyle="miter" endcap="square"/>
                  <v:path arrowok="t" o:connecttype="custom" o:connectlocs="6351,0;12701,3173;6351,6345;0,3173" o:connectangles="270,0,90,180" textboxrect="0,0,12702,6350"/>
                </v:shape>
                <v:shape id="Shape 121" o:spid="_x0000_s1139" style="position:absolute;left:1524;top:1078;width:95;height:95;visibility:visible;mso-wrap-style:square;v-text-anchor:top" coordsize="9527,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" path="m3176,r,l,6350,,9525,6351,6350r3176,e" filled="f" strokecolor="#010101" strokeweight="0">
                  <v:stroke joinstyle="miter" endcap="square"/>
                  <v:path arrowok="t" o:connecttype="custom" o:connectlocs="4764,0;9528,4764;4764,9528;0,4764" o:connectangles="270,0,90,180" textboxrect="0,0,9527,9525"/>
                </v:shape>
                <v:shape id="Shape 122" o:spid="_x0000_s1140" style="position:absolute;left:1683;top:1205;width:31;height:96;visibility:visible;mso-wrap-style:square;v-text-anchor:top" coordsize="317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" path="m,l,,,9525,3176,3175e" filled="f" strokecolor="#010101" strokeweight="0">
                  <v:stroke joinstyle="miter" endcap="square"/>
                  <v:path arrowok="t" o:connecttype="custom" o:connectlocs="1586,0;3172,4764;1586,9528;0,4764" o:connectangles="270,0,90,180" textboxrect="0,0,3176,9525"/>
                </v:shape>
                <v:shape id="Shape 123" o:spid="_x0000_s1141" style="position:absolute;left:2000;top:634;width:318;height:571;visibility:visible;mso-wrap-style:square;v-text-anchor:top" coordsize="31755,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" path="m9527,l,,9527,9525r3175,3175l22229,12700r,3175l25404,19050r3176,l31755,25400r-6351,l31755,28575r,9525l25404,34925r3176,6350l31755,47625,25404,44450r,12700l19053,53975r-3175,3175l12702,53975r3176,l15878,44450r,3175e" filled="f" strokecolor="#010101" strokeweight="0">
                  <v:stroke joinstyle="miter" endcap="square"/>
                  <v:path arrowok="t" o:connecttype="custom" o:connectlocs="15879,0;31757,28575;15879,57150;0,28575" o:connectangles="270,0,90,180" textboxrect="0,0,31755,57150"/>
                </v:shape>
                <v:shape id="Shape 124" o:spid="_x0000_s1142" style="position:absolute;left:1937;top:856;width:190;height:349;visibility:visible;mso-wrap-style:square;v-text-anchor:top" coordsize="19053,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" path="m19053,31750r-3175,3175l15878,28575r-6351,l9527,25400r3175,-3175l15878,22225r3175,-6350l19053,9525,15878,6350,,e" filled="f" strokecolor="#010101" strokeweight="0">
                  <v:stroke joinstyle="miter" endcap="square"/>
                  <v:path arrowok="t" o:connecttype="custom" o:connectlocs="9528,0;19056,17460;9528,34920;0,17460" o:connectangles="270,0,90,180" textboxrect="0,0,19053,34925"/>
                </v:shape>
                <v:shape id="Shape 125" o:spid="_x0000_s1143" style="position:absolute;left:2032;top:1142;width:190;height:127;visibility:visible;mso-wrap-style:square;v-text-anchor:top" coordsize="19053,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" path="m,l,,,6350,6351,3175r6351,3175l15878,9525r,3175l19053,12700r,-6350e" filled="f" strokecolor="#010101" strokeweight="0">
                  <v:stroke joinstyle="miter" endcap="square"/>
                  <v:path arrowok="t" o:connecttype="custom" o:connectlocs="9528,0;19056,6351;9528,12701;0,6351" o:connectangles="270,0,90,180" textboxrect="0,0,19053,12700"/>
                </v:shape>
                <v:shape id="Shape 126" o:spid="_x0000_s1144" style="position:absolute;left:2032;top:983;width:95;height:95;visibility:visible;mso-wrap-style:square;v-text-anchor:top" coordsize="9527,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" path="m9527,3175l6351,,,3175,3176,6350r,3175e" filled="f" strokecolor="#010101" strokeweight="0">
                  <v:stroke joinstyle="miter" endcap="square"/>
                  <v:path arrowok="t" o:connecttype="custom" o:connectlocs="4764,0;9528,4764;4764,9528;0,4764" o:connectangles="270,0,90,180" textboxrect="0,0,9527,9525"/>
                </v:shape>
                <v:shape id="Shape 127" o:spid="_x0000_s1145" style="position:absolute;left:2000;top:1015;width:64;height:63;visibility:visible;mso-wrap-style:square;v-text-anchor:top" coordsize="6351,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" path="m6351,r,l3176,3175,,3175,,6350r6351,e" filled="f" strokecolor="#010101" strokeweight="0">
                  <v:stroke joinstyle="miter" endcap="square"/>
                  <v:path arrowok="t" o:connecttype="custom" o:connectlocs="3178,0;6355,3173;3178,6345;0,3173" o:connectangles="270,0,90,180" textboxrect="0,0,6351,6350"/>
                </v:shape>
                <v:shape id="Shape 128" o:spid="_x0000_s1146" style="position:absolute;left:857;top:1586;width:222;height:191;visibility:visible;mso-wrap-style:square;v-text-anchor:top" coordsize="22229,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" path="m,l22229,6347,19050,9522r3179,9528l15875,12700r-3176,6350l,xe" fillcolor="#010101" stroked="f">
                  <v:path arrowok="t" o:connecttype="custom" o:connectlocs="11115,0;22229,9523;11115,19046;0,9523" o:connectangles="270,0,90,180" textboxrect="0,0,22229,19050"/>
                </v:shape>
                <v:shape id="Shape 129" o:spid="_x0000_s1147" style="position:absolute;left:603;top:1904;width:254;height:190;visibility:visible;mso-wrap-style:square;v-text-anchor:top" coordsize="25404,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" path="m,l25404,6347,19053,9525r6351,9525l19053,12700r-3178,6350l,xe" fillcolor="#010101" stroked="f">
                  <v:path arrowok="t" o:connecttype="custom" o:connectlocs="12701,0;25402,9523;12701,19046;0,9523" o:connectangles="270,0,90,180" textboxrect="0,0,25404,19050"/>
                </v:shape>
                <v:shape id="Shape 130" o:spid="_x0000_s1148" style="position:absolute;left:381;top:1491;width:254;height:190;visibility:visible;mso-wrap-style:square;v-text-anchor:top" coordsize="25404,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" path="m,l25404,9525r-3175,3175l25404,19050,19053,15875r-3175,3175l,xe" fillcolor="#010101" stroked="f">
                  <v:path arrowok="t" o:connecttype="custom" o:connectlocs="12701,0;25402,9523;12701,19046;0,9523" o:connectangles="270,0,90,180" textboxrect="0,0,25404,19050"/>
                </v:shape>
                <v:shape id="Shape 131" o:spid="_x0000_s1149" style="position:absolute;left:1556;top:2094;width:254;height:191;visibility:visible;mso-wrap-style:square;v-text-anchor:top" coordsize="25404,19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" path="m,l25404,9525r-6351,3175l25404,19053,19053,15875r-3175,3178l,xe" fillcolor="#010101" stroked="f">
                  <v:path arrowok="t" o:connecttype="custom" o:connectlocs="12701,0;25402,9528;12701,19056;0,9528" o:connectangles="270,0,90,180" textboxrect="0,0,25404,19053"/>
                </v:shape>
                <v:shape id="Shape 132" o:spid="_x0000_s1150" style="position:absolute;left:1333;top:2412;width:223;height:190;visibility:visible;mso-wrap-style:square;v-text-anchor:top" coordsize="22229,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" path="m,l22229,9522r-3176,3175l22229,19050,15878,15875r-3176,3175l,xe" fillcolor="#010101" stroked="f">
                  <v:path arrowok="t" o:connecttype="custom" o:connectlocs="11115,0;22229,9523;11115,19046;0,9523" o:connectangles="270,0,90,180" textboxrect="0,0,22229,19050"/>
                </v:shape>
                <v:shape id="Shape 133" o:spid="_x0000_s1151" style="position:absolute;left:1111;top:1999;width:254;height:222;visibility:visible;mso-wrap-style:square;v-text-anchor:top" coordsize="25404,22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" path="m,l22226,9525r-3176,3175l25404,19050,19050,15875r-3175,6347l,xe" fillcolor="#010101" stroked="f">
                  <v:path arrowok="t" o:connecttype="custom" o:connectlocs="12701,0;25402,11110;12701,22219;0,11110" o:connectangles="270,0,90,180" textboxrect="0,0,25404,22222"/>
                </v:shape>
                <v:shape id="Shape 134" o:spid="_x0000_s1152" style="position:absolute;left:2286;top:2602;width:222;height:222;visibility:visible;mso-wrap-style:square;v-text-anchor:top" coordsize="22229,22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" path="m,l22229,9525r-3179,3175l22229,19047,15875,15875r-3173,6347l,xe" fillcolor="#010101" stroked="f">
                  <v:path arrowok="t" o:connecttype="custom" o:connectlocs="11115,0;22229,11110;11115,22219;0,11110" o:connectangles="270,0,90,180" textboxrect="0,0,22229,22222"/>
                </v:shape>
                <v:shape id="Shape 135" o:spid="_x0000_s1153" style="position:absolute;left:2032;top:2920;width:254;height:222;visibility:visible;mso-wrap-style:square;v-text-anchor:top" coordsize="25404,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" path="m,l25404,9525r-3175,3175l25404,19047,19053,15872r-3175,6353l,xe" fillcolor="#010101" stroked="f">
                  <v:path arrowok="t" o:connecttype="custom" o:connectlocs="12701,0;25402,11115;12701,22229;0,11115" o:connectangles="270,0,90,180" textboxrect="0,0,25404,22225"/>
                </v:shape>
                <v:shape id="Shape 136" o:spid="_x0000_s1154" style="position:absolute;left:1841;top:2539;width:223;height:190;visibility:visible;mso-wrap-style:square;v-text-anchor:top" coordsize="22229,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" path="m,l22229,9525r-3176,l22229,19050,15878,12700r-3176,6350l,xe" fillcolor="#010101" stroked="f">
                  <v:path arrowok="t" o:connecttype="custom" o:connectlocs="11115,0;22229,9523;11115,19046;0,9523" o:connectangles="270,0,90,180" textboxrect="0,0,22229,19050"/>
                </v:shape>
                <w10:wrap type="square"/>
              </v:group>
            </w:pict>
          </mc:Fallback>
        </mc:AlternateContent>
      </w:r>
      <w:r>
        <w:t xml:space="preserve">Community &amp; Environmental Services </w:t>
      </w:r>
    </w:p>
    <w:p w14:paraId="4925F84A" w14:textId="77777777" w:rsidR="00FF69EA" w:rsidRDefault="00000000">
      <w:pPr>
        <w:spacing w:after="0" w:line="264" w:lineRule="auto"/>
        <w:ind w:right="816"/>
        <w:jc w:val="right"/>
      </w:pPr>
      <w:r>
        <w:t xml:space="preserve">County Hall </w:t>
      </w:r>
    </w:p>
    <w:p w14:paraId="50B31157" w14:textId="77777777" w:rsidR="00FF69EA" w:rsidRDefault="00000000">
      <w:pPr>
        <w:spacing w:after="0" w:line="264" w:lineRule="auto"/>
        <w:ind w:right="816"/>
        <w:jc w:val="right"/>
      </w:pPr>
      <w:r>
        <w:t xml:space="preserve">Martineau Lane </w:t>
      </w:r>
    </w:p>
    <w:p w14:paraId="00AD0403" w14:textId="77777777" w:rsidR="00FF69EA" w:rsidRDefault="00000000">
      <w:pPr>
        <w:tabs>
          <w:tab w:val="center" w:pos="5206"/>
          <w:tab w:val="center" w:pos="9205"/>
        </w:tabs>
        <w:spacing w:after="0" w:line="264" w:lineRule="auto"/>
      </w:pPr>
      <w:r>
        <w:rPr>
          <w:rFonts w:cs="Calibri"/>
        </w:rPr>
        <w:tab/>
      </w:r>
      <w:r>
        <w:rPr>
          <w:rFonts w:ascii="Arial" w:eastAsia="Arial" w:hAnsi="Arial" w:cs="Arial"/>
          <w:b/>
        </w:rPr>
        <w:t xml:space="preserve"> </w:t>
      </w:r>
      <w:r>
        <w:rPr>
          <w:rFonts w:ascii="Arial" w:eastAsia="Arial" w:hAnsi="Arial" w:cs="Arial"/>
          <w:b/>
        </w:rPr>
        <w:tab/>
      </w:r>
      <w:r>
        <w:t xml:space="preserve">Norwich </w:t>
      </w:r>
    </w:p>
    <w:p w14:paraId="087F8C8F" w14:textId="77777777" w:rsidR="00FF69EA" w:rsidRDefault="00000000">
      <w:pPr>
        <w:spacing w:after="335" w:line="264" w:lineRule="auto"/>
        <w:ind w:right="816"/>
        <w:jc w:val="right"/>
      </w:pPr>
      <w:r>
        <w:t xml:space="preserve">NR1 2SG </w:t>
      </w:r>
    </w:p>
    <w:p w14:paraId="203FF689" w14:textId="77777777" w:rsidR="00FF69EA" w:rsidRDefault="00000000">
      <w:pPr>
        <w:spacing w:before="50" w:after="14"/>
      </w:pPr>
      <w:r>
        <w:t xml:space="preserve"> </w:t>
      </w:r>
    </w:p>
    <w:p w14:paraId="50E1A7AB" w14:textId="77777777" w:rsidR="00FF69EA" w:rsidRDefault="00000000">
      <w:pPr>
        <w:pStyle w:val="Heading1"/>
      </w:pPr>
      <w:r>
        <w:t xml:space="preserve">From the Cabinet Member for Highways, Infrastructure &amp; Transport </w:t>
      </w:r>
    </w:p>
    <w:p w14:paraId="7BEA2EA9" w14:textId="77777777" w:rsidR="00FF69EA" w:rsidRDefault="00000000">
      <w:pPr>
        <w:spacing w:after="0"/>
      </w:pPr>
      <w:r>
        <w:t xml:space="preserve"> </w:t>
      </w:r>
      <w:r>
        <w:tab/>
        <w:t xml:space="preserve"> </w:t>
      </w:r>
    </w:p>
    <w:p w14:paraId="620D0254" w14:textId="77777777" w:rsidR="00FF69EA" w:rsidRDefault="00000000">
      <w:pPr>
        <w:ind w:right="8"/>
      </w:pPr>
      <w:r>
        <w:t xml:space="preserve">Dear Sir/Madam </w:t>
      </w:r>
    </w:p>
    <w:p w14:paraId="281F30F3" w14:textId="77777777" w:rsidR="00FF69EA" w:rsidRDefault="00000000">
      <w:pPr>
        <w:spacing w:after="0"/>
      </w:pPr>
      <w:r>
        <w:t xml:space="preserve"> </w:t>
      </w:r>
    </w:p>
    <w:p w14:paraId="4FA5AB59" w14:textId="77777777" w:rsidR="00FF69EA" w:rsidRDefault="00000000">
      <w:pPr>
        <w:pStyle w:val="Heading2"/>
        <w:ind w:left="-5"/>
      </w:pPr>
      <w:r>
        <w:t xml:space="preserve">Delivering local highway improvements in partnership with Town and Parish Councils </w:t>
      </w:r>
    </w:p>
    <w:p w14:paraId="21AB63B4" w14:textId="77777777" w:rsidR="00FF69EA" w:rsidRDefault="00000000">
      <w:pPr>
        <w:spacing w:after="0"/>
      </w:pPr>
      <w:r>
        <w:t xml:space="preserve"> </w:t>
      </w:r>
    </w:p>
    <w:p w14:paraId="471CB939" w14:textId="77777777" w:rsidR="00FF69EA" w:rsidRDefault="00000000">
      <w:pPr>
        <w:ind w:right="8"/>
      </w:pPr>
      <w:r>
        <w:t xml:space="preserve">I am delighted to inform you that due to the success of working in partnership with Parish/Town Councils for the last ten years the Parish Partnership Scheme Initiative will again be repeated in the financial year 2024/25.  Further supporting information, including possible funding sources for your share of the bid, is available on our website (click on </w:t>
      </w:r>
      <w:hyperlink r:id="rId19" w:history="1">
        <w:r>
          <w:rPr>
            <w:color w:val="0000FF"/>
            <w:u w:val="single" w:color="0000FF"/>
          </w:rPr>
          <w:t>this link</w:t>
        </w:r>
      </w:hyperlink>
      <w:hyperlink r:id="rId20" w:history="1">
        <w:r>
          <w:t>)</w:t>
        </w:r>
      </w:hyperlink>
      <w:r>
        <w:t xml:space="preserve">. </w:t>
      </w:r>
    </w:p>
    <w:p w14:paraId="33FA8877" w14:textId="77777777" w:rsidR="00FF69EA" w:rsidRDefault="00000000">
      <w:pPr>
        <w:spacing w:after="0"/>
      </w:pPr>
      <w:r>
        <w:t xml:space="preserve"> </w:t>
      </w:r>
    </w:p>
    <w:tbl>
      <w:tblPr>
        <w:tblW w:w="10425" w:type="dxa"/>
        <w:tblCellMar>
          <w:left w:w="10" w:type="dxa"/>
          <w:right w:w="10" w:type="dxa"/>
        </w:tblCellMar>
        <w:tblLook w:val="0000" w:firstRow="0" w:lastRow="0" w:firstColumn="0" w:lastColumn="0" w:noHBand="0" w:noVBand="0"/>
      </w:tblPr>
      <w:tblGrid>
        <w:gridCol w:w="5477"/>
        <w:gridCol w:w="1915"/>
        <w:gridCol w:w="3033"/>
      </w:tblGrid>
      <w:tr w:rsidR="00FF69EA" w14:paraId="134EA3B4" w14:textId="77777777">
        <w:tblPrEx>
          <w:tblCellMar>
            <w:top w:w="0" w:type="dxa"/>
            <w:bottom w:w="0" w:type="dxa"/>
          </w:tblCellMar>
        </w:tblPrEx>
        <w:trPr>
          <w:trHeight w:val="276"/>
        </w:trPr>
        <w:tc>
          <w:tcPr>
            <w:tcW w:w="5477" w:type="dxa"/>
            <w:vMerge w:val="restart"/>
            <w:shd w:val="clear" w:color="auto" w:fill="auto"/>
            <w:tcMar>
              <w:top w:w="0" w:type="dxa"/>
              <w:left w:w="0" w:type="dxa"/>
              <w:bottom w:w="0" w:type="dxa"/>
              <w:right w:w="0" w:type="dxa"/>
            </w:tcMar>
          </w:tcPr>
          <w:p w14:paraId="2D51FF05" w14:textId="77777777" w:rsidR="00FF69EA" w:rsidRDefault="00000000">
            <w:pPr>
              <w:spacing w:after="0"/>
              <w:ind w:left="120"/>
            </w:pPr>
            <w:r>
              <w:rPr>
                <w:rFonts w:ascii="Arial" w:eastAsia="Arial" w:hAnsi="Arial" w:cs="Arial"/>
                <w:b/>
                <w:lang w:eastAsia="en-GB"/>
              </w:rPr>
              <w:t xml:space="preserve">                        </w:t>
            </w:r>
          </w:p>
          <w:p w14:paraId="3DB128BA" w14:textId="77777777" w:rsidR="00FF69EA" w:rsidRDefault="00000000">
            <w:pPr>
              <w:spacing w:after="0"/>
              <w:ind w:left="120"/>
              <w:rPr>
                <w:rFonts w:eastAsia="Times New Roman"/>
                <w:lang w:eastAsia="en-GB"/>
              </w:rPr>
            </w:pPr>
            <w:r>
              <w:rPr>
                <w:rFonts w:eastAsia="Times New Roman"/>
                <w:lang w:eastAsia="en-GB"/>
              </w:rPr>
              <w:t xml:space="preserve"> </w:t>
            </w:r>
          </w:p>
          <w:p w14:paraId="50742D1A" w14:textId="77777777" w:rsidR="00FF69EA" w:rsidRDefault="00000000">
            <w:pPr>
              <w:spacing w:after="312" w:line="240" w:lineRule="auto"/>
              <w:ind w:left="120" w:right="3344"/>
              <w:rPr>
                <w:rFonts w:eastAsia="Times New Roman"/>
                <w:lang w:eastAsia="en-GB"/>
              </w:rPr>
            </w:pPr>
            <w:r>
              <w:rPr>
                <w:rFonts w:eastAsia="Times New Roman"/>
                <w:lang w:eastAsia="en-GB"/>
              </w:rPr>
              <w:t xml:space="preserve">cc Local Members        </w:t>
            </w:r>
          </w:p>
          <w:p w14:paraId="13F32DDE" w14:textId="77777777" w:rsidR="00FF69EA" w:rsidRDefault="00000000">
            <w:pPr>
              <w:spacing w:after="0"/>
              <w:ind w:left="720"/>
            </w:pPr>
            <w:r>
              <w:rPr>
                <w:rFonts w:eastAsia="Times New Roman"/>
                <w:sz w:val="28"/>
                <w:lang w:eastAsia="en-GB"/>
              </w:rPr>
              <w:t xml:space="preserve"> </w:t>
            </w:r>
          </w:p>
        </w:tc>
        <w:tc>
          <w:tcPr>
            <w:tcW w:w="4948" w:type="dxa"/>
            <w:gridSpan w:val="2"/>
            <w:shd w:val="clear" w:color="auto" w:fill="auto"/>
            <w:tcMar>
              <w:top w:w="0" w:type="dxa"/>
              <w:left w:w="0" w:type="dxa"/>
              <w:bottom w:w="0" w:type="dxa"/>
              <w:right w:w="0" w:type="dxa"/>
            </w:tcMar>
          </w:tcPr>
          <w:p w14:paraId="733354F1" w14:textId="77777777" w:rsidR="00FF69EA" w:rsidRDefault="00000000">
            <w:pPr>
              <w:spacing w:after="0"/>
              <w:ind w:right="65"/>
              <w:jc w:val="right"/>
              <w:rPr>
                <w:rFonts w:eastAsia="Times New Roman"/>
                <w:lang w:eastAsia="en-GB"/>
              </w:rPr>
            </w:pPr>
            <w:r>
              <w:rPr>
                <w:rFonts w:eastAsia="Times New Roman"/>
                <w:lang w:eastAsia="en-GB"/>
              </w:rPr>
              <w:t xml:space="preserve">NCC contact number: 0344 800 8020 </w:t>
            </w:r>
          </w:p>
        </w:tc>
      </w:tr>
      <w:tr w:rsidR="00FF69EA" w14:paraId="0FB46B05" w14:textId="77777777">
        <w:tblPrEx>
          <w:tblCellMar>
            <w:top w:w="0" w:type="dxa"/>
            <w:bottom w:w="0" w:type="dxa"/>
          </w:tblCellMar>
        </w:tblPrEx>
        <w:trPr>
          <w:trHeight w:val="1400"/>
        </w:trPr>
        <w:tc>
          <w:tcPr>
            <w:tcW w:w="5477" w:type="dxa"/>
            <w:vMerge/>
            <w:shd w:val="clear" w:color="auto" w:fill="auto"/>
            <w:tcMar>
              <w:top w:w="0" w:type="dxa"/>
              <w:left w:w="0" w:type="dxa"/>
              <w:bottom w:w="0" w:type="dxa"/>
              <w:right w:w="0" w:type="dxa"/>
            </w:tcMar>
          </w:tcPr>
          <w:p w14:paraId="4AEAF77F" w14:textId="77777777" w:rsidR="00FF69EA" w:rsidRDefault="00FF69EA">
            <w:pPr>
              <w:rPr>
                <w:rFonts w:eastAsia="Times New Roman"/>
                <w:lang w:eastAsia="en-GB"/>
              </w:rPr>
            </w:pPr>
          </w:p>
        </w:tc>
        <w:tc>
          <w:tcPr>
            <w:tcW w:w="1915" w:type="dxa"/>
            <w:shd w:val="clear" w:color="auto" w:fill="auto"/>
            <w:tcMar>
              <w:top w:w="0" w:type="dxa"/>
              <w:left w:w="0" w:type="dxa"/>
              <w:bottom w:w="0" w:type="dxa"/>
              <w:right w:w="0" w:type="dxa"/>
            </w:tcMar>
            <w:vAlign w:val="center"/>
          </w:tcPr>
          <w:p w14:paraId="3325AB70" w14:textId="77777777" w:rsidR="00FF69EA" w:rsidRDefault="00000000">
            <w:pPr>
              <w:spacing w:after="0"/>
              <w:rPr>
                <w:rFonts w:eastAsia="Times New Roman"/>
                <w:lang w:eastAsia="en-GB"/>
              </w:rPr>
            </w:pPr>
            <w:r>
              <w:rPr>
                <w:rFonts w:eastAsia="Times New Roman"/>
                <w:lang w:eastAsia="en-GB"/>
              </w:rPr>
              <w:t xml:space="preserve">       </w:t>
            </w:r>
          </w:p>
          <w:p w14:paraId="472EBB88" w14:textId="77777777" w:rsidR="00FF69EA" w:rsidRDefault="00000000">
            <w:pPr>
              <w:spacing w:after="0"/>
              <w:rPr>
                <w:rFonts w:eastAsia="Times New Roman"/>
                <w:lang w:eastAsia="en-GB"/>
              </w:rPr>
            </w:pPr>
            <w:r>
              <w:rPr>
                <w:rFonts w:eastAsia="Times New Roman"/>
                <w:lang w:eastAsia="en-GB"/>
              </w:rPr>
              <w:t xml:space="preserve">      </w:t>
            </w:r>
          </w:p>
          <w:p w14:paraId="66DD340F" w14:textId="77777777" w:rsidR="00FF69EA" w:rsidRDefault="00000000">
            <w:pPr>
              <w:spacing w:after="0"/>
              <w:rPr>
                <w:rFonts w:eastAsia="Times New Roman"/>
                <w:lang w:eastAsia="en-GB"/>
              </w:rPr>
            </w:pPr>
            <w:r>
              <w:rPr>
                <w:rFonts w:eastAsia="Times New Roman"/>
                <w:lang w:eastAsia="en-GB"/>
              </w:rPr>
              <w:t xml:space="preserve">      </w:t>
            </w:r>
          </w:p>
        </w:tc>
        <w:tc>
          <w:tcPr>
            <w:tcW w:w="3033" w:type="dxa"/>
            <w:shd w:val="clear" w:color="auto" w:fill="auto"/>
            <w:tcMar>
              <w:top w:w="0" w:type="dxa"/>
              <w:left w:w="0" w:type="dxa"/>
              <w:bottom w:w="0" w:type="dxa"/>
              <w:right w:w="0" w:type="dxa"/>
            </w:tcMar>
          </w:tcPr>
          <w:p w14:paraId="4F23139E" w14:textId="77777777" w:rsidR="00FF69EA" w:rsidRDefault="00000000">
            <w:pPr>
              <w:spacing w:after="0"/>
              <w:ind w:left="98"/>
              <w:jc w:val="both"/>
              <w:rPr>
                <w:rFonts w:eastAsia="Times New Roman"/>
                <w:lang w:eastAsia="en-GB"/>
              </w:rPr>
            </w:pPr>
            <w:r>
              <w:rPr>
                <w:rFonts w:eastAsia="Times New Roman"/>
                <w:lang w:eastAsia="en-GB"/>
              </w:rPr>
              <w:t xml:space="preserve">Textphone: 0344 800 8011 </w:t>
            </w:r>
          </w:p>
        </w:tc>
      </w:tr>
      <w:tr w:rsidR="00FF69EA" w14:paraId="7B7D0D08" w14:textId="77777777">
        <w:tblPrEx>
          <w:tblCellMar>
            <w:top w:w="0" w:type="dxa"/>
            <w:bottom w:w="0" w:type="dxa"/>
          </w:tblCellMar>
        </w:tblPrEx>
        <w:trPr>
          <w:trHeight w:val="885"/>
        </w:trPr>
        <w:tc>
          <w:tcPr>
            <w:tcW w:w="5477" w:type="dxa"/>
            <w:shd w:val="clear" w:color="auto" w:fill="auto"/>
            <w:tcMar>
              <w:top w:w="0" w:type="dxa"/>
              <w:left w:w="0" w:type="dxa"/>
              <w:bottom w:w="0" w:type="dxa"/>
              <w:right w:w="0" w:type="dxa"/>
            </w:tcMar>
          </w:tcPr>
          <w:p w14:paraId="177A5165" w14:textId="77777777" w:rsidR="00FF69EA" w:rsidRDefault="00000000">
            <w:pPr>
              <w:spacing w:after="0"/>
              <w:ind w:left="720"/>
              <w:rPr>
                <w:rFonts w:eastAsia="Times New Roman"/>
                <w:lang w:eastAsia="en-GB"/>
              </w:rPr>
            </w:pPr>
            <w:r>
              <w:rPr>
                <w:rFonts w:eastAsia="Times New Roman"/>
                <w:lang w:eastAsia="en-GB"/>
              </w:rPr>
              <w:t xml:space="preserve">Your Ref:        </w:t>
            </w:r>
          </w:p>
          <w:p w14:paraId="4A915A78" w14:textId="77777777" w:rsidR="00FF69EA" w:rsidRDefault="00000000">
            <w:pPr>
              <w:spacing w:after="64"/>
            </w:pPr>
            <w:r>
              <w:rPr>
                <w:rFonts w:eastAsia="Times New Roman"/>
                <w:sz w:val="16"/>
                <w:lang w:eastAsia="en-GB"/>
              </w:rPr>
              <w:t xml:space="preserve"> </w:t>
            </w:r>
          </w:p>
          <w:p w14:paraId="45489213" w14:textId="77777777" w:rsidR="00FF69EA" w:rsidRDefault="00000000">
            <w:pPr>
              <w:tabs>
                <w:tab w:val="center" w:pos="1008"/>
                <w:tab w:val="center" w:pos="2558"/>
              </w:tabs>
              <w:spacing w:after="26"/>
            </w:pPr>
            <w:r>
              <w:rPr>
                <w:rFonts w:cs="Calibri"/>
                <w:noProof/>
                <w:lang w:eastAsia="en-GB"/>
              </w:rPr>
              <mc:AlternateContent>
                <mc:Choice Requires="wps">
                  <w:drawing>
                    <wp:anchor distT="0" distB="0" distL="114300" distR="114300" simplePos="0" relativeHeight="251658240" behindDoc="0" locked="0" layoutInCell="1" allowOverlap="1" wp14:anchorId="268C8A89" wp14:editId="78AB64BC">
                      <wp:simplePos x="0" y="0"/>
                      <wp:positionH relativeFrom="column">
                        <wp:posOffset>0</wp:posOffset>
                      </wp:positionH>
                      <wp:positionV relativeFrom="paragraph">
                        <wp:posOffset>0</wp:posOffset>
                      </wp:positionV>
                      <wp:extent cx="131445" cy="0"/>
                      <wp:effectExtent l="0" t="0" r="0" b="0"/>
                      <wp:wrapSquare wrapText="bothSides"/>
                      <wp:docPr id="636735280" name="Group 6668"/>
                      <wp:cNvGraphicFramePr/>
                      <a:graphic xmlns:a="http://schemas.openxmlformats.org/drawingml/2006/main">
                        <a:graphicData uri="http://schemas.microsoft.com/office/word/2010/wordprocessingShape">
                          <wps:wsp>
                            <wps:cNvSpPr/>
                            <wps:spPr>
                              <a:xfrm>
                                <a:off x="0" y="0"/>
                                <a:ext cx="131445" cy="0"/>
                              </a:xfrm>
                              <a:custGeom>
                                <a:avLst/>
                                <a:gdLst>
                                  <a:gd name="f0" fmla="val w"/>
                                  <a:gd name="f1" fmla="val h"/>
                                  <a:gd name="f2" fmla="val 0"/>
                                  <a:gd name="f3" fmla="val 131445"/>
                                  <a:gd name="f4" fmla="*/ f0 1 131445"/>
                                  <a:gd name="f5" fmla="*/ f1 1 0"/>
                                  <a:gd name="f6" fmla="val f2"/>
                                  <a:gd name="f7" fmla="val f3"/>
                                  <a:gd name="f8" fmla="+- f6 0 f6"/>
                                  <a:gd name="f9" fmla="+- f7 0 f6"/>
                                  <a:gd name="f10" fmla="*/ f9 1 131445"/>
                                  <a:gd name="f11" fmla="*/ f8 1 0"/>
                                  <a:gd name="f12" fmla="*/ 0 1 f10"/>
                                  <a:gd name="f13" fmla="*/ 131445 1 f10"/>
                                  <a:gd name="f14" fmla="*/ 0 1 f11"/>
                                  <a:gd name="f15" fmla="*/ f12 f4 1"/>
                                  <a:gd name="f16" fmla="*/ f13 f4 1"/>
                                  <a:gd name="f17" fmla="*/ f14 f5 1"/>
                                </a:gdLst>
                                <a:ahLst/>
                                <a:cxnLst>
                                  <a:cxn ang="3cd4">
                                    <a:pos x="hc" y="t"/>
                                  </a:cxn>
                                  <a:cxn ang="0">
                                    <a:pos x="r" y="vc"/>
                                  </a:cxn>
                                  <a:cxn ang="cd4">
                                    <a:pos x="hc" y="b"/>
                                  </a:cxn>
                                  <a:cxn ang="cd2">
                                    <a:pos x="l" y="vc"/>
                                  </a:cxn>
                                </a:cxnLst>
                                <a:rect l="f15" t="f17" r="f16" b="f17"/>
                                <a:pathLst>
                                  <a:path w="131445">
                                    <a:moveTo>
                                      <a:pt x="f3" y="f2"/>
                                    </a:moveTo>
                                    <a:lnTo>
                                      <a:pt x="f2" y="f2"/>
                                    </a:lnTo>
                                  </a:path>
                                </a:pathLst>
                              </a:custGeom>
                              <a:noFill/>
                              <a:ln w="9528" cap="flat">
                                <a:solidFill>
                                  <a:srgbClr val="C0C0C0"/>
                                </a:solidFill>
                                <a:prstDash val="solid"/>
                                <a:round/>
                              </a:ln>
                            </wps:spPr>
                            <wps:bodyPr lIns="0" tIns="0" rIns="0" bIns="0"/>
                          </wps:wsp>
                        </a:graphicData>
                      </a:graphic>
                    </wp:anchor>
                  </w:drawing>
                </mc:Choice>
                <mc:Fallback>
                  <w:pict>
                    <v:shape w14:anchorId="7234B4C2" id="Group 6668" o:spid="_x0000_s1026" style="position:absolute;margin-left:0;margin-top:0;width:10.35pt;height:0;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1314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" path="m131445,l,e" filled="f" strokecolor="silver" strokeweight=".26467mm">
                      <v:path arrowok="t" o:connecttype="custom" o:connectlocs="65723,0;131445,1;65723,1;0,1" o:connectangles="270,0,90,180" textboxrect="0,0,131445,0"/>
                      <w10:wrap type="square"/>
                    </v:shape>
                  </w:pict>
                </mc:Fallback>
              </mc:AlternateContent>
            </w:r>
            <w:r>
              <w:rPr>
                <w:rFonts w:eastAsia="Times New Roman"/>
                <w:lang w:eastAsia="en-GB"/>
              </w:rPr>
              <w:tab/>
              <w:t xml:space="preserve">Date: </w:t>
            </w:r>
            <w:r>
              <w:rPr>
                <w:rFonts w:eastAsia="Times New Roman"/>
                <w:lang w:eastAsia="en-GB"/>
              </w:rPr>
              <w:tab/>
              <w:t xml:space="preserve">June 2023 </w:t>
            </w:r>
          </w:p>
          <w:p w14:paraId="0C18ACA3" w14:textId="77777777" w:rsidR="00FF69EA" w:rsidRDefault="00000000">
            <w:pPr>
              <w:spacing w:after="0"/>
              <w:ind w:left="720"/>
            </w:pPr>
            <w:r>
              <w:rPr>
                <w:rFonts w:eastAsia="Times New Roman"/>
                <w:color w:val="FF0000"/>
                <w:lang w:eastAsia="en-GB"/>
              </w:rPr>
              <w:t xml:space="preserve"> </w:t>
            </w:r>
          </w:p>
        </w:tc>
        <w:tc>
          <w:tcPr>
            <w:tcW w:w="1915" w:type="dxa"/>
            <w:shd w:val="clear" w:color="auto" w:fill="auto"/>
            <w:tcMar>
              <w:top w:w="0" w:type="dxa"/>
              <w:left w:w="0" w:type="dxa"/>
              <w:bottom w:w="0" w:type="dxa"/>
              <w:right w:w="0" w:type="dxa"/>
            </w:tcMar>
          </w:tcPr>
          <w:p w14:paraId="29A39281" w14:textId="77777777" w:rsidR="00FF69EA" w:rsidRDefault="00000000">
            <w:pPr>
              <w:spacing w:after="19"/>
              <w:ind w:left="346"/>
              <w:rPr>
                <w:rFonts w:eastAsia="Times New Roman"/>
                <w:lang w:eastAsia="en-GB"/>
              </w:rPr>
            </w:pPr>
            <w:r>
              <w:rPr>
                <w:rFonts w:eastAsia="Times New Roman"/>
                <w:lang w:eastAsia="en-GB"/>
              </w:rPr>
              <w:t xml:space="preserve">My Ref: </w:t>
            </w:r>
          </w:p>
          <w:p w14:paraId="03381591" w14:textId="77777777" w:rsidR="00FF69EA" w:rsidRDefault="00000000">
            <w:pPr>
              <w:spacing w:after="19"/>
              <w:ind w:left="346"/>
              <w:rPr>
                <w:rFonts w:eastAsia="Times New Roman"/>
                <w:lang w:eastAsia="en-GB"/>
              </w:rPr>
            </w:pPr>
            <w:r>
              <w:rPr>
                <w:rFonts w:eastAsia="Times New Roman"/>
                <w:lang w:eastAsia="en-GB"/>
              </w:rPr>
              <w:t xml:space="preserve">Tel No.: </w:t>
            </w:r>
          </w:p>
          <w:p w14:paraId="199FFFB8" w14:textId="77777777" w:rsidR="00FF69EA" w:rsidRDefault="00000000">
            <w:pPr>
              <w:spacing w:after="0"/>
              <w:ind w:left="360"/>
              <w:rPr>
                <w:rFonts w:eastAsia="Times New Roman"/>
                <w:lang w:eastAsia="en-GB"/>
              </w:rPr>
            </w:pPr>
            <w:r>
              <w:rPr>
                <w:rFonts w:eastAsia="Times New Roman"/>
                <w:lang w:eastAsia="en-GB"/>
              </w:rPr>
              <w:t xml:space="preserve">Email: </w:t>
            </w:r>
          </w:p>
        </w:tc>
        <w:tc>
          <w:tcPr>
            <w:tcW w:w="3033" w:type="dxa"/>
            <w:shd w:val="clear" w:color="auto" w:fill="auto"/>
            <w:tcMar>
              <w:top w:w="0" w:type="dxa"/>
              <w:left w:w="0" w:type="dxa"/>
              <w:bottom w:w="0" w:type="dxa"/>
              <w:right w:w="0" w:type="dxa"/>
            </w:tcMar>
          </w:tcPr>
          <w:p w14:paraId="2A21F77C" w14:textId="77777777" w:rsidR="00FF69EA" w:rsidRDefault="00000000">
            <w:pPr>
              <w:spacing w:after="19"/>
              <w:ind w:right="64"/>
              <w:jc w:val="right"/>
              <w:rPr>
                <w:rFonts w:eastAsia="Times New Roman"/>
                <w:lang w:val="de-DE" w:eastAsia="en-GB"/>
              </w:rPr>
            </w:pPr>
            <w:r>
              <w:rPr>
                <w:rFonts w:eastAsia="Times New Roman"/>
                <w:lang w:val="de-DE" w:eastAsia="en-GB"/>
              </w:rPr>
              <w:t xml:space="preserve">HI/12/GEN/DH/KT </w:t>
            </w:r>
          </w:p>
          <w:p w14:paraId="74201F05" w14:textId="77777777" w:rsidR="00FF69EA" w:rsidRDefault="00000000">
            <w:pPr>
              <w:spacing w:after="19"/>
              <w:ind w:right="65"/>
              <w:jc w:val="right"/>
              <w:rPr>
                <w:rFonts w:eastAsia="Times New Roman"/>
                <w:lang w:val="de-DE" w:eastAsia="en-GB"/>
              </w:rPr>
            </w:pPr>
            <w:r>
              <w:rPr>
                <w:rFonts w:eastAsia="Times New Roman"/>
                <w:lang w:val="de-DE" w:eastAsia="en-GB"/>
              </w:rPr>
              <w:t xml:space="preserve">0344 800 8020 </w:t>
            </w:r>
          </w:p>
          <w:p w14:paraId="0F52EDE4" w14:textId="77777777" w:rsidR="00FF69EA" w:rsidRDefault="00000000">
            <w:pPr>
              <w:spacing w:after="0"/>
              <w:jc w:val="both"/>
              <w:rPr>
                <w:rFonts w:eastAsia="Times New Roman"/>
                <w:lang w:val="de-DE" w:eastAsia="en-GB"/>
              </w:rPr>
            </w:pPr>
            <w:r>
              <w:rPr>
                <w:rFonts w:eastAsia="Times New Roman"/>
                <w:lang w:val="de-DE" w:eastAsia="en-GB"/>
              </w:rPr>
              <w:t xml:space="preserve">ppschemes@norfolk.gov.uk </w:t>
            </w:r>
          </w:p>
        </w:tc>
      </w:tr>
    </w:tbl>
    <w:p w14:paraId="0769D782" w14:textId="77777777" w:rsidR="00FF69EA" w:rsidRDefault="00000000">
      <w:pPr>
        <w:ind w:right="8"/>
      </w:pPr>
      <w:r>
        <w:t xml:space="preserve">The County Council has provisionally allocated £300,000 on a 50/50 basis (There is an upper limit on Norfolk County Council funding support of £25,000 per bid) to fund schemes put forward by Town and Parish Councils to deliver projects that are priorities for local communities.  We are particularly keen to encourage and support first-time bids. </w:t>
      </w:r>
    </w:p>
    <w:p w14:paraId="027D436A" w14:textId="77777777" w:rsidR="00FF69EA" w:rsidRDefault="00000000">
      <w:pPr>
        <w:spacing w:after="0"/>
      </w:pPr>
      <w:r>
        <w:t xml:space="preserve"> </w:t>
      </w:r>
    </w:p>
    <w:p w14:paraId="1A8FDAEE" w14:textId="77777777" w:rsidR="00FF69EA" w:rsidRDefault="00000000">
      <w:pPr>
        <w:ind w:right="8"/>
      </w:pPr>
      <w:r>
        <w:t>This letter provides more information on the process, invites you to submit bids, and explains how the County Council can support you in developing your ideas.  The closing date will be the 8</w:t>
      </w:r>
      <w:r>
        <w:rPr>
          <w:vertAlign w:val="superscript"/>
        </w:rPr>
        <w:t>th</w:t>
      </w:r>
      <w:r>
        <w:t xml:space="preserve"> December 2023.  Please contact your local Highway Engineer based at the local Area Office for agreement and any advice in developing your ideas, especially around the practicalities and cost estimates. </w:t>
      </w:r>
    </w:p>
    <w:p w14:paraId="1BCE9064" w14:textId="77777777" w:rsidR="00FF69EA" w:rsidRDefault="00000000">
      <w:pPr>
        <w:spacing w:after="0"/>
      </w:pPr>
      <w:r>
        <w:t xml:space="preserve"> </w:t>
      </w:r>
    </w:p>
    <w:p w14:paraId="5E861216" w14:textId="77777777" w:rsidR="00FF69EA" w:rsidRDefault="00000000">
      <w:pPr>
        <w:ind w:right="8"/>
      </w:pPr>
      <w:r>
        <w:t xml:space="preserve">Once all bids have been received, we will assess them and inform you of our decision in March 2024 following approval by the Norfolk County Council Cabinet. </w:t>
      </w:r>
    </w:p>
    <w:p w14:paraId="5870B3F3" w14:textId="77777777" w:rsidR="00FF69EA" w:rsidRDefault="00000000">
      <w:pPr>
        <w:spacing w:after="0"/>
      </w:pPr>
      <w:r>
        <w:t xml:space="preserve"> </w:t>
      </w:r>
    </w:p>
    <w:p w14:paraId="76B468EF" w14:textId="77777777" w:rsidR="00FF69EA" w:rsidRDefault="00000000">
      <w:pPr>
        <w:ind w:right="8"/>
      </w:pPr>
      <w:r>
        <w:t xml:space="preserve">To encourage bids from Town and Parish Councils with annual </w:t>
      </w:r>
      <w:r>
        <w:rPr>
          <w:u w:val="single" w:color="000000"/>
        </w:rPr>
        <w:t>incomes</w:t>
      </w:r>
      <w:r>
        <w:t xml:space="preserve"> (precepts plus any another income) below £2,000, we are offering the following support; </w:t>
      </w:r>
    </w:p>
    <w:p w14:paraId="022A9C1A" w14:textId="77777777" w:rsidR="00FF69EA" w:rsidRDefault="00000000">
      <w:pPr>
        <w:spacing w:after="0"/>
      </w:pPr>
      <w:r>
        <w:t xml:space="preserve"> </w:t>
      </w:r>
    </w:p>
    <w:p w14:paraId="37B34DEA" w14:textId="77777777" w:rsidR="00FF69EA" w:rsidRDefault="00000000">
      <w:pPr>
        <w:numPr>
          <w:ilvl w:val="0"/>
          <w:numId w:val="1"/>
        </w:numPr>
        <w:spacing w:after="5" w:line="249" w:lineRule="auto"/>
        <w:ind w:right="8" w:hanging="360"/>
      </w:pPr>
      <w:r>
        <w:t xml:space="preserve">75% County Council contribution </w:t>
      </w:r>
    </w:p>
    <w:p w14:paraId="74C0D3E3" w14:textId="77777777" w:rsidR="00FF69EA" w:rsidRDefault="00000000">
      <w:pPr>
        <w:numPr>
          <w:ilvl w:val="0"/>
          <w:numId w:val="1"/>
        </w:numPr>
        <w:spacing w:after="5" w:line="249" w:lineRule="auto"/>
        <w:ind w:right="8" w:hanging="360"/>
      </w:pPr>
      <w:r>
        <w:t xml:space="preserve">£5,000 maximum bid value </w:t>
      </w:r>
    </w:p>
    <w:p w14:paraId="248DA00E" w14:textId="77777777" w:rsidR="00FF69EA" w:rsidRDefault="00000000">
      <w:pPr>
        <w:numPr>
          <w:ilvl w:val="0"/>
          <w:numId w:val="1"/>
        </w:numPr>
        <w:spacing w:after="5" w:line="249" w:lineRule="auto"/>
        <w:ind w:right="8" w:hanging="360"/>
      </w:pPr>
      <w:r>
        <w:t xml:space="preserve">Offer available only once to any bidder </w:t>
      </w:r>
    </w:p>
    <w:p w14:paraId="684204D6" w14:textId="77777777" w:rsidR="00FF69EA" w:rsidRDefault="00000000">
      <w:pPr>
        <w:spacing w:after="0"/>
      </w:pPr>
      <w:r>
        <w:lastRenderedPageBreak/>
        <w:t xml:space="preserve"> </w:t>
      </w:r>
    </w:p>
    <w:p w14:paraId="47C07815" w14:textId="77777777" w:rsidR="00FF69EA" w:rsidRDefault="00000000">
      <w:pPr>
        <w:pStyle w:val="Heading3"/>
        <w:ind w:right="-15"/>
      </w:pPr>
      <w:r>
        <w:t xml:space="preserve">Continued …/ </w:t>
      </w:r>
    </w:p>
    <w:p w14:paraId="3DCB9E83" w14:textId="77777777" w:rsidR="00FF69EA" w:rsidRDefault="00000000">
      <w:pPr>
        <w:spacing w:after="0"/>
        <w:ind w:left="199"/>
      </w:pPr>
      <w:r>
        <w:rPr>
          <w:color w:val="FF0000"/>
          <w:sz w:val="20"/>
        </w:rPr>
        <w:t xml:space="preserve"> </w:t>
      </w:r>
    </w:p>
    <w:p w14:paraId="478CDC1C" w14:textId="77777777" w:rsidR="00FF69EA" w:rsidRDefault="00000000">
      <w:pPr>
        <w:spacing w:after="331"/>
        <w:ind w:left="199"/>
      </w:pPr>
      <w:r>
        <w:rPr>
          <w:color w:val="FF0000"/>
          <w:sz w:val="20"/>
        </w:rPr>
        <w:t xml:space="preserve"> </w:t>
      </w:r>
      <w:r>
        <w:rPr>
          <w:color w:val="FF0000"/>
          <w:sz w:val="20"/>
        </w:rPr>
        <w:tab/>
      </w:r>
      <w:r>
        <w:t xml:space="preserve"> </w:t>
      </w:r>
    </w:p>
    <w:p w14:paraId="01E4F3D2" w14:textId="77777777" w:rsidR="00FF69EA" w:rsidRDefault="00000000">
      <w:pPr>
        <w:tabs>
          <w:tab w:val="center" w:pos="4747"/>
          <w:tab w:val="center" w:pos="7214"/>
          <w:tab w:val="center" w:pos="8906"/>
        </w:tabs>
        <w:spacing w:after="0"/>
      </w:pPr>
      <w:r>
        <w:rPr>
          <w:rFonts w:cs="Calibri"/>
          <w:noProof/>
        </w:rPr>
        <mc:AlternateContent>
          <mc:Choice Requires="wpg">
            <w:drawing>
              <wp:inline distT="0" distB="0" distL="0" distR="0" wp14:anchorId="62447EA0" wp14:editId="78BAA38D">
                <wp:extent cx="1632578" cy="142362"/>
                <wp:effectExtent l="0" t="0" r="5722" b="0"/>
                <wp:docPr id="1464541181" name="Group 5922"/>
                <wp:cNvGraphicFramePr/>
                <a:graphic xmlns:a="http://schemas.openxmlformats.org/drawingml/2006/main">
                  <a:graphicData uri="http://schemas.microsoft.com/office/word/2010/wordprocessingGroup">
                    <wpg:wgp>
                      <wpg:cNvGrpSpPr/>
                      <wpg:grpSpPr>
                        <a:xfrm>
                          <a:off x="0" y="0"/>
                          <a:ext cx="1632578" cy="142362"/>
                          <a:chOff x="0" y="0"/>
                          <a:chExt cx="1632578" cy="142362"/>
                        </a:xfrm>
                      </wpg:grpSpPr>
                      <wps:wsp>
                        <wps:cNvPr id="1841597530" name="Shape 225"/>
                        <wps:cNvSpPr/>
                        <wps:spPr>
                          <a:xfrm>
                            <a:off x="0" y="31747"/>
                            <a:ext cx="142929" cy="79379"/>
                          </a:xfrm>
                          <a:custGeom>
                            <a:avLst/>
                            <a:gdLst>
                              <a:gd name="f0" fmla="val w"/>
                              <a:gd name="f1" fmla="val h"/>
                              <a:gd name="f2" fmla="val 0"/>
                              <a:gd name="f3" fmla="val 142927"/>
                              <a:gd name="f4" fmla="val 79375"/>
                              <a:gd name="f5" fmla="val 28583"/>
                              <a:gd name="f6" fmla="val 41291"/>
                              <a:gd name="f7" fmla="val 50800"/>
                              <a:gd name="f8" fmla="val 57169"/>
                              <a:gd name="f9" fmla="val 85755"/>
                              <a:gd name="f10" fmla="val 101636"/>
                              <a:gd name="f11" fmla="val 114341"/>
                              <a:gd name="f12" fmla="val 69877"/>
                              <a:gd name="f13" fmla="val 31750"/>
                              <a:gd name="f14" fmla="val 6"/>
                              <a:gd name="f15" fmla="*/ f0 1 142927"/>
                              <a:gd name="f16" fmla="*/ f1 1 79375"/>
                              <a:gd name="f17" fmla="val f2"/>
                              <a:gd name="f18" fmla="val f3"/>
                              <a:gd name="f19" fmla="val f4"/>
                              <a:gd name="f20" fmla="+- f19 0 f17"/>
                              <a:gd name="f21" fmla="+- f18 0 f17"/>
                              <a:gd name="f22" fmla="*/ f21 1 142927"/>
                              <a:gd name="f23" fmla="*/ f20 1 79375"/>
                              <a:gd name="f24" fmla="*/ 0 1 f22"/>
                              <a:gd name="f25" fmla="*/ 142927 1 f22"/>
                              <a:gd name="f26" fmla="*/ 0 1 f23"/>
                              <a:gd name="f27" fmla="*/ 79375 1 f23"/>
                              <a:gd name="f28" fmla="*/ f24 f15 1"/>
                              <a:gd name="f29" fmla="*/ f25 f15 1"/>
                              <a:gd name="f30" fmla="*/ f27 f16 1"/>
                              <a:gd name="f31" fmla="*/ f26 f16 1"/>
                            </a:gdLst>
                            <a:ahLst/>
                            <a:cxnLst>
                              <a:cxn ang="3cd4">
                                <a:pos x="hc" y="t"/>
                              </a:cxn>
                              <a:cxn ang="0">
                                <a:pos x="r" y="vc"/>
                              </a:cxn>
                              <a:cxn ang="cd4">
                                <a:pos x="hc" y="b"/>
                              </a:cxn>
                              <a:cxn ang="cd2">
                                <a:pos x="l" y="vc"/>
                              </a:cxn>
                            </a:cxnLst>
                            <a:rect l="f28" t="f31" r="f29" b="f30"/>
                            <a:pathLst>
                              <a:path w="142927" h="79375">
                                <a:moveTo>
                                  <a:pt x="f2" y="f2"/>
                                </a:moveTo>
                                <a:lnTo>
                                  <a:pt x="f5" y="f2"/>
                                </a:lnTo>
                                <a:lnTo>
                                  <a:pt x="f6" y="f7"/>
                                </a:lnTo>
                                <a:lnTo>
                                  <a:pt x="f8" y="f2"/>
                                </a:lnTo>
                                <a:lnTo>
                                  <a:pt x="f9" y="f2"/>
                                </a:lnTo>
                                <a:lnTo>
                                  <a:pt x="f10" y="f7"/>
                                </a:lnTo>
                                <a:lnTo>
                                  <a:pt x="f11" y="f2"/>
                                </a:lnTo>
                                <a:lnTo>
                                  <a:pt x="f3" y="f2"/>
                                </a:lnTo>
                                <a:lnTo>
                                  <a:pt x="f11" y="f4"/>
                                </a:lnTo>
                                <a:lnTo>
                                  <a:pt x="f9" y="f4"/>
                                </a:lnTo>
                                <a:lnTo>
                                  <a:pt x="f12" y="f13"/>
                                </a:lnTo>
                                <a:lnTo>
                                  <a:pt x="f8" y="f4"/>
                                </a:lnTo>
                                <a:lnTo>
                                  <a:pt x="f5" y="f4"/>
                                </a:lnTo>
                                <a:lnTo>
                                  <a:pt x="f2" y="f14"/>
                                </a:lnTo>
                                <a:lnTo>
                                  <a:pt x="f2" y="f2"/>
                                </a:lnTo>
                                <a:close/>
                              </a:path>
                            </a:pathLst>
                          </a:custGeom>
                          <a:solidFill>
                            <a:srgbClr val="010101"/>
                          </a:solidFill>
                          <a:ln cap="flat">
                            <a:noFill/>
                            <a:prstDash val="solid"/>
                          </a:ln>
                        </wps:spPr>
                        <wps:bodyPr lIns="0" tIns="0" rIns="0" bIns="0"/>
                      </wps:wsp>
                      <wps:wsp>
                        <wps:cNvPr id="1864123236" name="Shape 226"/>
                        <wps:cNvSpPr/>
                        <wps:spPr>
                          <a:xfrm>
                            <a:off x="142929" y="31747"/>
                            <a:ext cx="142929" cy="79379"/>
                          </a:xfrm>
                          <a:custGeom>
                            <a:avLst/>
                            <a:gdLst>
                              <a:gd name="f0" fmla="val w"/>
                              <a:gd name="f1" fmla="val h"/>
                              <a:gd name="f2" fmla="val 0"/>
                              <a:gd name="f3" fmla="val 142931"/>
                              <a:gd name="f4" fmla="val 79375"/>
                              <a:gd name="f5" fmla="val 28586"/>
                              <a:gd name="f6" fmla="val 41294"/>
                              <a:gd name="f7" fmla="val 50800"/>
                              <a:gd name="f8" fmla="val 57172"/>
                              <a:gd name="f9" fmla="val 85758"/>
                              <a:gd name="f10" fmla="val 101643"/>
                              <a:gd name="f11" fmla="val 114344"/>
                              <a:gd name="f12" fmla="val 88935"/>
                              <a:gd name="f13" fmla="val 73057"/>
                              <a:gd name="f14" fmla="val 31750"/>
                              <a:gd name="f15" fmla="*/ f0 1 142931"/>
                              <a:gd name="f16" fmla="*/ f1 1 79375"/>
                              <a:gd name="f17" fmla="val f2"/>
                              <a:gd name="f18" fmla="val f3"/>
                              <a:gd name="f19" fmla="val f4"/>
                              <a:gd name="f20" fmla="+- f19 0 f17"/>
                              <a:gd name="f21" fmla="+- f18 0 f17"/>
                              <a:gd name="f22" fmla="*/ f21 1 142931"/>
                              <a:gd name="f23" fmla="*/ f20 1 79375"/>
                              <a:gd name="f24" fmla="*/ 0 1 f22"/>
                              <a:gd name="f25" fmla="*/ 142931 1 f22"/>
                              <a:gd name="f26" fmla="*/ 0 1 f23"/>
                              <a:gd name="f27" fmla="*/ 79375 1 f23"/>
                              <a:gd name="f28" fmla="*/ f24 f15 1"/>
                              <a:gd name="f29" fmla="*/ f25 f15 1"/>
                              <a:gd name="f30" fmla="*/ f27 f16 1"/>
                              <a:gd name="f31" fmla="*/ f26 f16 1"/>
                            </a:gdLst>
                            <a:ahLst/>
                            <a:cxnLst>
                              <a:cxn ang="3cd4">
                                <a:pos x="hc" y="t"/>
                              </a:cxn>
                              <a:cxn ang="0">
                                <a:pos x="r" y="vc"/>
                              </a:cxn>
                              <a:cxn ang="cd4">
                                <a:pos x="hc" y="b"/>
                              </a:cxn>
                              <a:cxn ang="cd2">
                                <a:pos x="l" y="vc"/>
                              </a:cxn>
                            </a:cxnLst>
                            <a:rect l="f28" t="f31" r="f29" b="f30"/>
                            <a:pathLst>
                              <a:path w="142931" h="79375">
                                <a:moveTo>
                                  <a:pt x="f2" y="f2"/>
                                </a:moveTo>
                                <a:lnTo>
                                  <a:pt x="f5" y="f2"/>
                                </a:lnTo>
                                <a:lnTo>
                                  <a:pt x="f6" y="f7"/>
                                </a:lnTo>
                                <a:lnTo>
                                  <a:pt x="f8" y="f2"/>
                                </a:lnTo>
                                <a:lnTo>
                                  <a:pt x="f9" y="f2"/>
                                </a:lnTo>
                                <a:lnTo>
                                  <a:pt x="f10" y="f7"/>
                                </a:lnTo>
                                <a:lnTo>
                                  <a:pt x="f11" y="f2"/>
                                </a:lnTo>
                                <a:lnTo>
                                  <a:pt x="f3" y="f2"/>
                                </a:lnTo>
                                <a:lnTo>
                                  <a:pt x="f11" y="f4"/>
                                </a:lnTo>
                                <a:lnTo>
                                  <a:pt x="f12" y="f4"/>
                                </a:lnTo>
                                <a:lnTo>
                                  <a:pt x="f13" y="f14"/>
                                </a:lnTo>
                                <a:lnTo>
                                  <a:pt x="f8" y="f4"/>
                                </a:lnTo>
                                <a:lnTo>
                                  <a:pt x="f5" y="f4"/>
                                </a:lnTo>
                                <a:lnTo>
                                  <a:pt x="f2" y="f2"/>
                                </a:lnTo>
                                <a:close/>
                              </a:path>
                            </a:pathLst>
                          </a:custGeom>
                          <a:solidFill>
                            <a:srgbClr val="010101"/>
                          </a:solidFill>
                          <a:ln cap="flat">
                            <a:noFill/>
                            <a:prstDash val="solid"/>
                          </a:ln>
                        </wps:spPr>
                        <wps:bodyPr lIns="0" tIns="0" rIns="0" bIns="0"/>
                      </wps:wsp>
                      <wps:wsp>
                        <wps:cNvPr id="503924933" name="Shape 227"/>
                        <wps:cNvSpPr/>
                        <wps:spPr>
                          <a:xfrm>
                            <a:off x="285859" y="31747"/>
                            <a:ext cx="146102" cy="79379"/>
                          </a:xfrm>
                          <a:custGeom>
                            <a:avLst/>
                            <a:gdLst>
                              <a:gd name="f0" fmla="val w"/>
                              <a:gd name="f1" fmla="val h"/>
                              <a:gd name="f2" fmla="val 0"/>
                              <a:gd name="f3" fmla="val 146107"/>
                              <a:gd name="f4" fmla="val 79375"/>
                              <a:gd name="f5" fmla="val 31762"/>
                              <a:gd name="f6" fmla="val 44467"/>
                              <a:gd name="f7" fmla="val 50800"/>
                              <a:gd name="f8" fmla="val 60348"/>
                              <a:gd name="f9" fmla="val 85758"/>
                              <a:gd name="f10" fmla="val 104816"/>
                              <a:gd name="f11" fmla="val 117521"/>
                              <a:gd name="f12" fmla="val 88935"/>
                              <a:gd name="f13" fmla="val 73053"/>
                              <a:gd name="f14" fmla="val 31750"/>
                              <a:gd name="f15" fmla="val 57172"/>
                              <a:gd name="f16" fmla="*/ f0 1 146107"/>
                              <a:gd name="f17" fmla="*/ f1 1 79375"/>
                              <a:gd name="f18" fmla="val f2"/>
                              <a:gd name="f19" fmla="val f3"/>
                              <a:gd name="f20" fmla="val f4"/>
                              <a:gd name="f21" fmla="+- f20 0 f18"/>
                              <a:gd name="f22" fmla="+- f19 0 f18"/>
                              <a:gd name="f23" fmla="*/ f22 1 146107"/>
                              <a:gd name="f24" fmla="*/ f21 1 79375"/>
                              <a:gd name="f25" fmla="*/ 0 1 f23"/>
                              <a:gd name="f26" fmla="*/ 146107 1 f23"/>
                              <a:gd name="f27" fmla="*/ 0 1 f24"/>
                              <a:gd name="f28" fmla="*/ 79375 1 f24"/>
                              <a:gd name="f29" fmla="*/ f25 f16 1"/>
                              <a:gd name="f30" fmla="*/ f26 f16 1"/>
                              <a:gd name="f31" fmla="*/ f28 f17 1"/>
                              <a:gd name="f32" fmla="*/ f27 f17 1"/>
                            </a:gdLst>
                            <a:ahLst/>
                            <a:cxnLst>
                              <a:cxn ang="3cd4">
                                <a:pos x="hc" y="t"/>
                              </a:cxn>
                              <a:cxn ang="0">
                                <a:pos x="r" y="vc"/>
                              </a:cxn>
                              <a:cxn ang="cd4">
                                <a:pos x="hc" y="b"/>
                              </a:cxn>
                              <a:cxn ang="cd2">
                                <a:pos x="l" y="vc"/>
                              </a:cxn>
                            </a:cxnLst>
                            <a:rect l="f29" t="f32" r="f30" b="f31"/>
                            <a:pathLst>
                              <a:path w="146107" h="79375">
                                <a:moveTo>
                                  <a:pt x="f2" y="f2"/>
                                </a:moveTo>
                                <a:lnTo>
                                  <a:pt x="f5" y="f2"/>
                                </a:lnTo>
                                <a:lnTo>
                                  <a:pt x="f6" y="f7"/>
                                </a:lnTo>
                                <a:lnTo>
                                  <a:pt x="f8" y="f2"/>
                                </a:lnTo>
                                <a:lnTo>
                                  <a:pt x="f9" y="f2"/>
                                </a:lnTo>
                                <a:lnTo>
                                  <a:pt x="f10" y="f7"/>
                                </a:lnTo>
                                <a:lnTo>
                                  <a:pt x="f11" y="f2"/>
                                </a:lnTo>
                                <a:lnTo>
                                  <a:pt x="f3" y="f2"/>
                                </a:lnTo>
                                <a:lnTo>
                                  <a:pt x="f11" y="f4"/>
                                </a:lnTo>
                                <a:lnTo>
                                  <a:pt x="f12" y="f4"/>
                                </a:lnTo>
                                <a:lnTo>
                                  <a:pt x="f13" y="f14"/>
                                </a:lnTo>
                                <a:lnTo>
                                  <a:pt x="f15" y="f4"/>
                                </a:lnTo>
                                <a:lnTo>
                                  <a:pt x="f5" y="f4"/>
                                </a:lnTo>
                                <a:lnTo>
                                  <a:pt x="f2" y="f2"/>
                                </a:lnTo>
                                <a:close/>
                              </a:path>
                            </a:pathLst>
                          </a:custGeom>
                          <a:solidFill>
                            <a:srgbClr val="010101"/>
                          </a:solidFill>
                          <a:ln cap="flat">
                            <a:noFill/>
                            <a:prstDash val="solid"/>
                          </a:ln>
                        </wps:spPr>
                        <wps:bodyPr lIns="0" tIns="0" rIns="0" bIns="0"/>
                      </wps:wsp>
                      <wps:wsp>
                        <wps:cNvPr id="1922154168" name="Shape 7081"/>
                        <wps:cNvSpPr/>
                        <wps:spPr>
                          <a:xfrm>
                            <a:off x="425607" y="79369"/>
                            <a:ext cx="34939" cy="31747"/>
                          </a:xfrm>
                          <a:custGeom>
                            <a:avLst/>
                            <a:gdLst>
                              <a:gd name="f0" fmla="val w"/>
                              <a:gd name="f1" fmla="val h"/>
                              <a:gd name="f2" fmla="val 0"/>
                              <a:gd name="f3" fmla="val 34939"/>
                              <a:gd name="f4" fmla="val 31750"/>
                              <a:gd name="f5" fmla="*/ f0 1 34939"/>
                              <a:gd name="f6" fmla="*/ f1 1 31750"/>
                              <a:gd name="f7" fmla="val f2"/>
                              <a:gd name="f8" fmla="val f3"/>
                              <a:gd name="f9" fmla="val f4"/>
                              <a:gd name="f10" fmla="+- f9 0 f7"/>
                              <a:gd name="f11" fmla="+- f8 0 f7"/>
                              <a:gd name="f12" fmla="*/ f11 1 34939"/>
                              <a:gd name="f13" fmla="*/ f10 1 31750"/>
                              <a:gd name="f14" fmla="*/ 0 1 f12"/>
                              <a:gd name="f15" fmla="*/ 34939 1 f12"/>
                              <a:gd name="f16" fmla="*/ 0 1 f13"/>
                              <a:gd name="f17" fmla="*/ 31750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34939" h="31750">
                                <a:moveTo>
                                  <a:pt x="f2" y="f2"/>
                                </a:moveTo>
                                <a:lnTo>
                                  <a:pt x="f3" y="f2"/>
                                </a:lnTo>
                                <a:lnTo>
                                  <a:pt x="f3" y="f4"/>
                                </a:lnTo>
                                <a:lnTo>
                                  <a:pt x="f2" y="f4"/>
                                </a:lnTo>
                                <a:lnTo>
                                  <a:pt x="f2" y="f2"/>
                                </a:lnTo>
                              </a:path>
                            </a:pathLst>
                          </a:custGeom>
                          <a:noFill/>
                          <a:ln cap="flat">
                            <a:noFill/>
                            <a:prstDash val="solid"/>
                          </a:ln>
                        </wps:spPr>
                        <wps:bodyPr lIns="0" tIns="0" rIns="0" bIns="0"/>
                      </wps:wsp>
                      <wps:wsp>
                        <wps:cNvPr id="979373970" name="Shape 229"/>
                        <wps:cNvSpPr/>
                        <wps:spPr>
                          <a:xfrm>
                            <a:off x="476429" y="28575"/>
                            <a:ext cx="85761" cy="82552"/>
                          </a:xfrm>
                          <a:custGeom>
                            <a:avLst/>
                            <a:gdLst>
                              <a:gd name="f0" fmla="val w"/>
                              <a:gd name="f1" fmla="val h"/>
                              <a:gd name="f2" fmla="val 0"/>
                              <a:gd name="f3" fmla="val 85758"/>
                              <a:gd name="f4" fmla="val 82550"/>
                              <a:gd name="f5" fmla="val 57172"/>
                              <a:gd name="f6" fmla="val 69877"/>
                              <a:gd name="f7" fmla="val 3175"/>
                              <a:gd name="f8" fmla="val 76230"/>
                              <a:gd name="f9" fmla="val 9525"/>
                              <a:gd name="f10" fmla="val 82582"/>
                              <a:gd name="f11" fmla="val 19050"/>
                              <a:gd name="f12" fmla="val 31750"/>
                              <a:gd name="f13" fmla="val 53996"/>
                              <a:gd name="f14" fmla="val 38100"/>
                              <a:gd name="f15" fmla="val 50820"/>
                              <a:gd name="f16" fmla="val 28575"/>
                              <a:gd name="f17" fmla="val 44464"/>
                              <a:gd name="f18" fmla="val 25400"/>
                              <a:gd name="f19" fmla="val 38115"/>
                              <a:gd name="f20" fmla="val 34939"/>
                              <a:gd name="f21" fmla="val 31762"/>
                              <a:gd name="f22" fmla="val 34925"/>
                              <a:gd name="f23" fmla="val 28586"/>
                              <a:gd name="f24" fmla="val 15875"/>
                              <a:gd name="f25" fmla="val 41291"/>
                              <a:gd name="f26" fmla="*/ f0 1 85758"/>
                              <a:gd name="f27" fmla="*/ f1 1 82550"/>
                              <a:gd name="f28" fmla="val f2"/>
                              <a:gd name="f29" fmla="val f3"/>
                              <a:gd name="f30" fmla="val f4"/>
                              <a:gd name="f31" fmla="+- f30 0 f28"/>
                              <a:gd name="f32" fmla="+- f29 0 f28"/>
                              <a:gd name="f33" fmla="*/ f32 1 85758"/>
                              <a:gd name="f34" fmla="*/ f31 1 82550"/>
                              <a:gd name="f35" fmla="*/ 0 1 f33"/>
                              <a:gd name="f36" fmla="*/ 85758 1 f33"/>
                              <a:gd name="f37" fmla="*/ 0 1 f34"/>
                              <a:gd name="f38" fmla="*/ 82550 1 f34"/>
                              <a:gd name="f39" fmla="*/ f35 f26 1"/>
                              <a:gd name="f40" fmla="*/ f36 f26 1"/>
                              <a:gd name="f41" fmla="*/ f38 f27 1"/>
                              <a:gd name="f42" fmla="*/ f37 f27 1"/>
                            </a:gdLst>
                            <a:ahLst/>
                            <a:cxnLst>
                              <a:cxn ang="3cd4">
                                <a:pos x="hc" y="t"/>
                              </a:cxn>
                              <a:cxn ang="0">
                                <a:pos x="r" y="vc"/>
                              </a:cxn>
                              <a:cxn ang="cd4">
                                <a:pos x="hc" y="b"/>
                              </a:cxn>
                              <a:cxn ang="cd2">
                                <a:pos x="l" y="vc"/>
                              </a:cxn>
                            </a:cxnLst>
                            <a:rect l="f39" t="f42" r="f40" b="f41"/>
                            <a:pathLst>
                              <a:path w="85758" h="82550">
                                <a:moveTo>
                                  <a:pt x="f5" y="f2"/>
                                </a:moveTo>
                                <a:lnTo>
                                  <a:pt x="f6" y="f7"/>
                                </a:lnTo>
                                <a:lnTo>
                                  <a:pt x="f8" y="f9"/>
                                </a:lnTo>
                                <a:lnTo>
                                  <a:pt x="f10" y="f11"/>
                                </a:lnTo>
                                <a:lnTo>
                                  <a:pt x="f3" y="f12"/>
                                </a:lnTo>
                                <a:lnTo>
                                  <a:pt x="f3" y="f4"/>
                                </a:lnTo>
                                <a:lnTo>
                                  <a:pt x="f13" y="f4"/>
                                </a:lnTo>
                                <a:lnTo>
                                  <a:pt x="f13" y="f14"/>
                                </a:lnTo>
                                <a:lnTo>
                                  <a:pt x="f15" y="f16"/>
                                </a:lnTo>
                                <a:lnTo>
                                  <a:pt x="f17" y="f18"/>
                                </a:lnTo>
                                <a:lnTo>
                                  <a:pt x="f19" y="f18"/>
                                </a:lnTo>
                                <a:lnTo>
                                  <a:pt x="f20" y="f16"/>
                                </a:lnTo>
                                <a:lnTo>
                                  <a:pt x="f21" y="f22"/>
                                </a:lnTo>
                                <a:lnTo>
                                  <a:pt x="f21" y="f4"/>
                                </a:lnTo>
                                <a:lnTo>
                                  <a:pt x="f2" y="f4"/>
                                </a:lnTo>
                                <a:lnTo>
                                  <a:pt x="f2" y="f7"/>
                                </a:lnTo>
                                <a:lnTo>
                                  <a:pt x="f23" y="f7"/>
                                </a:lnTo>
                                <a:lnTo>
                                  <a:pt x="f23" y="f24"/>
                                </a:lnTo>
                                <a:lnTo>
                                  <a:pt x="f25" y="f7"/>
                                </a:lnTo>
                                <a:lnTo>
                                  <a:pt x="f15" y="f7"/>
                                </a:lnTo>
                                <a:lnTo>
                                  <a:pt x="f5" y="f2"/>
                                </a:lnTo>
                                <a:close/>
                              </a:path>
                            </a:pathLst>
                          </a:custGeom>
                          <a:solidFill>
                            <a:srgbClr val="010101"/>
                          </a:solidFill>
                          <a:ln cap="flat">
                            <a:noFill/>
                            <a:prstDash val="solid"/>
                          </a:ln>
                        </wps:spPr>
                        <wps:bodyPr lIns="0" tIns="0" rIns="0" bIns="0"/>
                      </wps:wsp>
                      <wps:wsp>
                        <wps:cNvPr id="1467078177" name="Shape 230"/>
                        <wps:cNvSpPr/>
                        <wps:spPr>
                          <a:xfrm>
                            <a:off x="574892" y="28575"/>
                            <a:ext cx="46058" cy="82552"/>
                          </a:xfrm>
                          <a:custGeom>
                            <a:avLst/>
                            <a:gdLst>
                              <a:gd name="f0" fmla="val w"/>
                              <a:gd name="f1" fmla="val h"/>
                              <a:gd name="f2" fmla="val 0"/>
                              <a:gd name="f3" fmla="val 46055"/>
                              <a:gd name="f4" fmla="val 82550"/>
                              <a:gd name="f5" fmla="val 44467"/>
                              <a:gd name="f6" fmla="val 397"/>
                              <a:gd name="f7" fmla="val 22225"/>
                              <a:gd name="f8" fmla="val 41291"/>
                              <a:gd name="f9" fmla="val 34942"/>
                              <a:gd name="f10" fmla="val 28575"/>
                              <a:gd name="f11" fmla="val 31762"/>
                              <a:gd name="f12" fmla="val 34925"/>
                              <a:gd name="f13" fmla="val 50800"/>
                              <a:gd name="f14" fmla="val 57150"/>
                              <a:gd name="f15" fmla="val 60325"/>
                              <a:gd name="f16" fmla="val 62706"/>
                              <a:gd name="f17" fmla="val 82286"/>
                              <a:gd name="f18" fmla="val 28586"/>
                              <a:gd name="f19" fmla="val 15881"/>
                              <a:gd name="f20" fmla="val 73025"/>
                              <a:gd name="f21" fmla="val 9532"/>
                              <a:gd name="f22" fmla="val 66675"/>
                              <a:gd name="f23" fmla="val 3176"/>
                              <a:gd name="f24" fmla="val 41275"/>
                              <a:gd name="f25" fmla="val 25400"/>
                              <a:gd name="f26" fmla="val 12705"/>
                              <a:gd name="f27" fmla="val 12700"/>
                              <a:gd name="f28" fmla="val 3175"/>
                              <a:gd name="f29" fmla="*/ f0 1 46055"/>
                              <a:gd name="f30" fmla="*/ f1 1 82550"/>
                              <a:gd name="f31" fmla="val f2"/>
                              <a:gd name="f32" fmla="val f3"/>
                              <a:gd name="f33" fmla="val f4"/>
                              <a:gd name="f34" fmla="+- f33 0 f31"/>
                              <a:gd name="f35" fmla="+- f32 0 f31"/>
                              <a:gd name="f36" fmla="*/ f35 1 46055"/>
                              <a:gd name="f37" fmla="*/ f34 1 82550"/>
                              <a:gd name="f38" fmla="*/ 0 1 f36"/>
                              <a:gd name="f39" fmla="*/ 46055 1 f36"/>
                              <a:gd name="f40" fmla="*/ 0 1 f37"/>
                              <a:gd name="f41" fmla="*/ 82550 1 f37"/>
                              <a:gd name="f42" fmla="*/ f38 f29 1"/>
                              <a:gd name="f43" fmla="*/ f39 f29 1"/>
                              <a:gd name="f44" fmla="*/ f41 f30 1"/>
                              <a:gd name="f45" fmla="*/ f40 f30 1"/>
                            </a:gdLst>
                            <a:ahLst/>
                            <a:cxnLst>
                              <a:cxn ang="3cd4">
                                <a:pos x="hc" y="t"/>
                              </a:cxn>
                              <a:cxn ang="0">
                                <a:pos x="r" y="vc"/>
                              </a:cxn>
                              <a:cxn ang="cd4">
                                <a:pos x="hc" y="b"/>
                              </a:cxn>
                              <a:cxn ang="cd2">
                                <a:pos x="l" y="vc"/>
                              </a:cxn>
                            </a:cxnLst>
                            <a:rect l="f42" t="f45" r="f43" b="f44"/>
                            <a:pathLst>
                              <a:path w="46055" h="82550">
                                <a:moveTo>
                                  <a:pt x="f5" y="f2"/>
                                </a:moveTo>
                                <a:lnTo>
                                  <a:pt x="f3" y="f6"/>
                                </a:lnTo>
                                <a:lnTo>
                                  <a:pt x="f3" y="f7"/>
                                </a:lnTo>
                                <a:lnTo>
                                  <a:pt x="f8" y="f7"/>
                                </a:lnTo>
                                <a:lnTo>
                                  <a:pt x="f9" y="f10"/>
                                </a:lnTo>
                                <a:lnTo>
                                  <a:pt x="f11" y="f12"/>
                                </a:lnTo>
                                <a:lnTo>
                                  <a:pt x="f11" y="f13"/>
                                </a:lnTo>
                                <a:lnTo>
                                  <a:pt x="f9" y="f14"/>
                                </a:lnTo>
                                <a:lnTo>
                                  <a:pt x="f8" y="f15"/>
                                </a:lnTo>
                                <a:lnTo>
                                  <a:pt x="f3" y="f16"/>
                                </a:lnTo>
                                <a:lnTo>
                                  <a:pt x="f3" y="f17"/>
                                </a:lnTo>
                                <a:lnTo>
                                  <a:pt x="f5" y="f4"/>
                                </a:lnTo>
                                <a:lnTo>
                                  <a:pt x="f18" y="f4"/>
                                </a:lnTo>
                                <a:lnTo>
                                  <a:pt x="f19" y="f20"/>
                                </a:lnTo>
                                <a:lnTo>
                                  <a:pt x="f21" y="f22"/>
                                </a:lnTo>
                                <a:lnTo>
                                  <a:pt x="f23" y="f15"/>
                                </a:lnTo>
                                <a:lnTo>
                                  <a:pt x="f2" y="f13"/>
                                </a:lnTo>
                                <a:lnTo>
                                  <a:pt x="f2" y="f24"/>
                                </a:lnTo>
                                <a:lnTo>
                                  <a:pt x="f23" y="f25"/>
                                </a:lnTo>
                                <a:lnTo>
                                  <a:pt x="f26" y="f27"/>
                                </a:lnTo>
                                <a:lnTo>
                                  <a:pt x="f18" y="f28"/>
                                </a:lnTo>
                                <a:lnTo>
                                  <a:pt x="f5" y="f2"/>
                                </a:lnTo>
                                <a:close/>
                              </a:path>
                            </a:pathLst>
                          </a:custGeom>
                          <a:solidFill>
                            <a:srgbClr val="010101"/>
                          </a:solidFill>
                          <a:ln cap="flat">
                            <a:noFill/>
                            <a:prstDash val="solid"/>
                          </a:ln>
                        </wps:spPr>
                        <wps:bodyPr lIns="0" tIns="0" rIns="0" bIns="0"/>
                      </wps:wsp>
                      <wps:wsp>
                        <wps:cNvPr id="391026447" name="Shape 231"/>
                        <wps:cNvSpPr/>
                        <wps:spPr>
                          <a:xfrm>
                            <a:off x="620950" y="28968"/>
                            <a:ext cx="46058" cy="81884"/>
                          </a:xfrm>
                          <a:custGeom>
                            <a:avLst/>
                            <a:gdLst>
                              <a:gd name="f0" fmla="val w"/>
                              <a:gd name="f1" fmla="val h"/>
                              <a:gd name="f2" fmla="val 0"/>
                              <a:gd name="f3" fmla="val 46059"/>
                              <a:gd name="f4" fmla="val 81889"/>
                              <a:gd name="f5" fmla="val 11117"/>
                              <a:gd name="f6" fmla="val 2778"/>
                              <a:gd name="f7" fmla="val 20649"/>
                              <a:gd name="f8" fmla="val 30174"/>
                              <a:gd name="f9" fmla="val 9128"/>
                              <a:gd name="f10" fmla="val 36527"/>
                              <a:gd name="f11" fmla="val 15478"/>
                              <a:gd name="f12" fmla="val 42879"/>
                              <a:gd name="f13" fmla="val 28178"/>
                              <a:gd name="f14" fmla="val 40878"/>
                              <a:gd name="f15" fmla="val 56753"/>
                              <a:gd name="f16" fmla="val 33350"/>
                              <a:gd name="f17" fmla="val 72628"/>
                              <a:gd name="f18" fmla="val 17472"/>
                              <a:gd name="f19" fmla="val 78978"/>
                              <a:gd name="f20" fmla="val 62309"/>
                              <a:gd name="f21" fmla="val 1588"/>
                              <a:gd name="f22" fmla="val 63103"/>
                              <a:gd name="f23" fmla="val 4764"/>
                              <a:gd name="f24" fmla="val 14293"/>
                              <a:gd name="f25" fmla="val 50403"/>
                              <a:gd name="f26" fmla="val 31353"/>
                              <a:gd name="f27" fmla="val 25003"/>
                              <a:gd name="f28" fmla="val 21828"/>
                              <a:gd name="f29" fmla="*/ f0 1 46059"/>
                              <a:gd name="f30" fmla="*/ f1 1 81889"/>
                              <a:gd name="f31" fmla="val f2"/>
                              <a:gd name="f32" fmla="val f3"/>
                              <a:gd name="f33" fmla="val f4"/>
                              <a:gd name="f34" fmla="+- f33 0 f31"/>
                              <a:gd name="f35" fmla="+- f32 0 f31"/>
                              <a:gd name="f36" fmla="*/ f35 1 46059"/>
                              <a:gd name="f37" fmla="*/ f34 1 81889"/>
                              <a:gd name="f38" fmla="*/ 0 1 f36"/>
                              <a:gd name="f39" fmla="*/ 46059 1 f36"/>
                              <a:gd name="f40" fmla="*/ 0 1 f37"/>
                              <a:gd name="f41" fmla="*/ 81889 1 f37"/>
                              <a:gd name="f42" fmla="*/ f38 f29 1"/>
                              <a:gd name="f43" fmla="*/ f39 f29 1"/>
                              <a:gd name="f44" fmla="*/ f41 f30 1"/>
                              <a:gd name="f45" fmla="*/ f40 f30 1"/>
                            </a:gdLst>
                            <a:ahLst/>
                            <a:cxnLst>
                              <a:cxn ang="3cd4">
                                <a:pos x="hc" y="t"/>
                              </a:cxn>
                              <a:cxn ang="0">
                                <a:pos x="r" y="vc"/>
                              </a:cxn>
                              <a:cxn ang="cd4">
                                <a:pos x="hc" y="b"/>
                              </a:cxn>
                              <a:cxn ang="cd2">
                                <a:pos x="l" y="vc"/>
                              </a:cxn>
                            </a:cxnLst>
                            <a:rect l="f42" t="f45" r="f43" b="f44"/>
                            <a:pathLst>
                              <a:path w="46059" h="81889">
                                <a:moveTo>
                                  <a:pt x="f2" y="f2"/>
                                </a:moveTo>
                                <a:lnTo>
                                  <a:pt x="f5" y="f6"/>
                                </a:lnTo>
                                <a:lnTo>
                                  <a:pt x="f7" y="f6"/>
                                </a:lnTo>
                                <a:lnTo>
                                  <a:pt x="f8" y="f9"/>
                                </a:lnTo>
                                <a:lnTo>
                                  <a:pt x="f10" y="f11"/>
                                </a:lnTo>
                                <a:lnTo>
                                  <a:pt x="f12" y="f13"/>
                                </a:lnTo>
                                <a:lnTo>
                                  <a:pt x="f3" y="f14"/>
                                </a:lnTo>
                                <a:lnTo>
                                  <a:pt x="f12" y="f15"/>
                                </a:lnTo>
                                <a:lnTo>
                                  <a:pt x="f16" y="f17"/>
                                </a:lnTo>
                                <a:lnTo>
                                  <a:pt x="f18" y="f19"/>
                                </a:lnTo>
                                <a:lnTo>
                                  <a:pt x="f2" y="f4"/>
                                </a:lnTo>
                                <a:lnTo>
                                  <a:pt x="f2" y="f20"/>
                                </a:lnTo>
                                <a:lnTo>
                                  <a:pt x="f21" y="f22"/>
                                </a:lnTo>
                                <a:lnTo>
                                  <a:pt x="f23" y="f22"/>
                                </a:lnTo>
                                <a:lnTo>
                                  <a:pt x="f5" y="f15"/>
                                </a:lnTo>
                                <a:lnTo>
                                  <a:pt x="f24" y="f25"/>
                                </a:lnTo>
                                <a:lnTo>
                                  <a:pt x="f24" y="f26"/>
                                </a:lnTo>
                                <a:lnTo>
                                  <a:pt x="f5" y="f27"/>
                                </a:lnTo>
                                <a:lnTo>
                                  <a:pt x="f23" y="f28"/>
                                </a:lnTo>
                                <a:lnTo>
                                  <a:pt x="f2" y="f28"/>
                                </a:lnTo>
                                <a:lnTo>
                                  <a:pt x="f2" y="f2"/>
                                </a:lnTo>
                                <a:close/>
                              </a:path>
                            </a:pathLst>
                          </a:custGeom>
                          <a:solidFill>
                            <a:srgbClr val="010101"/>
                          </a:solidFill>
                          <a:ln cap="flat">
                            <a:noFill/>
                            <a:prstDash val="solid"/>
                          </a:ln>
                        </wps:spPr>
                        <wps:bodyPr lIns="0" tIns="0" rIns="0" bIns="0"/>
                      </wps:wsp>
                      <wps:wsp>
                        <wps:cNvPr id="610394752" name="Shape 232"/>
                        <wps:cNvSpPr/>
                        <wps:spPr>
                          <a:xfrm>
                            <a:off x="682883" y="28575"/>
                            <a:ext cx="60350" cy="82552"/>
                          </a:xfrm>
                          <a:custGeom>
                            <a:avLst/>
                            <a:gdLst>
                              <a:gd name="f0" fmla="val w"/>
                              <a:gd name="f1" fmla="val h"/>
                              <a:gd name="f2" fmla="val 0"/>
                              <a:gd name="f3" fmla="val 60348"/>
                              <a:gd name="f4" fmla="val 82550"/>
                              <a:gd name="f5" fmla="val 44467"/>
                              <a:gd name="f6" fmla="val 6350"/>
                              <a:gd name="f7" fmla="val 50820"/>
                              <a:gd name="f8" fmla="val 25400"/>
                              <a:gd name="f9" fmla="val 38115"/>
                              <a:gd name="f10" fmla="val 34939"/>
                              <a:gd name="f11" fmla="val 28575"/>
                              <a:gd name="f12" fmla="val 28586"/>
                              <a:gd name="f13" fmla="val 38100"/>
                              <a:gd name="f14" fmla="val 3175"/>
                              <a:gd name="f15" fmla="val 25410"/>
                              <a:gd name="f16" fmla="val 15875"/>
                              <a:gd name="f17" fmla="*/ f0 1 60348"/>
                              <a:gd name="f18" fmla="*/ f1 1 82550"/>
                              <a:gd name="f19" fmla="val f2"/>
                              <a:gd name="f20" fmla="val f3"/>
                              <a:gd name="f21" fmla="val f4"/>
                              <a:gd name="f22" fmla="+- f21 0 f19"/>
                              <a:gd name="f23" fmla="+- f20 0 f19"/>
                              <a:gd name="f24" fmla="*/ f23 1 60348"/>
                              <a:gd name="f25" fmla="*/ f22 1 82550"/>
                              <a:gd name="f26" fmla="*/ 0 1 f24"/>
                              <a:gd name="f27" fmla="*/ 60348 1 f24"/>
                              <a:gd name="f28" fmla="*/ 0 1 f25"/>
                              <a:gd name="f29" fmla="*/ 82550 1 f25"/>
                              <a:gd name="f30" fmla="*/ f26 f17 1"/>
                              <a:gd name="f31" fmla="*/ f27 f17 1"/>
                              <a:gd name="f32" fmla="*/ f29 f18 1"/>
                              <a:gd name="f33" fmla="*/ f28 f18 1"/>
                            </a:gdLst>
                            <a:ahLst/>
                            <a:cxnLst>
                              <a:cxn ang="3cd4">
                                <a:pos x="hc" y="t"/>
                              </a:cxn>
                              <a:cxn ang="0">
                                <a:pos x="r" y="vc"/>
                              </a:cxn>
                              <a:cxn ang="cd4">
                                <a:pos x="hc" y="b"/>
                              </a:cxn>
                              <a:cxn ang="cd2">
                                <a:pos x="l" y="vc"/>
                              </a:cxn>
                            </a:cxnLst>
                            <a:rect l="f30" t="f33" r="f31" b="f32"/>
                            <a:pathLst>
                              <a:path w="60348" h="82550">
                                <a:moveTo>
                                  <a:pt x="f5" y="f2"/>
                                </a:moveTo>
                                <a:lnTo>
                                  <a:pt x="f3" y="f6"/>
                                </a:lnTo>
                                <a:lnTo>
                                  <a:pt x="f7" y="f8"/>
                                </a:lnTo>
                                <a:lnTo>
                                  <a:pt x="f9" y="f8"/>
                                </a:lnTo>
                                <a:lnTo>
                                  <a:pt x="f10" y="f11"/>
                                </a:lnTo>
                                <a:lnTo>
                                  <a:pt x="f12" y="f13"/>
                                </a:lnTo>
                                <a:lnTo>
                                  <a:pt x="f12" y="f4"/>
                                </a:lnTo>
                                <a:lnTo>
                                  <a:pt x="f2" y="f4"/>
                                </a:lnTo>
                                <a:lnTo>
                                  <a:pt x="f2" y="f14"/>
                                </a:lnTo>
                                <a:lnTo>
                                  <a:pt x="f15" y="f14"/>
                                </a:lnTo>
                                <a:lnTo>
                                  <a:pt x="f15" y="f16"/>
                                </a:lnTo>
                                <a:lnTo>
                                  <a:pt x="f10" y="f14"/>
                                </a:lnTo>
                                <a:lnTo>
                                  <a:pt x="f5" y="f2"/>
                                </a:lnTo>
                                <a:close/>
                              </a:path>
                            </a:pathLst>
                          </a:custGeom>
                          <a:solidFill>
                            <a:srgbClr val="010101"/>
                          </a:solidFill>
                          <a:ln cap="flat">
                            <a:noFill/>
                            <a:prstDash val="solid"/>
                          </a:ln>
                        </wps:spPr>
                        <wps:bodyPr lIns="0" tIns="0" rIns="0" bIns="0"/>
                      </wps:wsp>
                      <wps:wsp>
                        <wps:cNvPr id="1888458367" name="Shape 233"/>
                        <wps:cNvSpPr/>
                        <wps:spPr>
                          <a:xfrm>
                            <a:off x="743233" y="0"/>
                            <a:ext cx="63523" cy="111127"/>
                          </a:xfrm>
                          <a:custGeom>
                            <a:avLst/>
                            <a:gdLst>
                              <a:gd name="f0" fmla="val w"/>
                              <a:gd name="f1" fmla="val h"/>
                              <a:gd name="f2" fmla="val 0"/>
                              <a:gd name="f3" fmla="val 63525"/>
                              <a:gd name="f4" fmla="val 111125"/>
                              <a:gd name="f5" fmla="val 41294"/>
                              <a:gd name="f6" fmla="val 60348"/>
                              <a:gd name="f7" fmla="val 19050"/>
                              <a:gd name="f8" fmla="val 44470"/>
                              <a:gd name="f9" fmla="val 25400"/>
                              <a:gd name="f10" fmla="val 31750"/>
                              <a:gd name="f11" fmla="val 57172"/>
                              <a:gd name="f12" fmla="val 53975"/>
                              <a:gd name="f13" fmla="val 12708"/>
                              <a:gd name="f14" fmla="val 15875"/>
                              <a:gd name="f15" fmla="val 15884"/>
                              <a:gd name="f16" fmla="val 6350"/>
                              <a:gd name="f17" fmla="val 25413"/>
                              <a:gd name="f18" fmla="val 3175"/>
                              <a:gd name="f19" fmla="*/ f0 1 63525"/>
                              <a:gd name="f20" fmla="*/ f1 1 111125"/>
                              <a:gd name="f21" fmla="val f2"/>
                              <a:gd name="f22" fmla="val f3"/>
                              <a:gd name="f23" fmla="val f4"/>
                              <a:gd name="f24" fmla="+- f23 0 f21"/>
                              <a:gd name="f25" fmla="+- f22 0 f21"/>
                              <a:gd name="f26" fmla="*/ f25 1 63525"/>
                              <a:gd name="f27" fmla="*/ f24 1 111125"/>
                              <a:gd name="f28" fmla="*/ 0 1 f26"/>
                              <a:gd name="f29" fmla="*/ 63525 1 f26"/>
                              <a:gd name="f30" fmla="*/ 0 1 f27"/>
                              <a:gd name="f31" fmla="*/ 111125 1 f27"/>
                              <a:gd name="f32" fmla="*/ f28 f19 1"/>
                              <a:gd name="f33" fmla="*/ f29 f19 1"/>
                              <a:gd name="f34" fmla="*/ f31 f20 1"/>
                              <a:gd name="f35" fmla="*/ f30 f20 1"/>
                            </a:gdLst>
                            <a:ahLst/>
                            <a:cxnLst>
                              <a:cxn ang="3cd4">
                                <a:pos x="hc" y="t"/>
                              </a:cxn>
                              <a:cxn ang="0">
                                <a:pos x="r" y="vc"/>
                              </a:cxn>
                              <a:cxn ang="cd4">
                                <a:pos x="hc" y="b"/>
                              </a:cxn>
                              <a:cxn ang="cd2">
                                <a:pos x="l" y="vc"/>
                              </a:cxn>
                            </a:cxnLst>
                            <a:rect l="f32" t="f35" r="f33" b="f34"/>
                            <a:pathLst>
                              <a:path w="63525" h="111125">
                                <a:moveTo>
                                  <a:pt x="f5" y="f2"/>
                                </a:moveTo>
                                <a:lnTo>
                                  <a:pt x="f3" y="f2"/>
                                </a:lnTo>
                                <a:lnTo>
                                  <a:pt x="f6" y="f7"/>
                                </a:lnTo>
                                <a:lnTo>
                                  <a:pt x="f8" y="f7"/>
                                </a:lnTo>
                                <a:lnTo>
                                  <a:pt x="f8" y="f9"/>
                                </a:lnTo>
                                <a:lnTo>
                                  <a:pt x="f5" y="f10"/>
                                </a:lnTo>
                                <a:lnTo>
                                  <a:pt x="f11" y="f10"/>
                                </a:lnTo>
                                <a:lnTo>
                                  <a:pt x="f11" y="f12"/>
                                </a:lnTo>
                                <a:lnTo>
                                  <a:pt x="f5" y="f12"/>
                                </a:lnTo>
                                <a:lnTo>
                                  <a:pt x="f5" y="f4"/>
                                </a:lnTo>
                                <a:lnTo>
                                  <a:pt x="f13" y="f4"/>
                                </a:lnTo>
                                <a:lnTo>
                                  <a:pt x="f13" y="f12"/>
                                </a:lnTo>
                                <a:lnTo>
                                  <a:pt x="f2" y="f12"/>
                                </a:lnTo>
                                <a:lnTo>
                                  <a:pt x="f2" y="f10"/>
                                </a:lnTo>
                                <a:lnTo>
                                  <a:pt x="f13" y="f10"/>
                                </a:lnTo>
                                <a:lnTo>
                                  <a:pt x="f13" y="f14"/>
                                </a:lnTo>
                                <a:lnTo>
                                  <a:pt x="f15" y="f16"/>
                                </a:lnTo>
                                <a:lnTo>
                                  <a:pt x="f17" y="f18"/>
                                </a:lnTo>
                                <a:lnTo>
                                  <a:pt x="f5" y="f2"/>
                                </a:lnTo>
                                <a:close/>
                              </a:path>
                            </a:pathLst>
                          </a:custGeom>
                          <a:solidFill>
                            <a:srgbClr val="010101"/>
                          </a:solidFill>
                          <a:ln cap="flat">
                            <a:noFill/>
                            <a:prstDash val="solid"/>
                          </a:ln>
                        </wps:spPr>
                        <wps:bodyPr lIns="0" tIns="0" rIns="0" bIns="0"/>
                      </wps:wsp>
                      <wps:wsp>
                        <wps:cNvPr id="2063593214" name="Shape 234"/>
                        <wps:cNvSpPr/>
                        <wps:spPr>
                          <a:xfrm>
                            <a:off x="800401" y="28840"/>
                            <a:ext cx="46058" cy="82286"/>
                          </a:xfrm>
                          <a:custGeom>
                            <a:avLst/>
                            <a:gdLst>
                              <a:gd name="f0" fmla="val w"/>
                              <a:gd name="f1" fmla="val h"/>
                              <a:gd name="f2" fmla="val 0"/>
                              <a:gd name="f3" fmla="val 46055"/>
                              <a:gd name="f4" fmla="val 82286"/>
                              <a:gd name="f5" fmla="val 21961"/>
                              <a:gd name="f6" fmla="val 41294"/>
                              <a:gd name="f7" fmla="val 34939"/>
                              <a:gd name="f8" fmla="val 28311"/>
                              <a:gd name="f9" fmla="val 31762"/>
                              <a:gd name="f10" fmla="val 34661"/>
                              <a:gd name="f11" fmla="val 50536"/>
                              <a:gd name="f12" fmla="val 56886"/>
                              <a:gd name="f13" fmla="val 60061"/>
                              <a:gd name="f14" fmla="val 62441"/>
                              <a:gd name="f15" fmla="val 28586"/>
                              <a:gd name="f16" fmla="val 15881"/>
                              <a:gd name="f17" fmla="val 72761"/>
                              <a:gd name="f18" fmla="val 9532"/>
                              <a:gd name="f19" fmla="val 66411"/>
                              <a:gd name="f20" fmla="val 6353"/>
                              <a:gd name="f21" fmla="val 3176"/>
                              <a:gd name="f22" fmla="val 41011"/>
                              <a:gd name="f23" fmla="val 25136"/>
                              <a:gd name="f24" fmla="val 12708"/>
                              <a:gd name="f25" fmla="val 12436"/>
                              <a:gd name="f26" fmla="val 2911"/>
                              <a:gd name="f27" fmla="*/ f0 1 46055"/>
                              <a:gd name="f28" fmla="*/ f1 1 82286"/>
                              <a:gd name="f29" fmla="val f2"/>
                              <a:gd name="f30" fmla="val f3"/>
                              <a:gd name="f31" fmla="val f4"/>
                              <a:gd name="f32" fmla="+- f31 0 f29"/>
                              <a:gd name="f33" fmla="+- f30 0 f29"/>
                              <a:gd name="f34" fmla="*/ f33 1 46055"/>
                              <a:gd name="f35" fmla="*/ f32 1 82286"/>
                              <a:gd name="f36" fmla="*/ 0 1 f34"/>
                              <a:gd name="f37" fmla="*/ 46055 1 f34"/>
                              <a:gd name="f38" fmla="*/ 0 1 f35"/>
                              <a:gd name="f39" fmla="*/ 82286 1 f35"/>
                              <a:gd name="f40" fmla="*/ f36 f27 1"/>
                              <a:gd name="f41" fmla="*/ f37 f27 1"/>
                              <a:gd name="f42" fmla="*/ f39 f28 1"/>
                              <a:gd name="f43" fmla="*/ f38 f28 1"/>
                            </a:gdLst>
                            <a:ahLst/>
                            <a:cxnLst>
                              <a:cxn ang="3cd4">
                                <a:pos x="hc" y="t"/>
                              </a:cxn>
                              <a:cxn ang="0">
                                <a:pos x="r" y="vc"/>
                              </a:cxn>
                              <a:cxn ang="cd4">
                                <a:pos x="hc" y="b"/>
                              </a:cxn>
                              <a:cxn ang="cd2">
                                <a:pos x="l" y="vc"/>
                              </a:cxn>
                            </a:cxnLst>
                            <a:rect l="f40" t="f43" r="f41" b="f42"/>
                            <a:pathLst>
                              <a:path w="46055" h="82286">
                                <a:moveTo>
                                  <a:pt x="f3" y="f2"/>
                                </a:moveTo>
                                <a:lnTo>
                                  <a:pt x="f3" y="f5"/>
                                </a:lnTo>
                                <a:lnTo>
                                  <a:pt x="f6" y="f5"/>
                                </a:lnTo>
                                <a:lnTo>
                                  <a:pt x="f7" y="f8"/>
                                </a:lnTo>
                                <a:lnTo>
                                  <a:pt x="f9" y="f10"/>
                                </a:lnTo>
                                <a:lnTo>
                                  <a:pt x="f9" y="f11"/>
                                </a:lnTo>
                                <a:lnTo>
                                  <a:pt x="f7" y="f12"/>
                                </a:lnTo>
                                <a:lnTo>
                                  <a:pt x="f6" y="f13"/>
                                </a:lnTo>
                                <a:lnTo>
                                  <a:pt x="f3" y="f14"/>
                                </a:lnTo>
                                <a:lnTo>
                                  <a:pt x="f3" y="f4"/>
                                </a:lnTo>
                                <a:lnTo>
                                  <a:pt x="f15" y="f4"/>
                                </a:lnTo>
                                <a:lnTo>
                                  <a:pt x="f16" y="f17"/>
                                </a:lnTo>
                                <a:lnTo>
                                  <a:pt x="f18" y="f19"/>
                                </a:lnTo>
                                <a:lnTo>
                                  <a:pt x="f20" y="f13"/>
                                </a:lnTo>
                                <a:lnTo>
                                  <a:pt x="f21" y="f11"/>
                                </a:lnTo>
                                <a:lnTo>
                                  <a:pt x="f2" y="f22"/>
                                </a:lnTo>
                                <a:lnTo>
                                  <a:pt x="f21" y="f23"/>
                                </a:lnTo>
                                <a:lnTo>
                                  <a:pt x="f24" y="f25"/>
                                </a:lnTo>
                                <a:lnTo>
                                  <a:pt x="f15" y="f26"/>
                                </a:lnTo>
                                <a:lnTo>
                                  <a:pt x="f3" y="f2"/>
                                </a:lnTo>
                                <a:close/>
                              </a:path>
                            </a:pathLst>
                          </a:custGeom>
                          <a:solidFill>
                            <a:srgbClr val="010101"/>
                          </a:solidFill>
                          <a:ln cap="flat">
                            <a:noFill/>
                            <a:prstDash val="solid"/>
                          </a:ln>
                        </wps:spPr>
                        <wps:bodyPr lIns="0" tIns="0" rIns="0" bIns="0"/>
                      </wps:wsp>
                      <wps:wsp>
                        <wps:cNvPr id="67015568" name="Shape 235"/>
                        <wps:cNvSpPr/>
                        <wps:spPr>
                          <a:xfrm>
                            <a:off x="846460" y="28575"/>
                            <a:ext cx="46058" cy="82552"/>
                          </a:xfrm>
                          <a:custGeom>
                            <a:avLst/>
                            <a:gdLst>
                              <a:gd name="f0" fmla="val w"/>
                              <a:gd name="f1" fmla="val h"/>
                              <a:gd name="f2" fmla="val 0"/>
                              <a:gd name="f3" fmla="val 46055"/>
                              <a:gd name="f4" fmla="val 82550"/>
                              <a:gd name="f5" fmla="val 1588"/>
                              <a:gd name="f6" fmla="val 11117"/>
                              <a:gd name="f7" fmla="val 3175"/>
                              <a:gd name="f8" fmla="val 20649"/>
                              <a:gd name="f9" fmla="val 30174"/>
                              <a:gd name="f10" fmla="val 9525"/>
                              <a:gd name="f11" fmla="val 36527"/>
                              <a:gd name="f12" fmla="val 15875"/>
                              <a:gd name="f13" fmla="val 42879"/>
                              <a:gd name="f14" fmla="val 28575"/>
                              <a:gd name="f15" fmla="val 41275"/>
                              <a:gd name="f16" fmla="val 57150"/>
                              <a:gd name="f17" fmla="val 33350"/>
                              <a:gd name="f18" fmla="val 73025"/>
                              <a:gd name="f19" fmla="val 79375"/>
                              <a:gd name="f20" fmla="val 62705"/>
                              <a:gd name="f21" fmla="val 63500"/>
                              <a:gd name="f22" fmla="val 7941"/>
                              <a:gd name="f23" fmla="val 14293"/>
                              <a:gd name="f24" fmla="val 50800"/>
                              <a:gd name="f25" fmla="val 31750"/>
                              <a:gd name="f26" fmla="val 25400"/>
                              <a:gd name="f27" fmla="val 22225"/>
                              <a:gd name="f28" fmla="val 264"/>
                              <a:gd name="f29" fmla="*/ f0 1 46055"/>
                              <a:gd name="f30" fmla="*/ f1 1 82550"/>
                              <a:gd name="f31" fmla="val f2"/>
                              <a:gd name="f32" fmla="val f3"/>
                              <a:gd name="f33" fmla="val f4"/>
                              <a:gd name="f34" fmla="+- f33 0 f31"/>
                              <a:gd name="f35" fmla="+- f32 0 f31"/>
                              <a:gd name="f36" fmla="*/ f35 1 46055"/>
                              <a:gd name="f37" fmla="*/ f34 1 82550"/>
                              <a:gd name="f38" fmla="*/ 0 1 f36"/>
                              <a:gd name="f39" fmla="*/ 46055 1 f36"/>
                              <a:gd name="f40" fmla="*/ 0 1 f37"/>
                              <a:gd name="f41" fmla="*/ 82550 1 f37"/>
                              <a:gd name="f42" fmla="*/ f38 f29 1"/>
                              <a:gd name="f43" fmla="*/ f39 f29 1"/>
                              <a:gd name="f44" fmla="*/ f41 f30 1"/>
                              <a:gd name="f45" fmla="*/ f40 f30 1"/>
                            </a:gdLst>
                            <a:ahLst/>
                            <a:cxnLst>
                              <a:cxn ang="3cd4">
                                <a:pos x="hc" y="t"/>
                              </a:cxn>
                              <a:cxn ang="0">
                                <a:pos x="r" y="vc"/>
                              </a:cxn>
                              <a:cxn ang="cd4">
                                <a:pos x="hc" y="b"/>
                              </a:cxn>
                              <a:cxn ang="cd2">
                                <a:pos x="l" y="vc"/>
                              </a:cxn>
                            </a:cxnLst>
                            <a:rect l="f42" t="f45" r="f43" b="f44"/>
                            <a:pathLst>
                              <a:path w="46055" h="82550">
                                <a:moveTo>
                                  <a:pt x="f5" y="f2"/>
                                </a:moveTo>
                                <a:lnTo>
                                  <a:pt x="f6" y="f7"/>
                                </a:lnTo>
                                <a:lnTo>
                                  <a:pt x="f8" y="f7"/>
                                </a:lnTo>
                                <a:lnTo>
                                  <a:pt x="f9" y="f10"/>
                                </a:lnTo>
                                <a:lnTo>
                                  <a:pt x="f11" y="f12"/>
                                </a:lnTo>
                                <a:lnTo>
                                  <a:pt x="f13" y="f14"/>
                                </a:lnTo>
                                <a:lnTo>
                                  <a:pt x="f3" y="f15"/>
                                </a:lnTo>
                                <a:lnTo>
                                  <a:pt x="f13" y="f16"/>
                                </a:lnTo>
                                <a:lnTo>
                                  <a:pt x="f17" y="f18"/>
                                </a:lnTo>
                                <a:lnTo>
                                  <a:pt x="f8" y="f19"/>
                                </a:lnTo>
                                <a:lnTo>
                                  <a:pt x="f5" y="f4"/>
                                </a:lnTo>
                                <a:lnTo>
                                  <a:pt x="f2" y="f4"/>
                                </a:lnTo>
                                <a:lnTo>
                                  <a:pt x="f2" y="f20"/>
                                </a:lnTo>
                                <a:lnTo>
                                  <a:pt x="f5" y="f21"/>
                                </a:lnTo>
                                <a:lnTo>
                                  <a:pt x="f22" y="f21"/>
                                </a:lnTo>
                                <a:lnTo>
                                  <a:pt x="f6" y="f16"/>
                                </a:lnTo>
                                <a:lnTo>
                                  <a:pt x="f23" y="f24"/>
                                </a:lnTo>
                                <a:lnTo>
                                  <a:pt x="f23" y="f25"/>
                                </a:lnTo>
                                <a:lnTo>
                                  <a:pt x="f6" y="f26"/>
                                </a:lnTo>
                                <a:lnTo>
                                  <a:pt x="f22" y="f27"/>
                                </a:lnTo>
                                <a:lnTo>
                                  <a:pt x="f2" y="f27"/>
                                </a:lnTo>
                                <a:lnTo>
                                  <a:pt x="f2" y="f28"/>
                                </a:lnTo>
                                <a:lnTo>
                                  <a:pt x="f5" y="f2"/>
                                </a:lnTo>
                                <a:close/>
                              </a:path>
                            </a:pathLst>
                          </a:custGeom>
                          <a:solidFill>
                            <a:srgbClr val="010101"/>
                          </a:solidFill>
                          <a:ln cap="flat">
                            <a:noFill/>
                            <a:prstDash val="solid"/>
                          </a:ln>
                        </wps:spPr>
                        <wps:bodyPr lIns="0" tIns="0" rIns="0" bIns="0"/>
                      </wps:wsp>
                      <wps:wsp>
                        <wps:cNvPr id="2119363648" name="Shape 7082"/>
                        <wps:cNvSpPr/>
                        <wps:spPr>
                          <a:xfrm>
                            <a:off x="908401" y="0"/>
                            <a:ext cx="28584" cy="111127"/>
                          </a:xfrm>
                          <a:custGeom>
                            <a:avLst/>
                            <a:gdLst>
                              <a:gd name="f0" fmla="val w"/>
                              <a:gd name="f1" fmla="val h"/>
                              <a:gd name="f2" fmla="val 0"/>
                              <a:gd name="f3" fmla="val 28586"/>
                              <a:gd name="f4" fmla="val 111125"/>
                              <a:gd name="f5" fmla="*/ f0 1 28586"/>
                              <a:gd name="f6" fmla="*/ f1 1 111125"/>
                              <a:gd name="f7" fmla="val f2"/>
                              <a:gd name="f8" fmla="val f3"/>
                              <a:gd name="f9" fmla="val f4"/>
                              <a:gd name="f10" fmla="+- f9 0 f7"/>
                              <a:gd name="f11" fmla="+- f8 0 f7"/>
                              <a:gd name="f12" fmla="*/ f11 1 28586"/>
                              <a:gd name="f13" fmla="*/ f10 1 111125"/>
                              <a:gd name="f14" fmla="*/ 0 1 f12"/>
                              <a:gd name="f15" fmla="*/ 28586 1 f12"/>
                              <a:gd name="f16" fmla="*/ 0 1 f13"/>
                              <a:gd name="f17" fmla="*/ 111125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28586" h="111125">
                                <a:moveTo>
                                  <a:pt x="f2" y="f2"/>
                                </a:moveTo>
                                <a:lnTo>
                                  <a:pt x="f3" y="f2"/>
                                </a:lnTo>
                                <a:lnTo>
                                  <a:pt x="f3" y="f4"/>
                                </a:lnTo>
                                <a:lnTo>
                                  <a:pt x="f2" y="f4"/>
                                </a:lnTo>
                                <a:lnTo>
                                  <a:pt x="f2" y="f2"/>
                                </a:lnTo>
                              </a:path>
                            </a:pathLst>
                          </a:custGeom>
                          <a:noFill/>
                          <a:ln cap="flat">
                            <a:noFill/>
                            <a:prstDash val="solid"/>
                          </a:ln>
                        </wps:spPr>
                        <wps:bodyPr lIns="0" tIns="0" rIns="0" bIns="0"/>
                      </wps:wsp>
                      <wps:wsp>
                        <wps:cNvPr id="1647920598" name="Shape 237"/>
                        <wps:cNvSpPr/>
                        <wps:spPr>
                          <a:xfrm>
                            <a:off x="959214" y="0"/>
                            <a:ext cx="92107" cy="111127"/>
                          </a:xfrm>
                          <a:custGeom>
                            <a:avLst/>
                            <a:gdLst>
                              <a:gd name="f0" fmla="val w"/>
                              <a:gd name="f1" fmla="val h"/>
                              <a:gd name="f2" fmla="val 0"/>
                              <a:gd name="f3" fmla="val 92111"/>
                              <a:gd name="f4" fmla="val 111125"/>
                              <a:gd name="f5" fmla="val 28586"/>
                              <a:gd name="f6" fmla="val 57150"/>
                              <a:gd name="f7" fmla="val 50820"/>
                              <a:gd name="f8" fmla="val 31750"/>
                              <a:gd name="f9" fmla="val 88934"/>
                              <a:gd name="f10" fmla="val 60348"/>
                              <a:gd name="f11" fmla="val 60325"/>
                              <a:gd name="f12" fmla="val 57172"/>
                              <a:gd name="f13" fmla="val 41291"/>
                              <a:gd name="f14" fmla="val 79375"/>
                              <a:gd name="f15" fmla="val 88900"/>
                              <a:gd name="f16" fmla="*/ f0 1 92111"/>
                              <a:gd name="f17" fmla="*/ f1 1 111125"/>
                              <a:gd name="f18" fmla="val f2"/>
                              <a:gd name="f19" fmla="val f3"/>
                              <a:gd name="f20" fmla="val f4"/>
                              <a:gd name="f21" fmla="+- f20 0 f18"/>
                              <a:gd name="f22" fmla="+- f19 0 f18"/>
                              <a:gd name="f23" fmla="*/ f22 1 92111"/>
                              <a:gd name="f24" fmla="*/ f21 1 111125"/>
                              <a:gd name="f25" fmla="*/ 0 1 f23"/>
                              <a:gd name="f26" fmla="*/ 92111 1 f23"/>
                              <a:gd name="f27" fmla="*/ 0 1 f24"/>
                              <a:gd name="f28" fmla="*/ 111125 1 f24"/>
                              <a:gd name="f29" fmla="*/ f25 f16 1"/>
                              <a:gd name="f30" fmla="*/ f26 f16 1"/>
                              <a:gd name="f31" fmla="*/ f28 f17 1"/>
                              <a:gd name="f32" fmla="*/ f27 f17 1"/>
                            </a:gdLst>
                            <a:ahLst/>
                            <a:cxnLst>
                              <a:cxn ang="3cd4">
                                <a:pos x="hc" y="t"/>
                              </a:cxn>
                              <a:cxn ang="0">
                                <a:pos x="r" y="vc"/>
                              </a:cxn>
                              <a:cxn ang="cd4">
                                <a:pos x="hc" y="b"/>
                              </a:cxn>
                              <a:cxn ang="cd2">
                                <a:pos x="l" y="vc"/>
                              </a:cxn>
                            </a:cxnLst>
                            <a:rect l="f29" t="f32" r="f30" b="f31"/>
                            <a:pathLst>
                              <a:path w="92111" h="111125">
                                <a:moveTo>
                                  <a:pt x="f2" y="f2"/>
                                </a:moveTo>
                                <a:lnTo>
                                  <a:pt x="f5" y="f2"/>
                                </a:lnTo>
                                <a:lnTo>
                                  <a:pt x="f5" y="f6"/>
                                </a:lnTo>
                                <a:lnTo>
                                  <a:pt x="f7" y="f8"/>
                                </a:lnTo>
                                <a:lnTo>
                                  <a:pt x="f9" y="f8"/>
                                </a:lnTo>
                                <a:lnTo>
                                  <a:pt x="f10" y="f11"/>
                                </a:lnTo>
                                <a:lnTo>
                                  <a:pt x="f3" y="f4"/>
                                </a:lnTo>
                                <a:lnTo>
                                  <a:pt x="f12" y="f4"/>
                                </a:lnTo>
                                <a:lnTo>
                                  <a:pt x="f13" y="f14"/>
                                </a:lnTo>
                                <a:lnTo>
                                  <a:pt x="f5" y="f15"/>
                                </a:lnTo>
                                <a:lnTo>
                                  <a:pt x="f5" y="f4"/>
                                </a:lnTo>
                                <a:lnTo>
                                  <a:pt x="f2" y="f4"/>
                                </a:lnTo>
                                <a:lnTo>
                                  <a:pt x="f2" y="f2"/>
                                </a:lnTo>
                                <a:close/>
                              </a:path>
                            </a:pathLst>
                          </a:custGeom>
                          <a:solidFill>
                            <a:srgbClr val="010101"/>
                          </a:solidFill>
                          <a:ln cap="flat">
                            <a:noFill/>
                            <a:prstDash val="solid"/>
                          </a:ln>
                        </wps:spPr>
                        <wps:bodyPr lIns="0" tIns="0" rIns="0" bIns="0"/>
                      </wps:wsp>
                      <wps:wsp>
                        <wps:cNvPr id="808673409" name="Shape 7083"/>
                        <wps:cNvSpPr/>
                        <wps:spPr>
                          <a:xfrm>
                            <a:off x="1060859" y="79379"/>
                            <a:ext cx="31766" cy="31747"/>
                          </a:xfrm>
                          <a:custGeom>
                            <a:avLst/>
                            <a:gdLst>
                              <a:gd name="f0" fmla="val w"/>
                              <a:gd name="f1" fmla="val h"/>
                              <a:gd name="f2" fmla="val 0"/>
                              <a:gd name="f3" fmla="val 31762"/>
                              <a:gd name="f4" fmla="val 31750"/>
                              <a:gd name="f5" fmla="*/ f0 1 31762"/>
                              <a:gd name="f6" fmla="*/ f1 1 31750"/>
                              <a:gd name="f7" fmla="val f2"/>
                              <a:gd name="f8" fmla="val f3"/>
                              <a:gd name="f9" fmla="val f4"/>
                              <a:gd name="f10" fmla="+- f9 0 f7"/>
                              <a:gd name="f11" fmla="+- f8 0 f7"/>
                              <a:gd name="f12" fmla="*/ f11 1 31762"/>
                              <a:gd name="f13" fmla="*/ f10 1 31750"/>
                              <a:gd name="f14" fmla="*/ 0 1 f12"/>
                              <a:gd name="f15" fmla="*/ 31762 1 f12"/>
                              <a:gd name="f16" fmla="*/ 0 1 f13"/>
                              <a:gd name="f17" fmla="*/ 31750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31762" h="31750">
                                <a:moveTo>
                                  <a:pt x="f2" y="f2"/>
                                </a:moveTo>
                                <a:lnTo>
                                  <a:pt x="f3" y="f2"/>
                                </a:lnTo>
                                <a:lnTo>
                                  <a:pt x="f3" y="f4"/>
                                </a:lnTo>
                                <a:lnTo>
                                  <a:pt x="f2" y="f4"/>
                                </a:lnTo>
                                <a:lnTo>
                                  <a:pt x="f2" y="f2"/>
                                </a:lnTo>
                              </a:path>
                            </a:pathLst>
                          </a:custGeom>
                          <a:noFill/>
                          <a:ln cap="flat">
                            <a:noFill/>
                            <a:prstDash val="solid"/>
                          </a:ln>
                        </wps:spPr>
                        <wps:bodyPr lIns="0" tIns="0" rIns="0" bIns="0"/>
                      </wps:wsp>
                      <wps:wsp>
                        <wps:cNvPr id="550064" name="Shape 239"/>
                        <wps:cNvSpPr/>
                        <wps:spPr>
                          <a:xfrm>
                            <a:off x="1108499" y="111127"/>
                            <a:ext cx="41294" cy="31235"/>
                          </a:xfrm>
                          <a:custGeom>
                            <a:avLst/>
                            <a:gdLst>
                              <a:gd name="f0" fmla="val w"/>
                              <a:gd name="f1" fmla="val h"/>
                              <a:gd name="f2" fmla="val 0"/>
                              <a:gd name="f3" fmla="val 41293"/>
                              <a:gd name="f4" fmla="val 31235"/>
                              <a:gd name="f5" fmla="val 28586"/>
                              <a:gd name="f6" fmla="val 3175"/>
                              <a:gd name="f7" fmla="val 31762"/>
                              <a:gd name="f8" fmla="val 9525"/>
                              <a:gd name="f9" fmla="val 41291"/>
                              <a:gd name="f10" fmla="val 12700"/>
                              <a:gd name="f11" fmla="val 38204"/>
                              <a:gd name="f12" fmla="val 22237"/>
                              <a:gd name="f13" fmla="val 28575"/>
                              <a:gd name="f14" fmla="val 9529"/>
                              <a:gd name="f15" fmla="val 25400"/>
                              <a:gd name="f16" fmla="val 3176"/>
                              <a:gd name="f17" fmla="val 15878"/>
                              <a:gd name="f18" fmla="val 6350"/>
                              <a:gd name="f19" fmla="*/ f0 1 41293"/>
                              <a:gd name="f20" fmla="*/ f1 1 31235"/>
                              <a:gd name="f21" fmla="val f2"/>
                              <a:gd name="f22" fmla="val f3"/>
                              <a:gd name="f23" fmla="val f4"/>
                              <a:gd name="f24" fmla="+- f23 0 f21"/>
                              <a:gd name="f25" fmla="+- f22 0 f21"/>
                              <a:gd name="f26" fmla="*/ f25 1 41293"/>
                              <a:gd name="f27" fmla="*/ f24 1 31235"/>
                              <a:gd name="f28" fmla="*/ 0 1 f26"/>
                              <a:gd name="f29" fmla="*/ 41293 1 f26"/>
                              <a:gd name="f30" fmla="*/ 0 1 f27"/>
                              <a:gd name="f31" fmla="*/ 31235 1 f27"/>
                              <a:gd name="f32" fmla="*/ f28 f19 1"/>
                              <a:gd name="f33" fmla="*/ f29 f19 1"/>
                              <a:gd name="f34" fmla="*/ f31 f20 1"/>
                              <a:gd name="f35" fmla="*/ f30 f20 1"/>
                            </a:gdLst>
                            <a:ahLst/>
                            <a:cxnLst>
                              <a:cxn ang="3cd4">
                                <a:pos x="hc" y="t"/>
                              </a:cxn>
                              <a:cxn ang="0">
                                <a:pos x="r" y="vc"/>
                              </a:cxn>
                              <a:cxn ang="cd4">
                                <a:pos x="hc" y="b"/>
                              </a:cxn>
                              <a:cxn ang="cd2">
                                <a:pos x="l" y="vc"/>
                              </a:cxn>
                            </a:cxnLst>
                            <a:rect l="f32" t="f35" r="f33" b="f34"/>
                            <a:pathLst>
                              <a:path w="41293" h="31235">
                                <a:moveTo>
                                  <a:pt x="f2" y="f2"/>
                                </a:moveTo>
                                <a:lnTo>
                                  <a:pt x="f5" y="f6"/>
                                </a:lnTo>
                                <a:lnTo>
                                  <a:pt x="f7" y="f8"/>
                                </a:lnTo>
                                <a:lnTo>
                                  <a:pt x="f9" y="f10"/>
                                </a:lnTo>
                                <a:lnTo>
                                  <a:pt x="f3" y="f10"/>
                                </a:lnTo>
                                <a:lnTo>
                                  <a:pt x="f3" y="f4"/>
                                </a:lnTo>
                                <a:lnTo>
                                  <a:pt x="f11" y="f4"/>
                                </a:lnTo>
                                <a:lnTo>
                                  <a:pt x="f12" y="f13"/>
                                </a:lnTo>
                                <a:lnTo>
                                  <a:pt x="f14" y="f15"/>
                                </a:lnTo>
                                <a:lnTo>
                                  <a:pt x="f16" y="f17"/>
                                </a:lnTo>
                                <a:lnTo>
                                  <a:pt x="f2" y="f18"/>
                                </a:lnTo>
                                <a:lnTo>
                                  <a:pt x="f2" y="f2"/>
                                </a:lnTo>
                                <a:close/>
                              </a:path>
                            </a:pathLst>
                          </a:custGeom>
                          <a:solidFill>
                            <a:srgbClr val="010101"/>
                          </a:solidFill>
                          <a:ln cap="flat">
                            <a:noFill/>
                            <a:prstDash val="solid"/>
                          </a:ln>
                        </wps:spPr>
                        <wps:bodyPr lIns="0" tIns="0" rIns="0" bIns="0"/>
                      </wps:wsp>
                      <wps:wsp>
                        <wps:cNvPr id="1532984649" name="Shape 240"/>
                        <wps:cNvSpPr/>
                        <wps:spPr>
                          <a:xfrm>
                            <a:off x="1105326" y="28575"/>
                            <a:ext cx="44467" cy="79379"/>
                          </a:xfrm>
                          <a:custGeom>
                            <a:avLst/>
                            <a:gdLst>
                              <a:gd name="f0" fmla="val w"/>
                              <a:gd name="f1" fmla="val h"/>
                              <a:gd name="f2" fmla="val 0"/>
                              <a:gd name="f3" fmla="val 44466"/>
                              <a:gd name="f4" fmla="val 79375"/>
                              <a:gd name="f5" fmla="val 34935"/>
                              <a:gd name="f6" fmla="val 2381"/>
                              <a:gd name="f7" fmla="val 22226"/>
                              <a:gd name="f8" fmla="val 44464"/>
                              <a:gd name="f9" fmla="val 22225"/>
                              <a:gd name="f10" fmla="val 38112"/>
                              <a:gd name="f11" fmla="val 25400"/>
                              <a:gd name="f12" fmla="val 28575"/>
                              <a:gd name="f13" fmla="val 31759"/>
                              <a:gd name="f14" fmla="val 31750"/>
                              <a:gd name="f15" fmla="val 47625"/>
                              <a:gd name="f16" fmla="val 53975"/>
                              <a:gd name="f17" fmla="val 57150"/>
                              <a:gd name="f18" fmla="val 76200"/>
                              <a:gd name="f19" fmla="val 41288"/>
                              <a:gd name="f20" fmla="val 19057"/>
                              <a:gd name="f21" fmla="val 9526"/>
                              <a:gd name="f22" fmla="val 63500"/>
                              <a:gd name="f23" fmla="val 3173"/>
                              <a:gd name="f24" fmla="val 38100"/>
                              <a:gd name="f25" fmla="val 9525"/>
                              <a:gd name="f26" fmla="val 3175"/>
                              <a:gd name="f27" fmla="*/ f0 1 44466"/>
                              <a:gd name="f28" fmla="*/ f1 1 79375"/>
                              <a:gd name="f29" fmla="val f2"/>
                              <a:gd name="f30" fmla="val f3"/>
                              <a:gd name="f31" fmla="val f4"/>
                              <a:gd name="f32" fmla="+- f31 0 f29"/>
                              <a:gd name="f33" fmla="+- f30 0 f29"/>
                              <a:gd name="f34" fmla="*/ f33 1 44466"/>
                              <a:gd name="f35" fmla="*/ f32 1 79375"/>
                              <a:gd name="f36" fmla="*/ 0 1 f34"/>
                              <a:gd name="f37" fmla="*/ 44466 1 f34"/>
                              <a:gd name="f38" fmla="*/ 0 1 f35"/>
                              <a:gd name="f39" fmla="*/ 79375 1 f35"/>
                              <a:gd name="f40" fmla="*/ f36 f27 1"/>
                              <a:gd name="f41" fmla="*/ f37 f27 1"/>
                              <a:gd name="f42" fmla="*/ f39 f28 1"/>
                              <a:gd name="f43" fmla="*/ f38 f28 1"/>
                            </a:gdLst>
                            <a:ahLst/>
                            <a:cxnLst>
                              <a:cxn ang="3cd4">
                                <a:pos x="hc" y="t"/>
                              </a:cxn>
                              <a:cxn ang="0">
                                <a:pos x="r" y="vc"/>
                              </a:cxn>
                              <a:cxn ang="cd4">
                                <a:pos x="hc" y="b"/>
                              </a:cxn>
                              <a:cxn ang="cd2">
                                <a:pos x="l" y="vc"/>
                              </a:cxn>
                            </a:cxnLst>
                            <a:rect l="f40" t="f43" r="f41" b="f42"/>
                            <a:pathLst>
                              <a:path w="44466" h="79375">
                                <a:moveTo>
                                  <a:pt x="f5" y="f2"/>
                                </a:moveTo>
                                <a:lnTo>
                                  <a:pt x="f3" y="f6"/>
                                </a:lnTo>
                                <a:lnTo>
                                  <a:pt x="f3" y="f7"/>
                                </a:lnTo>
                                <a:lnTo>
                                  <a:pt x="f8" y="f9"/>
                                </a:lnTo>
                                <a:lnTo>
                                  <a:pt x="f10" y="f11"/>
                                </a:lnTo>
                                <a:lnTo>
                                  <a:pt x="f5" y="f12"/>
                                </a:lnTo>
                                <a:lnTo>
                                  <a:pt x="f13" y="f14"/>
                                </a:lnTo>
                                <a:lnTo>
                                  <a:pt x="f13" y="f15"/>
                                </a:lnTo>
                                <a:lnTo>
                                  <a:pt x="f5" y="f16"/>
                                </a:lnTo>
                                <a:lnTo>
                                  <a:pt x="f10" y="f17"/>
                                </a:lnTo>
                                <a:lnTo>
                                  <a:pt x="f3" y="f17"/>
                                </a:lnTo>
                                <a:lnTo>
                                  <a:pt x="f3" y="f18"/>
                                </a:lnTo>
                                <a:lnTo>
                                  <a:pt x="f19" y="f18"/>
                                </a:lnTo>
                                <a:lnTo>
                                  <a:pt x="f5" y="f4"/>
                                </a:lnTo>
                                <a:lnTo>
                                  <a:pt x="f20" y="f18"/>
                                </a:lnTo>
                                <a:lnTo>
                                  <a:pt x="f21" y="f22"/>
                                </a:lnTo>
                                <a:lnTo>
                                  <a:pt x="f23" y="f16"/>
                                </a:lnTo>
                                <a:lnTo>
                                  <a:pt x="f2" y="f24"/>
                                </a:lnTo>
                                <a:lnTo>
                                  <a:pt x="f23" y="f9"/>
                                </a:lnTo>
                                <a:lnTo>
                                  <a:pt x="f21" y="f25"/>
                                </a:lnTo>
                                <a:lnTo>
                                  <a:pt x="f20" y="f26"/>
                                </a:lnTo>
                                <a:lnTo>
                                  <a:pt x="f5" y="f2"/>
                                </a:lnTo>
                                <a:close/>
                              </a:path>
                            </a:pathLst>
                          </a:custGeom>
                          <a:solidFill>
                            <a:srgbClr val="010101"/>
                          </a:solidFill>
                          <a:ln cap="flat">
                            <a:noFill/>
                            <a:prstDash val="solid"/>
                          </a:ln>
                        </wps:spPr>
                        <wps:bodyPr lIns="0" tIns="0" rIns="0" bIns="0"/>
                      </wps:wsp>
                      <wps:wsp>
                        <wps:cNvPr id="277535476" name="Shape 241"/>
                        <wps:cNvSpPr/>
                        <wps:spPr>
                          <a:xfrm>
                            <a:off x="1149793" y="30961"/>
                            <a:ext cx="44467" cy="111401"/>
                          </a:xfrm>
                          <a:custGeom>
                            <a:avLst/>
                            <a:gdLst>
                              <a:gd name="f0" fmla="val w"/>
                              <a:gd name="f1" fmla="val h"/>
                              <a:gd name="f2" fmla="val 0"/>
                              <a:gd name="f3" fmla="val 44466"/>
                              <a:gd name="f4" fmla="val 111404"/>
                              <a:gd name="f5" fmla="val 3178"/>
                              <a:gd name="f6" fmla="val 794"/>
                              <a:gd name="f7" fmla="val 15880"/>
                              <a:gd name="f8" fmla="val 13494"/>
                              <a:gd name="f9" fmla="val 80169"/>
                              <a:gd name="f10" fmla="val 41293"/>
                              <a:gd name="f11" fmla="val 92869"/>
                              <a:gd name="f12" fmla="val 31764"/>
                              <a:gd name="f13" fmla="val 102394"/>
                              <a:gd name="f14" fmla="val 19056"/>
                              <a:gd name="f15" fmla="val 108744"/>
                              <a:gd name="f16" fmla="val 3086"/>
                              <a:gd name="f17" fmla="val 6354"/>
                              <a:gd name="f18" fmla="val 9530"/>
                              <a:gd name="f19" fmla="val 89694"/>
                              <a:gd name="f20" fmla="val 12707"/>
                              <a:gd name="f21" fmla="val 83344"/>
                              <a:gd name="f22" fmla="val 64294"/>
                              <a:gd name="f23" fmla="val 73819"/>
                              <a:gd name="f24" fmla="val 54769"/>
                              <a:gd name="f25" fmla="val 51594"/>
                              <a:gd name="f26" fmla="val 45244"/>
                              <a:gd name="f27" fmla="val 29369"/>
                              <a:gd name="f28" fmla="val 26194"/>
                              <a:gd name="f29" fmla="val 23019"/>
                              <a:gd name="f30" fmla="val 19845"/>
                              <a:gd name="f31" fmla="*/ f0 1 44466"/>
                              <a:gd name="f32" fmla="*/ f1 1 111404"/>
                              <a:gd name="f33" fmla="val f2"/>
                              <a:gd name="f34" fmla="val f3"/>
                              <a:gd name="f35" fmla="val f4"/>
                              <a:gd name="f36" fmla="+- f35 0 f33"/>
                              <a:gd name="f37" fmla="+- f34 0 f33"/>
                              <a:gd name="f38" fmla="*/ f37 1 44466"/>
                              <a:gd name="f39" fmla="*/ f36 1 111404"/>
                              <a:gd name="f40" fmla="*/ 0 1 f38"/>
                              <a:gd name="f41" fmla="*/ 44466 1 f38"/>
                              <a:gd name="f42" fmla="*/ 0 1 f39"/>
                              <a:gd name="f43" fmla="*/ 111404 1 f39"/>
                              <a:gd name="f44" fmla="*/ f40 f31 1"/>
                              <a:gd name="f45" fmla="*/ f41 f31 1"/>
                              <a:gd name="f46" fmla="*/ f43 f32 1"/>
                              <a:gd name="f47" fmla="*/ f42 f32 1"/>
                            </a:gdLst>
                            <a:ahLst/>
                            <a:cxnLst>
                              <a:cxn ang="3cd4">
                                <a:pos x="hc" y="t"/>
                              </a:cxn>
                              <a:cxn ang="0">
                                <a:pos x="r" y="vc"/>
                              </a:cxn>
                              <a:cxn ang="cd4">
                                <a:pos x="hc" y="b"/>
                              </a:cxn>
                              <a:cxn ang="cd2">
                                <a:pos x="l" y="vc"/>
                              </a:cxn>
                            </a:cxnLst>
                            <a:rect l="f44" t="f47" r="f45" b="f46"/>
                            <a:pathLst>
                              <a:path w="44466" h="111404">
                                <a:moveTo>
                                  <a:pt x="f2" y="f2"/>
                                </a:moveTo>
                                <a:lnTo>
                                  <a:pt x="f5" y="f6"/>
                                </a:lnTo>
                                <a:lnTo>
                                  <a:pt x="f7" y="f8"/>
                                </a:lnTo>
                                <a:lnTo>
                                  <a:pt x="f7" y="f6"/>
                                </a:lnTo>
                                <a:lnTo>
                                  <a:pt x="f3" y="f6"/>
                                </a:lnTo>
                                <a:lnTo>
                                  <a:pt x="f3" y="f9"/>
                                </a:lnTo>
                                <a:lnTo>
                                  <a:pt x="f10" y="f11"/>
                                </a:lnTo>
                                <a:lnTo>
                                  <a:pt x="f12" y="f13"/>
                                </a:lnTo>
                                <a:lnTo>
                                  <a:pt x="f14" y="f15"/>
                                </a:lnTo>
                                <a:lnTo>
                                  <a:pt x="f16" y="f4"/>
                                </a:lnTo>
                                <a:lnTo>
                                  <a:pt x="f2" y="f4"/>
                                </a:lnTo>
                                <a:lnTo>
                                  <a:pt x="f2" y="f11"/>
                                </a:lnTo>
                                <a:lnTo>
                                  <a:pt x="f17" y="f11"/>
                                </a:lnTo>
                                <a:lnTo>
                                  <a:pt x="f18" y="f19"/>
                                </a:lnTo>
                                <a:lnTo>
                                  <a:pt x="f20" y="f21"/>
                                </a:lnTo>
                                <a:lnTo>
                                  <a:pt x="f20" y="f22"/>
                                </a:lnTo>
                                <a:lnTo>
                                  <a:pt x="f5" y="f23"/>
                                </a:lnTo>
                                <a:lnTo>
                                  <a:pt x="f2" y="f23"/>
                                </a:lnTo>
                                <a:lnTo>
                                  <a:pt x="f2" y="f24"/>
                                </a:lnTo>
                                <a:lnTo>
                                  <a:pt x="f17" y="f24"/>
                                </a:lnTo>
                                <a:lnTo>
                                  <a:pt x="f18" y="f25"/>
                                </a:lnTo>
                                <a:lnTo>
                                  <a:pt x="f20" y="f26"/>
                                </a:lnTo>
                                <a:lnTo>
                                  <a:pt x="f20" y="f27"/>
                                </a:lnTo>
                                <a:lnTo>
                                  <a:pt x="f18" y="f28"/>
                                </a:lnTo>
                                <a:lnTo>
                                  <a:pt x="f17" y="f29"/>
                                </a:lnTo>
                                <a:lnTo>
                                  <a:pt x="f2" y="f30"/>
                                </a:lnTo>
                                <a:lnTo>
                                  <a:pt x="f2" y="f2"/>
                                </a:lnTo>
                                <a:close/>
                              </a:path>
                            </a:pathLst>
                          </a:custGeom>
                          <a:solidFill>
                            <a:srgbClr val="010101"/>
                          </a:solidFill>
                          <a:ln cap="flat">
                            <a:noFill/>
                            <a:prstDash val="solid"/>
                          </a:ln>
                        </wps:spPr>
                        <wps:bodyPr lIns="0" tIns="0" rIns="0" bIns="0"/>
                      </wps:wsp>
                      <wps:wsp>
                        <wps:cNvPr id="1262357295" name="Shape 242"/>
                        <wps:cNvSpPr/>
                        <wps:spPr>
                          <a:xfrm>
                            <a:off x="1206962" y="28840"/>
                            <a:ext cx="46058" cy="82286"/>
                          </a:xfrm>
                          <a:custGeom>
                            <a:avLst/>
                            <a:gdLst>
                              <a:gd name="f0" fmla="val w"/>
                              <a:gd name="f1" fmla="val h"/>
                              <a:gd name="f2" fmla="val 0"/>
                              <a:gd name="f3" fmla="val 46059"/>
                              <a:gd name="f4" fmla="val 82286"/>
                              <a:gd name="f5" fmla="val 21961"/>
                              <a:gd name="f6" fmla="val 41291"/>
                              <a:gd name="f7" fmla="val 34942"/>
                              <a:gd name="f8" fmla="val 28311"/>
                              <a:gd name="f9" fmla="val 31766"/>
                              <a:gd name="f10" fmla="val 34661"/>
                              <a:gd name="f11" fmla="val 50536"/>
                              <a:gd name="f12" fmla="val 56886"/>
                              <a:gd name="f13" fmla="val 60061"/>
                              <a:gd name="f14" fmla="val 62443"/>
                              <a:gd name="f15" fmla="val 28586"/>
                              <a:gd name="f16" fmla="val 15881"/>
                              <a:gd name="f17" fmla="val 72761"/>
                              <a:gd name="f18" fmla="val 9532"/>
                              <a:gd name="f19" fmla="val 66411"/>
                              <a:gd name="f20" fmla="val 6356"/>
                              <a:gd name="f21" fmla="val 3179"/>
                              <a:gd name="f22" fmla="val 41011"/>
                              <a:gd name="f23" fmla="val 25136"/>
                              <a:gd name="f24" fmla="val 12705"/>
                              <a:gd name="f25" fmla="val 12436"/>
                              <a:gd name="f26" fmla="val 2911"/>
                              <a:gd name="f27" fmla="*/ f0 1 46059"/>
                              <a:gd name="f28" fmla="*/ f1 1 82286"/>
                              <a:gd name="f29" fmla="val f2"/>
                              <a:gd name="f30" fmla="val f3"/>
                              <a:gd name="f31" fmla="val f4"/>
                              <a:gd name="f32" fmla="+- f31 0 f29"/>
                              <a:gd name="f33" fmla="+- f30 0 f29"/>
                              <a:gd name="f34" fmla="*/ f33 1 46059"/>
                              <a:gd name="f35" fmla="*/ f32 1 82286"/>
                              <a:gd name="f36" fmla="*/ 0 1 f34"/>
                              <a:gd name="f37" fmla="*/ 46059 1 f34"/>
                              <a:gd name="f38" fmla="*/ 0 1 f35"/>
                              <a:gd name="f39" fmla="*/ 82286 1 f35"/>
                              <a:gd name="f40" fmla="*/ f36 f27 1"/>
                              <a:gd name="f41" fmla="*/ f37 f27 1"/>
                              <a:gd name="f42" fmla="*/ f39 f28 1"/>
                              <a:gd name="f43" fmla="*/ f38 f28 1"/>
                            </a:gdLst>
                            <a:ahLst/>
                            <a:cxnLst>
                              <a:cxn ang="3cd4">
                                <a:pos x="hc" y="t"/>
                              </a:cxn>
                              <a:cxn ang="0">
                                <a:pos x="r" y="vc"/>
                              </a:cxn>
                              <a:cxn ang="cd4">
                                <a:pos x="hc" y="b"/>
                              </a:cxn>
                              <a:cxn ang="cd2">
                                <a:pos x="l" y="vc"/>
                              </a:cxn>
                            </a:cxnLst>
                            <a:rect l="f40" t="f43" r="f41" b="f42"/>
                            <a:pathLst>
                              <a:path w="46059" h="82286">
                                <a:moveTo>
                                  <a:pt x="f3" y="f2"/>
                                </a:moveTo>
                                <a:lnTo>
                                  <a:pt x="f3" y="f5"/>
                                </a:lnTo>
                                <a:lnTo>
                                  <a:pt x="f6" y="f5"/>
                                </a:lnTo>
                                <a:lnTo>
                                  <a:pt x="f7" y="f8"/>
                                </a:lnTo>
                                <a:lnTo>
                                  <a:pt x="f9" y="f10"/>
                                </a:lnTo>
                                <a:lnTo>
                                  <a:pt x="f9" y="f11"/>
                                </a:lnTo>
                                <a:lnTo>
                                  <a:pt x="f7" y="f12"/>
                                </a:lnTo>
                                <a:lnTo>
                                  <a:pt x="f6" y="f13"/>
                                </a:lnTo>
                                <a:lnTo>
                                  <a:pt x="f3" y="f14"/>
                                </a:lnTo>
                                <a:lnTo>
                                  <a:pt x="f3" y="f4"/>
                                </a:lnTo>
                                <a:lnTo>
                                  <a:pt x="f15" y="f4"/>
                                </a:lnTo>
                                <a:lnTo>
                                  <a:pt x="f16" y="f17"/>
                                </a:lnTo>
                                <a:lnTo>
                                  <a:pt x="f18" y="f19"/>
                                </a:lnTo>
                                <a:lnTo>
                                  <a:pt x="f20" y="f13"/>
                                </a:lnTo>
                                <a:lnTo>
                                  <a:pt x="f21" y="f11"/>
                                </a:lnTo>
                                <a:lnTo>
                                  <a:pt x="f2" y="f22"/>
                                </a:lnTo>
                                <a:lnTo>
                                  <a:pt x="f21" y="f23"/>
                                </a:lnTo>
                                <a:lnTo>
                                  <a:pt x="f24" y="f25"/>
                                </a:lnTo>
                                <a:lnTo>
                                  <a:pt x="f15" y="f26"/>
                                </a:lnTo>
                                <a:lnTo>
                                  <a:pt x="f3" y="f2"/>
                                </a:lnTo>
                                <a:close/>
                              </a:path>
                            </a:pathLst>
                          </a:custGeom>
                          <a:solidFill>
                            <a:srgbClr val="010101"/>
                          </a:solidFill>
                          <a:ln cap="flat">
                            <a:noFill/>
                            <a:prstDash val="solid"/>
                          </a:ln>
                        </wps:spPr>
                        <wps:bodyPr lIns="0" tIns="0" rIns="0" bIns="0"/>
                      </wps:wsp>
                      <wps:wsp>
                        <wps:cNvPr id="440233094" name="Shape 243"/>
                        <wps:cNvSpPr/>
                        <wps:spPr>
                          <a:xfrm>
                            <a:off x="1253020" y="28575"/>
                            <a:ext cx="46058" cy="82552"/>
                          </a:xfrm>
                          <a:custGeom>
                            <a:avLst/>
                            <a:gdLst>
                              <a:gd name="f0" fmla="val w"/>
                              <a:gd name="f1" fmla="val h"/>
                              <a:gd name="f2" fmla="val 0"/>
                              <a:gd name="f3" fmla="val 46055"/>
                              <a:gd name="f4" fmla="val 82550"/>
                              <a:gd name="f5" fmla="val 1585"/>
                              <a:gd name="f6" fmla="val 11113"/>
                              <a:gd name="f7" fmla="val 3175"/>
                              <a:gd name="f8" fmla="val 20645"/>
                              <a:gd name="f9" fmla="val 30171"/>
                              <a:gd name="f10" fmla="val 9525"/>
                              <a:gd name="f11" fmla="val 36523"/>
                              <a:gd name="f12" fmla="val 15875"/>
                              <a:gd name="f13" fmla="val 42879"/>
                              <a:gd name="f14" fmla="val 28575"/>
                              <a:gd name="f15" fmla="val 41275"/>
                              <a:gd name="f16" fmla="val 57150"/>
                              <a:gd name="f17" fmla="val 33347"/>
                              <a:gd name="f18" fmla="val 73025"/>
                              <a:gd name="f19" fmla="val 79375"/>
                              <a:gd name="f20" fmla="val 62708"/>
                              <a:gd name="f21" fmla="val 63500"/>
                              <a:gd name="f22" fmla="val 7937"/>
                              <a:gd name="f23" fmla="val 14293"/>
                              <a:gd name="f24" fmla="val 50800"/>
                              <a:gd name="f25" fmla="val 31750"/>
                              <a:gd name="f26" fmla="val 25400"/>
                              <a:gd name="f27" fmla="val 22225"/>
                              <a:gd name="f28" fmla="val 264"/>
                              <a:gd name="f29" fmla="*/ f0 1 46055"/>
                              <a:gd name="f30" fmla="*/ f1 1 82550"/>
                              <a:gd name="f31" fmla="val f2"/>
                              <a:gd name="f32" fmla="val f3"/>
                              <a:gd name="f33" fmla="val f4"/>
                              <a:gd name="f34" fmla="+- f33 0 f31"/>
                              <a:gd name="f35" fmla="+- f32 0 f31"/>
                              <a:gd name="f36" fmla="*/ f35 1 46055"/>
                              <a:gd name="f37" fmla="*/ f34 1 82550"/>
                              <a:gd name="f38" fmla="*/ 0 1 f36"/>
                              <a:gd name="f39" fmla="*/ 46055 1 f36"/>
                              <a:gd name="f40" fmla="*/ 0 1 f37"/>
                              <a:gd name="f41" fmla="*/ 82550 1 f37"/>
                              <a:gd name="f42" fmla="*/ f38 f29 1"/>
                              <a:gd name="f43" fmla="*/ f39 f29 1"/>
                              <a:gd name="f44" fmla="*/ f41 f30 1"/>
                              <a:gd name="f45" fmla="*/ f40 f30 1"/>
                            </a:gdLst>
                            <a:ahLst/>
                            <a:cxnLst>
                              <a:cxn ang="3cd4">
                                <a:pos x="hc" y="t"/>
                              </a:cxn>
                              <a:cxn ang="0">
                                <a:pos x="r" y="vc"/>
                              </a:cxn>
                              <a:cxn ang="cd4">
                                <a:pos x="hc" y="b"/>
                              </a:cxn>
                              <a:cxn ang="cd2">
                                <a:pos x="l" y="vc"/>
                              </a:cxn>
                            </a:cxnLst>
                            <a:rect l="f42" t="f45" r="f43" b="f44"/>
                            <a:pathLst>
                              <a:path w="46055" h="82550">
                                <a:moveTo>
                                  <a:pt x="f5" y="f2"/>
                                </a:moveTo>
                                <a:lnTo>
                                  <a:pt x="f6" y="f7"/>
                                </a:lnTo>
                                <a:lnTo>
                                  <a:pt x="f8" y="f7"/>
                                </a:lnTo>
                                <a:lnTo>
                                  <a:pt x="f9" y="f10"/>
                                </a:lnTo>
                                <a:lnTo>
                                  <a:pt x="f11" y="f12"/>
                                </a:lnTo>
                                <a:lnTo>
                                  <a:pt x="f13" y="f14"/>
                                </a:lnTo>
                                <a:lnTo>
                                  <a:pt x="f3" y="f15"/>
                                </a:lnTo>
                                <a:lnTo>
                                  <a:pt x="f13" y="f16"/>
                                </a:lnTo>
                                <a:lnTo>
                                  <a:pt x="f17" y="f18"/>
                                </a:lnTo>
                                <a:lnTo>
                                  <a:pt x="f8" y="f19"/>
                                </a:lnTo>
                                <a:lnTo>
                                  <a:pt x="f5" y="f4"/>
                                </a:lnTo>
                                <a:lnTo>
                                  <a:pt x="f2" y="f4"/>
                                </a:lnTo>
                                <a:lnTo>
                                  <a:pt x="f2" y="f20"/>
                                </a:lnTo>
                                <a:lnTo>
                                  <a:pt x="f5" y="f21"/>
                                </a:lnTo>
                                <a:lnTo>
                                  <a:pt x="f22" y="f21"/>
                                </a:lnTo>
                                <a:lnTo>
                                  <a:pt x="f6" y="f16"/>
                                </a:lnTo>
                                <a:lnTo>
                                  <a:pt x="f23" y="f24"/>
                                </a:lnTo>
                                <a:lnTo>
                                  <a:pt x="f23" y="f25"/>
                                </a:lnTo>
                                <a:lnTo>
                                  <a:pt x="f6" y="f26"/>
                                </a:lnTo>
                                <a:lnTo>
                                  <a:pt x="f22" y="f27"/>
                                </a:lnTo>
                                <a:lnTo>
                                  <a:pt x="f2" y="f27"/>
                                </a:lnTo>
                                <a:lnTo>
                                  <a:pt x="f2" y="f28"/>
                                </a:lnTo>
                                <a:lnTo>
                                  <a:pt x="f5" y="f2"/>
                                </a:lnTo>
                                <a:close/>
                              </a:path>
                            </a:pathLst>
                          </a:custGeom>
                          <a:solidFill>
                            <a:srgbClr val="010101"/>
                          </a:solidFill>
                          <a:ln cap="flat">
                            <a:noFill/>
                            <a:prstDash val="solid"/>
                          </a:ln>
                        </wps:spPr>
                        <wps:bodyPr lIns="0" tIns="0" rIns="0" bIns="0"/>
                      </wps:wsp>
                      <wps:wsp>
                        <wps:cNvPr id="2098222160" name="Shape 244"/>
                        <wps:cNvSpPr/>
                        <wps:spPr>
                          <a:xfrm>
                            <a:off x="1299078" y="31757"/>
                            <a:ext cx="95289" cy="79379"/>
                          </a:xfrm>
                          <a:custGeom>
                            <a:avLst/>
                            <a:gdLst>
                              <a:gd name="f0" fmla="val w"/>
                              <a:gd name="f1" fmla="val h"/>
                              <a:gd name="f2" fmla="val 0"/>
                              <a:gd name="f3" fmla="val 95287"/>
                              <a:gd name="f4" fmla="val 79375"/>
                              <a:gd name="f5" fmla="val 31762"/>
                              <a:gd name="f6" fmla="val 47643"/>
                              <a:gd name="f7" fmla="val 50800"/>
                              <a:gd name="f8" fmla="val 63525"/>
                              <a:gd name="f9" fmla="val 60348"/>
                              <a:gd name="f10" fmla="val 34939"/>
                              <a:gd name="f11" fmla="*/ f0 1 95287"/>
                              <a:gd name="f12" fmla="*/ f1 1 79375"/>
                              <a:gd name="f13" fmla="val f2"/>
                              <a:gd name="f14" fmla="val f3"/>
                              <a:gd name="f15" fmla="val f4"/>
                              <a:gd name="f16" fmla="+- f15 0 f13"/>
                              <a:gd name="f17" fmla="+- f14 0 f13"/>
                              <a:gd name="f18" fmla="*/ f17 1 95287"/>
                              <a:gd name="f19" fmla="*/ f16 1 79375"/>
                              <a:gd name="f20" fmla="*/ 0 1 f18"/>
                              <a:gd name="f21" fmla="*/ 95287 1 f18"/>
                              <a:gd name="f22" fmla="*/ 0 1 f19"/>
                              <a:gd name="f23" fmla="*/ 79375 1 f19"/>
                              <a:gd name="f24" fmla="*/ f20 f11 1"/>
                              <a:gd name="f25" fmla="*/ f21 f11 1"/>
                              <a:gd name="f26" fmla="*/ f23 f12 1"/>
                              <a:gd name="f27" fmla="*/ f22 f12 1"/>
                            </a:gdLst>
                            <a:ahLst/>
                            <a:cxnLst>
                              <a:cxn ang="3cd4">
                                <a:pos x="hc" y="t"/>
                              </a:cxn>
                              <a:cxn ang="0">
                                <a:pos x="r" y="vc"/>
                              </a:cxn>
                              <a:cxn ang="cd4">
                                <a:pos x="hc" y="b"/>
                              </a:cxn>
                              <a:cxn ang="cd2">
                                <a:pos x="l" y="vc"/>
                              </a:cxn>
                            </a:cxnLst>
                            <a:rect l="f24" t="f27" r="f25" b="f26"/>
                            <a:pathLst>
                              <a:path w="95287" h="79375">
                                <a:moveTo>
                                  <a:pt x="f2" y="f2"/>
                                </a:moveTo>
                                <a:lnTo>
                                  <a:pt x="f5" y="f2"/>
                                </a:lnTo>
                                <a:lnTo>
                                  <a:pt x="f6" y="f7"/>
                                </a:lnTo>
                                <a:lnTo>
                                  <a:pt x="f8" y="f2"/>
                                </a:lnTo>
                                <a:lnTo>
                                  <a:pt x="f3" y="f2"/>
                                </a:lnTo>
                                <a:lnTo>
                                  <a:pt x="f9" y="f4"/>
                                </a:lnTo>
                                <a:lnTo>
                                  <a:pt x="f10" y="f4"/>
                                </a:lnTo>
                                <a:lnTo>
                                  <a:pt x="f2" y="f2"/>
                                </a:lnTo>
                                <a:close/>
                              </a:path>
                            </a:pathLst>
                          </a:custGeom>
                          <a:solidFill>
                            <a:srgbClr val="010101"/>
                          </a:solidFill>
                          <a:ln cap="flat">
                            <a:noFill/>
                            <a:prstDash val="solid"/>
                          </a:ln>
                        </wps:spPr>
                        <wps:bodyPr lIns="0" tIns="0" rIns="0" bIns="0"/>
                      </wps:wsp>
                      <wps:wsp>
                        <wps:cNvPr id="644844725" name="Shape 7084"/>
                        <wps:cNvSpPr/>
                        <wps:spPr>
                          <a:xfrm>
                            <a:off x="1388013" y="79379"/>
                            <a:ext cx="31766" cy="31747"/>
                          </a:xfrm>
                          <a:custGeom>
                            <a:avLst/>
                            <a:gdLst>
                              <a:gd name="f0" fmla="val w"/>
                              <a:gd name="f1" fmla="val h"/>
                              <a:gd name="f2" fmla="val 0"/>
                              <a:gd name="f3" fmla="val 31762"/>
                              <a:gd name="f4" fmla="val 31750"/>
                              <a:gd name="f5" fmla="*/ f0 1 31762"/>
                              <a:gd name="f6" fmla="*/ f1 1 31750"/>
                              <a:gd name="f7" fmla="val f2"/>
                              <a:gd name="f8" fmla="val f3"/>
                              <a:gd name="f9" fmla="val f4"/>
                              <a:gd name="f10" fmla="+- f9 0 f7"/>
                              <a:gd name="f11" fmla="+- f8 0 f7"/>
                              <a:gd name="f12" fmla="*/ f11 1 31762"/>
                              <a:gd name="f13" fmla="*/ f10 1 31750"/>
                              <a:gd name="f14" fmla="*/ 0 1 f12"/>
                              <a:gd name="f15" fmla="*/ 31762 1 f12"/>
                              <a:gd name="f16" fmla="*/ 0 1 f13"/>
                              <a:gd name="f17" fmla="*/ 31750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31762" h="31750">
                                <a:moveTo>
                                  <a:pt x="f2" y="f2"/>
                                </a:moveTo>
                                <a:lnTo>
                                  <a:pt x="f3" y="f2"/>
                                </a:lnTo>
                                <a:lnTo>
                                  <a:pt x="f3" y="f4"/>
                                </a:lnTo>
                                <a:lnTo>
                                  <a:pt x="f2" y="f4"/>
                                </a:lnTo>
                                <a:lnTo>
                                  <a:pt x="f2" y="f2"/>
                                </a:lnTo>
                              </a:path>
                            </a:pathLst>
                          </a:custGeom>
                          <a:noFill/>
                          <a:ln cap="flat">
                            <a:noFill/>
                            <a:prstDash val="solid"/>
                          </a:ln>
                        </wps:spPr>
                        <wps:bodyPr lIns="0" tIns="0" rIns="0" bIns="0"/>
                      </wps:wsp>
                      <wps:wsp>
                        <wps:cNvPr id="1132042671" name="Shape 246"/>
                        <wps:cNvSpPr/>
                        <wps:spPr>
                          <a:xfrm>
                            <a:off x="1438826" y="31757"/>
                            <a:ext cx="82579" cy="79379"/>
                          </a:xfrm>
                          <a:custGeom>
                            <a:avLst/>
                            <a:gdLst>
                              <a:gd name="f0" fmla="val w"/>
                              <a:gd name="f1" fmla="val h"/>
                              <a:gd name="f2" fmla="val 0"/>
                              <a:gd name="f3" fmla="val 82579"/>
                              <a:gd name="f4" fmla="val 79375"/>
                              <a:gd name="f5" fmla="val 28586"/>
                              <a:gd name="f6" fmla="val 44450"/>
                              <a:gd name="f7" fmla="val 31762"/>
                              <a:gd name="f8" fmla="val 53975"/>
                              <a:gd name="f9" fmla="val 41288"/>
                              <a:gd name="f10" fmla="val 57150"/>
                              <a:gd name="f11" fmla="val 44464"/>
                              <a:gd name="f12" fmla="val 47640"/>
                              <a:gd name="f13" fmla="val 50817"/>
                              <a:gd name="f14" fmla="val 47625"/>
                              <a:gd name="f15" fmla="val 53993"/>
                              <a:gd name="f16" fmla="val 66675"/>
                              <a:gd name="f17" fmla="val 76200"/>
                              <a:gd name="f18" fmla="val 34939"/>
                              <a:gd name="f19" fmla="val 15878"/>
                              <a:gd name="f20" fmla="val 6353"/>
                              <a:gd name="f21" fmla="val 73025"/>
                              <a:gd name="f22" fmla="val 63500"/>
                              <a:gd name="f23" fmla="*/ f0 1 82579"/>
                              <a:gd name="f24" fmla="*/ f1 1 79375"/>
                              <a:gd name="f25" fmla="val f2"/>
                              <a:gd name="f26" fmla="val f3"/>
                              <a:gd name="f27" fmla="val f4"/>
                              <a:gd name="f28" fmla="+- f27 0 f25"/>
                              <a:gd name="f29" fmla="+- f26 0 f25"/>
                              <a:gd name="f30" fmla="*/ f29 1 82579"/>
                              <a:gd name="f31" fmla="*/ f28 1 79375"/>
                              <a:gd name="f32" fmla="*/ 0 1 f30"/>
                              <a:gd name="f33" fmla="*/ 82579 1 f30"/>
                              <a:gd name="f34" fmla="*/ 0 1 f31"/>
                              <a:gd name="f35" fmla="*/ 79375 1 f31"/>
                              <a:gd name="f36" fmla="*/ f32 f23 1"/>
                              <a:gd name="f37" fmla="*/ f33 f23 1"/>
                              <a:gd name="f38" fmla="*/ f35 f24 1"/>
                              <a:gd name="f39" fmla="*/ f34 f24 1"/>
                            </a:gdLst>
                            <a:ahLst/>
                            <a:cxnLst>
                              <a:cxn ang="3cd4">
                                <a:pos x="hc" y="t"/>
                              </a:cxn>
                              <a:cxn ang="0">
                                <a:pos x="r" y="vc"/>
                              </a:cxn>
                              <a:cxn ang="cd4">
                                <a:pos x="hc" y="b"/>
                              </a:cxn>
                              <a:cxn ang="cd2">
                                <a:pos x="l" y="vc"/>
                              </a:cxn>
                            </a:cxnLst>
                            <a:rect l="f36" t="f39" r="f37" b="f38"/>
                            <a:pathLst>
                              <a:path w="82579" h="79375">
                                <a:moveTo>
                                  <a:pt x="f2" y="f2"/>
                                </a:moveTo>
                                <a:lnTo>
                                  <a:pt x="f5" y="f2"/>
                                </a:lnTo>
                                <a:lnTo>
                                  <a:pt x="f5" y="f6"/>
                                </a:lnTo>
                                <a:lnTo>
                                  <a:pt x="f7" y="f8"/>
                                </a:lnTo>
                                <a:lnTo>
                                  <a:pt x="f9" y="f10"/>
                                </a:lnTo>
                                <a:lnTo>
                                  <a:pt x="f11" y="f10"/>
                                </a:lnTo>
                                <a:lnTo>
                                  <a:pt x="f12" y="f8"/>
                                </a:lnTo>
                                <a:lnTo>
                                  <a:pt x="f13" y="f14"/>
                                </a:lnTo>
                                <a:lnTo>
                                  <a:pt x="f13" y="f2"/>
                                </a:lnTo>
                                <a:lnTo>
                                  <a:pt x="f3" y="f2"/>
                                </a:lnTo>
                                <a:lnTo>
                                  <a:pt x="f3" y="f4"/>
                                </a:lnTo>
                                <a:lnTo>
                                  <a:pt x="f15" y="f4"/>
                                </a:lnTo>
                                <a:lnTo>
                                  <a:pt x="f15" y="f16"/>
                                </a:lnTo>
                                <a:lnTo>
                                  <a:pt x="f9" y="f17"/>
                                </a:lnTo>
                                <a:lnTo>
                                  <a:pt x="f18" y="f4"/>
                                </a:lnTo>
                                <a:lnTo>
                                  <a:pt x="f19" y="f4"/>
                                </a:lnTo>
                                <a:lnTo>
                                  <a:pt x="f20" y="f21"/>
                                </a:lnTo>
                                <a:lnTo>
                                  <a:pt x="f2" y="f22"/>
                                </a:lnTo>
                                <a:lnTo>
                                  <a:pt x="f2" y="f2"/>
                                </a:lnTo>
                                <a:close/>
                              </a:path>
                            </a:pathLst>
                          </a:custGeom>
                          <a:solidFill>
                            <a:srgbClr val="010101"/>
                          </a:solidFill>
                          <a:ln cap="flat">
                            <a:noFill/>
                            <a:prstDash val="solid"/>
                          </a:ln>
                        </wps:spPr>
                        <wps:bodyPr lIns="0" tIns="0" rIns="0" bIns="0"/>
                      </wps:wsp>
                      <wps:wsp>
                        <wps:cNvPr id="186254434" name="Shape 247"/>
                        <wps:cNvSpPr/>
                        <wps:spPr>
                          <a:xfrm>
                            <a:off x="1540471" y="0"/>
                            <a:ext cx="92107" cy="111127"/>
                          </a:xfrm>
                          <a:custGeom>
                            <a:avLst/>
                            <a:gdLst>
                              <a:gd name="f0" fmla="val w"/>
                              <a:gd name="f1" fmla="val h"/>
                              <a:gd name="f2" fmla="val 0"/>
                              <a:gd name="f3" fmla="val 92111"/>
                              <a:gd name="f4" fmla="val 111125"/>
                              <a:gd name="f5" fmla="val 31762"/>
                              <a:gd name="f6" fmla="val 57150"/>
                              <a:gd name="f7" fmla="val 53996"/>
                              <a:gd name="f8" fmla="val 31750"/>
                              <a:gd name="f9" fmla="val 88935"/>
                              <a:gd name="f10" fmla="val 63525"/>
                              <a:gd name="f11" fmla="val 60325"/>
                              <a:gd name="f12" fmla="val 57172"/>
                              <a:gd name="f13" fmla="val 41291"/>
                              <a:gd name="f14" fmla="val 79375"/>
                              <a:gd name="f15" fmla="val 88900"/>
                              <a:gd name="f16" fmla="*/ f0 1 92111"/>
                              <a:gd name="f17" fmla="*/ f1 1 111125"/>
                              <a:gd name="f18" fmla="val f2"/>
                              <a:gd name="f19" fmla="val f3"/>
                              <a:gd name="f20" fmla="val f4"/>
                              <a:gd name="f21" fmla="+- f20 0 f18"/>
                              <a:gd name="f22" fmla="+- f19 0 f18"/>
                              <a:gd name="f23" fmla="*/ f22 1 92111"/>
                              <a:gd name="f24" fmla="*/ f21 1 111125"/>
                              <a:gd name="f25" fmla="*/ 0 1 f23"/>
                              <a:gd name="f26" fmla="*/ 92111 1 f23"/>
                              <a:gd name="f27" fmla="*/ 0 1 f24"/>
                              <a:gd name="f28" fmla="*/ 111125 1 f24"/>
                              <a:gd name="f29" fmla="*/ f25 f16 1"/>
                              <a:gd name="f30" fmla="*/ f26 f16 1"/>
                              <a:gd name="f31" fmla="*/ f28 f17 1"/>
                              <a:gd name="f32" fmla="*/ f27 f17 1"/>
                            </a:gdLst>
                            <a:ahLst/>
                            <a:cxnLst>
                              <a:cxn ang="3cd4">
                                <a:pos x="hc" y="t"/>
                              </a:cxn>
                              <a:cxn ang="0">
                                <a:pos x="r" y="vc"/>
                              </a:cxn>
                              <a:cxn ang="cd4">
                                <a:pos x="hc" y="b"/>
                              </a:cxn>
                              <a:cxn ang="cd2">
                                <a:pos x="l" y="vc"/>
                              </a:cxn>
                            </a:cxnLst>
                            <a:rect l="f29" t="f32" r="f30" b="f31"/>
                            <a:pathLst>
                              <a:path w="92111" h="111125">
                                <a:moveTo>
                                  <a:pt x="f2" y="f2"/>
                                </a:moveTo>
                                <a:lnTo>
                                  <a:pt x="f5" y="f2"/>
                                </a:lnTo>
                                <a:lnTo>
                                  <a:pt x="f5" y="f6"/>
                                </a:lnTo>
                                <a:lnTo>
                                  <a:pt x="f7" y="f8"/>
                                </a:lnTo>
                                <a:lnTo>
                                  <a:pt x="f9" y="f8"/>
                                </a:lnTo>
                                <a:lnTo>
                                  <a:pt x="f10" y="f11"/>
                                </a:lnTo>
                                <a:lnTo>
                                  <a:pt x="f3" y="f4"/>
                                </a:lnTo>
                                <a:lnTo>
                                  <a:pt x="f12" y="f4"/>
                                </a:lnTo>
                                <a:lnTo>
                                  <a:pt x="f13" y="f14"/>
                                </a:lnTo>
                                <a:lnTo>
                                  <a:pt x="f5" y="f15"/>
                                </a:lnTo>
                                <a:lnTo>
                                  <a:pt x="f5" y="f4"/>
                                </a:lnTo>
                                <a:lnTo>
                                  <a:pt x="f2" y="f4"/>
                                </a:lnTo>
                                <a:lnTo>
                                  <a:pt x="f2" y="f2"/>
                                </a:lnTo>
                                <a:close/>
                              </a:path>
                            </a:pathLst>
                          </a:custGeom>
                          <a:solidFill>
                            <a:srgbClr val="010101"/>
                          </a:solidFill>
                          <a:ln cap="flat">
                            <a:noFill/>
                            <a:prstDash val="solid"/>
                          </a:ln>
                        </wps:spPr>
                        <wps:bodyPr lIns="0" tIns="0" rIns="0" bIns="0"/>
                      </wps:wsp>
                    </wpg:wgp>
                  </a:graphicData>
                </a:graphic>
              </wp:inline>
            </w:drawing>
          </mc:Choice>
          <mc:Fallback>
            <w:pict>
              <v:group w14:anchorId="5417FB98" id="Group 5922" o:spid="_x0000_s1026" style="width:128.55pt;height:11.2pt;mso-position-horizontal-relative:char;mso-position-vertical-relative:line" coordsize="16325,1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">
                <v:shape id="Shape 225" o:spid="_x0000_s1027" style="position:absolute;top:317;width:1429;height:794;visibility:visible;mso-wrap-style:square;v-text-anchor:top" coordsize="142927,79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" path="m,l28583,,41291,50800,57169,,85755,r15881,50800l114341,r28586,l114341,79375r-28586,l69877,31750,57169,79375r-28586,l,6,,xe" fillcolor="#010101" stroked="f">
                  <v:path arrowok="t" o:connecttype="custom" o:connectlocs="71465,0;142929,39690;71465,79379;0,39690" o:connectangles="270,0,90,180" textboxrect="0,0,142927,79375"/>
                </v:shape>
                <v:shape id="Shape 226" o:spid="_x0000_s1028" style="position:absolute;left:1429;top:317;width:1429;height:794;visibility:visible;mso-wrap-style:square;v-text-anchor:top" coordsize="142931,79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" path="m,l28586,,41294,50800,57172,,85758,r15885,50800l114344,r28587,l114344,79375r-25409,l73057,31750,57172,79375r-28586,l,xe" fillcolor="#010101" stroked="f">
                  <v:path arrowok="t" o:connecttype="custom" o:connectlocs="71465,0;142929,39690;71465,79379;0,39690" o:connectangles="270,0,90,180" textboxrect="0,0,142931,79375"/>
                </v:shape>
                <v:shape id="Shape 227" o:spid="_x0000_s1029" style="position:absolute;left:2858;top:317;width:1461;height:794;visibility:visible;mso-wrap-style:square;v-text-anchor:top" coordsize="146107,79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" path="m,l31762,,44467,50800,60348,,85758,r19058,50800l117521,r28586,l117521,79375r-28586,l73053,31750,57172,79375r-25410,l,xe" fillcolor="#010101" stroked="f">
                  <v:path arrowok="t" o:connecttype="custom" o:connectlocs="73051,0;146102,39690;73051,79379;0,39690" o:connectangles="270,0,90,180" textboxrect="0,0,146107,79375"/>
                </v:shape>
                <v:shape id="Shape 7081" o:spid="_x0000_s1030" style="position:absolute;left:4256;top:793;width:349;height:318;visibility:visible;mso-wrap-style:square;v-text-anchor:top" coordsize="34939,3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" path="m,l34939,r,31750l,31750,,e" filled="f" stroked="f">
                  <v:path arrowok="t" o:connecttype="custom" o:connectlocs="17470,0;34939,15874;17470,31747;0,15874" o:connectangles="270,0,90,180" textboxrect="0,0,34939,31750"/>
                </v:shape>
                <v:shape id="Shape 229" o:spid="_x0000_s1031" style="position:absolute;left:4764;top:285;width:857;height:826;visibility:visible;mso-wrap-style:square;v-text-anchor:top" coordsize="85758,8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" path="m57172,l69877,3175r6353,6350l82582,19050r3176,12700l85758,82550r-31762,l53996,38100,50820,28575,44464,25400r-6349,l34939,28575r-3177,6350l31762,82550,,82550,,3175r28586,l28586,15875,41291,3175r9529,l57172,xe" fillcolor="#010101" stroked="f">
                  <v:path arrowok="t" o:connecttype="custom" o:connectlocs="42881,0;85761,41276;42881,82552;0,41276" o:connectangles="270,0,90,180" textboxrect="0,0,85758,82550"/>
                </v:shape>
                <v:shape id="Shape 230" o:spid="_x0000_s1032" style="position:absolute;left:5748;top:285;width:461;height:826;visibility:visible;mso-wrap-style:square;v-text-anchor:top" coordsize="46055,8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" path="m44467,r1588,397l46055,22225r-4764,l34942,28575r-3180,6350l31762,50800r3180,6350l41291,60325r4764,2381l46055,82286r-1588,264l28586,82550,15881,73025,9532,66675,3176,60325,,50800,,41275,3176,25400,12705,12700,28586,3175,44467,xe" fillcolor="#010101" stroked="f">
                  <v:path arrowok="t" o:connecttype="custom" o:connectlocs="23029,0;46058,41276;23029,82552;0,41276" o:connectangles="270,0,90,180" textboxrect="0,0,46055,82550"/>
                </v:shape>
                <v:shape id="Shape 231" o:spid="_x0000_s1033" style="position:absolute;left:6209;top:289;width:461;height:819;visibility:visible;mso-wrap-style:square;v-text-anchor:top" coordsize="46059,81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" path="m,l11117,2778r9532,l30174,9128r6353,6350l42879,28178r3180,12700l42879,56753,33350,72628,17472,78978,,81889,,62309r1588,794l4764,63103r6353,-6350l14293,50403r,-19050l11117,25003,4764,21828,,21828,,xe" fillcolor="#010101" stroked="f">
                  <v:path arrowok="t" o:connecttype="custom" o:connectlocs="23029,0;46058,40942;23029,81884;0,40942" o:connectangles="270,0,90,180" textboxrect="0,0,46059,81889"/>
                </v:shape>
                <v:shape id="Shape 232" o:spid="_x0000_s1034" style="position:absolute;left:6828;top:285;width:604;height:826;visibility:visible;mso-wrap-style:square;v-text-anchor:top" coordsize="60348,8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" path="m44467,l60348,6350,50820,25400r-12705,l34939,28575r-6353,9525l28586,82550,,82550,,3175r25410,l25410,15875,34939,3175,44467,xe" fillcolor="#010101" stroked="f">
                  <v:path arrowok="t" o:connecttype="custom" o:connectlocs="30175,0;60350,41276;30175,82552;0,41276" o:connectangles="270,0,90,180" textboxrect="0,0,60348,82550"/>
                </v:shape>
                <v:shape id="Shape 233" o:spid="_x0000_s1035" style="position:absolute;left:7432;width:635;height:1111;visibility:visible;mso-wrap-style:square;v-text-anchor:top" coordsize="63525,11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" path="m41294,l63525,,60348,19050r-15878,l44470,25400r-3176,6350l57172,31750r,22225l41294,53975r,57150l12708,111125r,-57150l,53975,,31750r12708,l12708,15875,15884,6350,25413,3175,41294,xe" fillcolor="#010101" stroked="f">
                  <v:path arrowok="t" o:connecttype="custom" o:connectlocs="31762,0;63523,55564;31762,111127;0,55564" o:connectangles="270,0,90,180" textboxrect="0,0,63525,111125"/>
                </v:shape>
                <v:shape id="Shape 234" o:spid="_x0000_s1036" style="position:absolute;left:8004;top:288;width:460;height:823;visibility:visible;mso-wrap-style:square;v-text-anchor:top" coordsize="46055,8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" path="m46055,r,21961l41294,21961r-6355,6350l31762,34661r,15875l34939,56886r6355,3175l46055,62441r,19845l28586,82286,15881,72761,9532,66411,6353,60061,3176,50536,,41011,3176,25136,12708,12436,28586,2911,46055,xe" fillcolor="#010101" stroked="f">
                  <v:path arrowok="t" o:connecttype="custom" o:connectlocs="23029,0;46058,41143;23029,82286;0,41143" o:connectangles="270,0,90,180" textboxrect="0,0,46055,82286"/>
                </v:shape>
                <v:shape id="Shape 235" o:spid="_x0000_s1037" style="position:absolute;left:8464;top:285;width:461;height:826;visibility:visible;mso-wrap-style:square;v-text-anchor:top" coordsize="46055,8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" path="m1588,r9529,3175l20649,3175r9525,6350l36527,15875r6352,12700l46055,41275,42879,57150,33350,73025,20649,79375,1588,82550,,82550,,62705r1588,795l7941,63500r3176,-6350l14293,50800r,-19050l11117,25400,7941,22225,,22225,,264,1588,xe" fillcolor="#010101" stroked="f">
                  <v:path arrowok="t" o:connecttype="custom" o:connectlocs="23029,0;46058,41276;23029,82552;0,41276" o:connectangles="270,0,90,180" textboxrect="0,0,46055,82550"/>
                </v:shape>
                <v:shape id="Shape 7082" o:spid="_x0000_s1038" style="position:absolute;left:9084;width:285;height:1111;visibility:visible;mso-wrap-style:square;v-text-anchor:top" coordsize="28586,11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" path="m,l28586,r,111125l,111125,,e" filled="f" stroked="f">
                  <v:path arrowok="t" o:connecttype="custom" o:connectlocs="14292,0;28584,55564;14292,111127;0,55564" o:connectangles="270,0,90,180" textboxrect="0,0,28586,111125"/>
                </v:shape>
                <v:shape id="Shape 237" o:spid="_x0000_s1039" style="position:absolute;left:9592;width:921;height:1111;visibility:visible;mso-wrap-style:square;v-text-anchor:top" coordsize="92111,11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" path="m,l28586,r,57150l50820,31750r38114,l60348,60325r31763,50800l57172,111125,41291,79375,28586,88900r,22225l,111125,,xe" fillcolor="#010101" stroked="f">
                  <v:path arrowok="t" o:connecttype="custom" o:connectlocs="46054,0;92107,55564;46054,111127;0,55564" o:connectangles="270,0,90,180" textboxrect="0,0,92111,111125"/>
                </v:shape>
                <v:shape id="Shape 7083" o:spid="_x0000_s1040" style="position:absolute;left:10608;top:793;width:318;height:318;visibility:visible;mso-wrap-style:square;v-text-anchor:top" coordsize="31762,3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" path="m,l31762,r,31750l,31750,,e" filled="f" stroked="f">
                  <v:path arrowok="t" o:connecttype="custom" o:connectlocs="15883,0;31766,15874;15883,31747;0,15874" o:connectangles="270,0,90,180" textboxrect="0,0,31762,31750"/>
                </v:shape>
                <v:shape id="Shape 239" o:spid="_x0000_s1041" style="position:absolute;left:11084;top:1111;width:413;height:312;visibility:visible;mso-wrap-style:square;v-text-anchor:top" coordsize="41293,31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" path="m,l28586,3175r3176,6350l41291,12700r2,l41293,31235r-3089,l22237,28575,9529,25400,3176,15878,,6350,,xe" fillcolor="#010101" stroked="f">
                  <v:path arrowok="t" o:connecttype="custom" o:connectlocs="20647,0;41294,15618;20647,31235;0,15618" o:connectangles="270,0,90,180" textboxrect="0,0,41293,31235"/>
                </v:shape>
                <v:shape id="Shape 240" o:spid="_x0000_s1042" style="position:absolute;left:11053;top:285;width:444;height:794;visibility:visible;mso-wrap-style:square;v-text-anchor:top" coordsize="44466,79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" path="m34935,r9531,2381l44466,22226r-2,-1l38112,25400r-3177,3175l31759,31750r,15875l34935,53975r3177,3175l44466,57150r,19050l41288,76200r-6353,3175l19057,76200,9526,63500,3173,53975,,38100,3173,22225,9526,9525,19057,3175,34935,xe" fillcolor="#010101" stroked="f">
                  <v:path arrowok="t" o:connecttype="custom" o:connectlocs="22234,0;44467,39690;22234,79379;0,39690" o:connectangles="270,0,90,180" textboxrect="0,0,44466,79375"/>
                </v:shape>
                <v:shape id="Shape 241" o:spid="_x0000_s1043" style="position:absolute;left:11497;top:309;width:445;height:1114;visibility:visible;mso-wrap-style:square;v-text-anchor:top" coordsize="44466,111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" path="m,l3178,794,15880,13494r,-12700l44466,794r,79375l41293,92869r-9529,9525l19056,108744,3086,111404r-3086,l,92869r6354,l9530,89694r3177,-6350l12707,64294,3178,73819,,73819,,54769r6354,l9530,51594r3177,-6350l12707,29369,9530,26194,6354,23019,,19845,,xe" fillcolor="#010101" stroked="f">
                  <v:path arrowok="t" o:connecttype="custom" o:connectlocs="22234,0;44467,55701;22234,111401;0,55701" o:connectangles="270,0,90,180" textboxrect="0,0,44466,111404"/>
                </v:shape>
                <v:shape id="Shape 242" o:spid="_x0000_s1044" style="position:absolute;left:12069;top:288;width:461;height:823;visibility:visible;mso-wrap-style:square;v-text-anchor:top" coordsize="46059,8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" path="m46059,r,21961l41291,21961r-6349,6350l31766,34661r,15875l34942,56886r6349,3175l46059,62443r,19843l28586,82286,15881,72761,9532,66411,6356,60061,3179,50536,,41011,3179,25136,12705,12436,28586,2911,46059,xe" fillcolor="#010101" stroked="f">
                  <v:path arrowok="t" o:connecttype="custom" o:connectlocs="23029,0;46058,41143;23029,82286;0,41143" o:connectangles="270,0,90,180" textboxrect="0,0,46059,82286"/>
                </v:shape>
                <v:shape id="Shape 243" o:spid="_x0000_s1045" style="position:absolute;left:12530;top:285;width:460;height:826;visibility:visible;mso-wrap-style:square;v-text-anchor:top" coordsize="46055,8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" path="m1585,r9528,3175l20645,3175r9526,6350l36523,15875r6356,12700l46055,41275,42879,57150,33347,73025,20645,79375,1585,82550,,82550,,62708r1585,792l7937,63500r3176,-6350l14293,50800r,-19050l11113,25400,7937,22225,,22225,,264,1585,xe" fillcolor="#010101" stroked="f">
                  <v:path arrowok="t" o:connecttype="custom" o:connectlocs="23029,0;46058,41276;23029,82552;0,41276" o:connectangles="270,0,90,180" textboxrect="0,0,46055,82550"/>
                </v:shape>
                <v:shape id="Shape 244" o:spid="_x0000_s1046" style="position:absolute;left:12990;top:317;width:953;height:794;visibility:visible;mso-wrap-style:square;v-text-anchor:top" coordsize="95287,79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" path="m,l31762,,47643,50800,63525,,95287,,60348,79375r-25409,l,xe" fillcolor="#010101" stroked="f">
                  <v:path arrowok="t" o:connecttype="custom" o:connectlocs="47645,0;95289,39690;47645,79379;0,39690" o:connectangles="270,0,90,180" textboxrect="0,0,95287,79375"/>
                </v:shape>
                <v:shape id="Shape 7084" o:spid="_x0000_s1047" style="position:absolute;left:13880;top:793;width:317;height:318;visibility:visible;mso-wrap-style:square;v-text-anchor:top" coordsize="31762,3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" path="m,l31762,r,31750l,31750,,e" filled="f" stroked="f">
                  <v:path arrowok="t" o:connecttype="custom" o:connectlocs="15883,0;31766,15874;15883,31747;0,15874" o:connectangles="270,0,90,180" textboxrect="0,0,31762,31750"/>
                </v:shape>
                <v:shape id="Shape 246" o:spid="_x0000_s1048" style="position:absolute;left:14388;top:317;width:826;height:794;visibility:visible;mso-wrap-style:square;v-text-anchor:top" coordsize="82579,79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" path="m,l28586,r,44450l31762,53975r9526,3175l44464,57150r3176,-3175l50817,47625,50817,,82579,r,79375l53993,79375r,-12700l41288,76200r-6349,3175l15878,79375,6353,73025,,63500,,xe" fillcolor="#010101" stroked="f">
                  <v:path arrowok="t" o:connecttype="custom" o:connectlocs="41290,0;82579,39690;41290,79379;0,39690" o:connectangles="270,0,90,180" textboxrect="0,0,82579,79375"/>
                </v:shape>
                <v:shape id="Shape 247" o:spid="_x0000_s1049" style="position:absolute;left:15404;width:921;height:1111;visibility:visible;mso-wrap-style:square;v-text-anchor:top" coordsize="92111,11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" path="m,l31762,r,57150l53996,31750r34939,l63525,60325r28586,50800l57172,111125,41291,79375r-9529,9525l31762,111125,,111125,,xe" fillcolor="#010101" stroked="f">
                  <v:path arrowok="t" o:connecttype="custom" o:connectlocs="46054,0;92107,55564;46054,111127;0,55564" o:connectangles="270,0,90,180" textboxrect="0,0,92111,111125"/>
                </v:shape>
                <w10:anchorlock/>
              </v:group>
            </w:pict>
          </mc:Fallback>
        </mc:AlternateContent>
      </w:r>
      <w:r>
        <w:rPr>
          <w:rFonts w:ascii="Arial" w:eastAsia="Arial" w:hAnsi="Arial" w:cs="Arial"/>
          <w:b/>
        </w:rPr>
        <w:t xml:space="preserve"> </w:t>
      </w:r>
      <w:r>
        <w:rPr>
          <w:rFonts w:ascii="Arial" w:eastAsia="Arial" w:hAnsi="Arial" w:cs="Arial"/>
          <w:b/>
        </w:rPr>
        <w:tab/>
      </w:r>
      <w:r>
        <w:t xml:space="preserve"> </w:t>
      </w:r>
      <w:r>
        <w:tab/>
        <w:t xml:space="preserve"> </w:t>
      </w:r>
      <w:r>
        <w:tab/>
      </w:r>
      <w:r>
        <w:rPr>
          <w:rFonts w:cs="Calibri"/>
          <w:noProof/>
        </w:rPr>
        <mc:AlternateContent>
          <mc:Choice Requires="wpg">
            <w:drawing>
              <wp:inline distT="0" distB="0" distL="0" distR="0" wp14:anchorId="2B2159DA" wp14:editId="3980BCF6">
                <wp:extent cx="1031241" cy="310264"/>
                <wp:effectExtent l="0" t="0" r="0" b="0"/>
                <wp:docPr id="1390112821" name="Group 5927"/>
                <wp:cNvGraphicFramePr/>
                <a:graphic xmlns:a="http://schemas.openxmlformats.org/drawingml/2006/main">
                  <a:graphicData uri="http://schemas.microsoft.com/office/word/2010/wordprocessingGroup">
                    <wpg:wgp>
                      <wpg:cNvGrpSpPr/>
                      <wpg:grpSpPr>
                        <a:xfrm>
                          <a:off x="0" y="0"/>
                          <a:ext cx="1031241" cy="310264"/>
                          <a:chOff x="0" y="0"/>
                          <a:chExt cx="1031241" cy="310264"/>
                        </a:xfrm>
                      </wpg:grpSpPr>
                      <wps:wsp>
                        <wps:cNvPr id="19956115" name="Shape 252"/>
                        <wps:cNvSpPr/>
                        <wps:spPr>
                          <a:xfrm>
                            <a:off x="644121" y="177585"/>
                            <a:ext cx="57113" cy="88797"/>
                          </a:xfrm>
                          <a:custGeom>
                            <a:avLst/>
                            <a:gdLst>
                              <a:gd name="f0" fmla="val w"/>
                              <a:gd name="f1" fmla="val h"/>
                              <a:gd name="f2" fmla="val 0"/>
                              <a:gd name="f3" fmla="val 57115"/>
                              <a:gd name="f4" fmla="val 88795"/>
                              <a:gd name="f5" fmla="val 12688"/>
                              <a:gd name="f6" fmla="val 15865"/>
                              <a:gd name="f7" fmla="val 38058"/>
                              <a:gd name="f8" fmla="val 53942"/>
                              <a:gd name="f9" fmla="val 47568"/>
                              <a:gd name="f10" fmla="val 79281"/>
                              <a:gd name="f11" fmla="*/ f0 1 57115"/>
                              <a:gd name="f12" fmla="*/ f1 1 88795"/>
                              <a:gd name="f13" fmla="val f2"/>
                              <a:gd name="f14" fmla="val f3"/>
                              <a:gd name="f15" fmla="val f4"/>
                              <a:gd name="f16" fmla="+- f15 0 f13"/>
                              <a:gd name="f17" fmla="+- f14 0 f13"/>
                              <a:gd name="f18" fmla="*/ f17 1 57115"/>
                              <a:gd name="f19" fmla="*/ f16 1 88795"/>
                              <a:gd name="f20" fmla="*/ 0 1 f18"/>
                              <a:gd name="f21" fmla="*/ 57115 1 f18"/>
                              <a:gd name="f22" fmla="*/ 0 1 f19"/>
                              <a:gd name="f23" fmla="*/ 88795 1 f19"/>
                              <a:gd name="f24" fmla="*/ f20 f11 1"/>
                              <a:gd name="f25" fmla="*/ f21 f11 1"/>
                              <a:gd name="f26" fmla="*/ f23 f12 1"/>
                              <a:gd name="f27" fmla="*/ f22 f12 1"/>
                            </a:gdLst>
                            <a:ahLst/>
                            <a:cxnLst>
                              <a:cxn ang="3cd4">
                                <a:pos x="hc" y="t"/>
                              </a:cxn>
                              <a:cxn ang="0">
                                <a:pos x="r" y="vc"/>
                              </a:cxn>
                              <a:cxn ang="cd4">
                                <a:pos x="hc" y="b"/>
                              </a:cxn>
                              <a:cxn ang="cd2">
                                <a:pos x="l" y="vc"/>
                              </a:cxn>
                            </a:cxnLst>
                            <a:rect l="f24" t="f27" r="f25" b="f26"/>
                            <a:pathLst>
                              <a:path w="57115" h="88795">
                                <a:moveTo>
                                  <a:pt x="f2" y="f2"/>
                                </a:moveTo>
                                <a:lnTo>
                                  <a:pt x="f3" y="f2"/>
                                </a:lnTo>
                                <a:lnTo>
                                  <a:pt x="f3" y="f5"/>
                                </a:lnTo>
                                <a:lnTo>
                                  <a:pt x="f6" y="f5"/>
                                </a:lnTo>
                                <a:lnTo>
                                  <a:pt x="f6" y="f7"/>
                                </a:lnTo>
                                <a:lnTo>
                                  <a:pt x="f8" y="f7"/>
                                </a:lnTo>
                                <a:lnTo>
                                  <a:pt x="f8" y="f9"/>
                                </a:lnTo>
                                <a:lnTo>
                                  <a:pt x="f6" y="f9"/>
                                </a:lnTo>
                                <a:lnTo>
                                  <a:pt x="f6" y="f10"/>
                                </a:lnTo>
                                <a:lnTo>
                                  <a:pt x="f3" y="f10"/>
                                </a:lnTo>
                                <a:lnTo>
                                  <a:pt x="f3" y="f4"/>
                                </a:lnTo>
                                <a:lnTo>
                                  <a:pt x="f2" y="f4"/>
                                </a:lnTo>
                                <a:lnTo>
                                  <a:pt x="f2" y="f2"/>
                                </a:lnTo>
                                <a:close/>
                              </a:path>
                            </a:pathLst>
                          </a:custGeom>
                          <a:solidFill>
                            <a:srgbClr val="1F1E21"/>
                          </a:solidFill>
                          <a:ln cap="flat">
                            <a:noFill/>
                            <a:prstDash val="solid"/>
                          </a:ln>
                        </wps:spPr>
                        <wps:bodyPr lIns="0" tIns="0" rIns="0" bIns="0"/>
                      </wps:wsp>
                      <wps:wsp>
                        <wps:cNvPr id="1304220430" name="Shape 253"/>
                        <wps:cNvSpPr/>
                        <wps:spPr>
                          <a:xfrm>
                            <a:off x="967773" y="177585"/>
                            <a:ext cx="57113" cy="88797"/>
                          </a:xfrm>
                          <a:custGeom>
                            <a:avLst/>
                            <a:gdLst>
                              <a:gd name="f0" fmla="val w"/>
                              <a:gd name="f1" fmla="val h"/>
                              <a:gd name="f2" fmla="val 0"/>
                              <a:gd name="f3" fmla="val 57115"/>
                              <a:gd name="f4" fmla="val 88795"/>
                              <a:gd name="f5" fmla="val 12688"/>
                              <a:gd name="f6" fmla="val 15865"/>
                              <a:gd name="f7" fmla="val 38058"/>
                              <a:gd name="f8" fmla="val 53942"/>
                              <a:gd name="f9" fmla="val 47568"/>
                              <a:gd name="f10" fmla="val 79281"/>
                              <a:gd name="f11" fmla="*/ f0 1 57115"/>
                              <a:gd name="f12" fmla="*/ f1 1 88795"/>
                              <a:gd name="f13" fmla="val f2"/>
                              <a:gd name="f14" fmla="val f3"/>
                              <a:gd name="f15" fmla="val f4"/>
                              <a:gd name="f16" fmla="+- f15 0 f13"/>
                              <a:gd name="f17" fmla="+- f14 0 f13"/>
                              <a:gd name="f18" fmla="*/ f17 1 57115"/>
                              <a:gd name="f19" fmla="*/ f16 1 88795"/>
                              <a:gd name="f20" fmla="*/ 0 1 f18"/>
                              <a:gd name="f21" fmla="*/ 57115 1 f18"/>
                              <a:gd name="f22" fmla="*/ 0 1 f19"/>
                              <a:gd name="f23" fmla="*/ 88795 1 f19"/>
                              <a:gd name="f24" fmla="*/ f20 f11 1"/>
                              <a:gd name="f25" fmla="*/ f21 f11 1"/>
                              <a:gd name="f26" fmla="*/ f23 f12 1"/>
                              <a:gd name="f27" fmla="*/ f22 f12 1"/>
                            </a:gdLst>
                            <a:ahLst/>
                            <a:cxnLst>
                              <a:cxn ang="3cd4">
                                <a:pos x="hc" y="t"/>
                              </a:cxn>
                              <a:cxn ang="0">
                                <a:pos x="r" y="vc"/>
                              </a:cxn>
                              <a:cxn ang="cd4">
                                <a:pos x="hc" y="b"/>
                              </a:cxn>
                              <a:cxn ang="cd2">
                                <a:pos x="l" y="vc"/>
                              </a:cxn>
                            </a:cxnLst>
                            <a:rect l="f24" t="f27" r="f25" b="f26"/>
                            <a:pathLst>
                              <a:path w="57115" h="88795">
                                <a:moveTo>
                                  <a:pt x="f2" y="f2"/>
                                </a:moveTo>
                                <a:lnTo>
                                  <a:pt x="f3" y="f2"/>
                                </a:lnTo>
                                <a:lnTo>
                                  <a:pt x="f3" y="f5"/>
                                </a:lnTo>
                                <a:lnTo>
                                  <a:pt x="f6" y="f5"/>
                                </a:lnTo>
                                <a:lnTo>
                                  <a:pt x="f6" y="f7"/>
                                </a:lnTo>
                                <a:lnTo>
                                  <a:pt x="f8" y="f7"/>
                                </a:lnTo>
                                <a:lnTo>
                                  <a:pt x="f8" y="f9"/>
                                </a:lnTo>
                                <a:lnTo>
                                  <a:pt x="f6" y="f9"/>
                                </a:lnTo>
                                <a:lnTo>
                                  <a:pt x="f6" y="f10"/>
                                </a:lnTo>
                                <a:lnTo>
                                  <a:pt x="f3" y="f10"/>
                                </a:lnTo>
                                <a:lnTo>
                                  <a:pt x="f3" y="f4"/>
                                </a:lnTo>
                                <a:lnTo>
                                  <a:pt x="f2" y="f4"/>
                                </a:lnTo>
                                <a:lnTo>
                                  <a:pt x="f2" y="f2"/>
                                </a:lnTo>
                                <a:close/>
                              </a:path>
                            </a:pathLst>
                          </a:custGeom>
                          <a:solidFill>
                            <a:srgbClr val="1F1E21"/>
                          </a:solidFill>
                          <a:ln cap="flat">
                            <a:noFill/>
                            <a:prstDash val="solid"/>
                          </a:ln>
                        </wps:spPr>
                        <wps:bodyPr lIns="0" tIns="0" rIns="0" bIns="0"/>
                      </wps:wsp>
                      <wps:wsp>
                        <wps:cNvPr id="352523409" name="Shape 254"/>
                        <wps:cNvSpPr/>
                        <wps:spPr>
                          <a:xfrm>
                            <a:off x="564797" y="177585"/>
                            <a:ext cx="30147" cy="88797"/>
                          </a:xfrm>
                          <a:custGeom>
                            <a:avLst/>
                            <a:gdLst>
                              <a:gd name="f0" fmla="val w"/>
                              <a:gd name="f1" fmla="val h"/>
                              <a:gd name="f2" fmla="val 0"/>
                              <a:gd name="f3" fmla="val 30144"/>
                              <a:gd name="f4" fmla="val 88795"/>
                              <a:gd name="f5" fmla="val 9516"/>
                              <a:gd name="f6" fmla="val 15865"/>
                              <a:gd name="f7" fmla="val 44400"/>
                              <a:gd name="f8" fmla="val 28558"/>
                              <a:gd name="f9" fmla="val 43872"/>
                              <a:gd name="f10" fmla="val 50740"/>
                              <a:gd name="f11" fmla="*/ f0 1 30144"/>
                              <a:gd name="f12" fmla="*/ f1 1 88795"/>
                              <a:gd name="f13" fmla="val f2"/>
                              <a:gd name="f14" fmla="val f3"/>
                              <a:gd name="f15" fmla="val f4"/>
                              <a:gd name="f16" fmla="+- f15 0 f13"/>
                              <a:gd name="f17" fmla="+- f14 0 f13"/>
                              <a:gd name="f18" fmla="*/ f17 1 30144"/>
                              <a:gd name="f19" fmla="*/ f16 1 88795"/>
                              <a:gd name="f20" fmla="*/ 0 1 f18"/>
                              <a:gd name="f21" fmla="*/ 30144 1 f18"/>
                              <a:gd name="f22" fmla="*/ 0 1 f19"/>
                              <a:gd name="f23" fmla="*/ 88795 1 f19"/>
                              <a:gd name="f24" fmla="*/ f20 f11 1"/>
                              <a:gd name="f25" fmla="*/ f21 f11 1"/>
                              <a:gd name="f26" fmla="*/ f23 f12 1"/>
                              <a:gd name="f27" fmla="*/ f22 f12 1"/>
                            </a:gdLst>
                            <a:ahLst/>
                            <a:cxnLst>
                              <a:cxn ang="3cd4">
                                <a:pos x="hc" y="t"/>
                              </a:cxn>
                              <a:cxn ang="0">
                                <a:pos x="r" y="vc"/>
                              </a:cxn>
                              <a:cxn ang="cd4">
                                <a:pos x="hc" y="b"/>
                              </a:cxn>
                              <a:cxn ang="cd2">
                                <a:pos x="l" y="vc"/>
                              </a:cxn>
                            </a:cxnLst>
                            <a:rect l="f24" t="f27" r="f25" b="f26"/>
                            <a:pathLst>
                              <a:path w="30144" h="88795">
                                <a:moveTo>
                                  <a:pt x="f2" y="f2"/>
                                </a:moveTo>
                                <a:lnTo>
                                  <a:pt x="f3" y="f2"/>
                                </a:lnTo>
                                <a:lnTo>
                                  <a:pt x="f3" y="f5"/>
                                </a:lnTo>
                                <a:lnTo>
                                  <a:pt x="f6" y="f5"/>
                                </a:lnTo>
                                <a:lnTo>
                                  <a:pt x="f6" y="f7"/>
                                </a:lnTo>
                                <a:lnTo>
                                  <a:pt x="f8" y="f7"/>
                                </a:lnTo>
                                <a:lnTo>
                                  <a:pt x="f3" y="f9"/>
                                </a:lnTo>
                                <a:lnTo>
                                  <a:pt x="f3" y="f10"/>
                                </a:lnTo>
                                <a:lnTo>
                                  <a:pt x="f6" y="f10"/>
                                </a:lnTo>
                                <a:lnTo>
                                  <a:pt x="f6" y="f4"/>
                                </a:lnTo>
                                <a:lnTo>
                                  <a:pt x="f2" y="f4"/>
                                </a:lnTo>
                                <a:lnTo>
                                  <a:pt x="f2" y="f2"/>
                                </a:lnTo>
                                <a:close/>
                              </a:path>
                            </a:pathLst>
                          </a:custGeom>
                          <a:solidFill>
                            <a:srgbClr val="1F1E21"/>
                          </a:solidFill>
                          <a:ln cap="flat">
                            <a:noFill/>
                            <a:prstDash val="solid"/>
                          </a:ln>
                        </wps:spPr>
                        <wps:bodyPr lIns="0" tIns="0" rIns="0" bIns="0"/>
                      </wps:wsp>
                      <wps:wsp>
                        <wps:cNvPr id="1105344076" name="Shape 255"/>
                        <wps:cNvSpPr/>
                        <wps:spPr>
                          <a:xfrm>
                            <a:off x="594936" y="177585"/>
                            <a:ext cx="36493" cy="50740"/>
                          </a:xfrm>
                          <a:custGeom>
                            <a:avLst/>
                            <a:gdLst>
                              <a:gd name="f0" fmla="val w"/>
                              <a:gd name="f1" fmla="val h"/>
                              <a:gd name="f2" fmla="val 0"/>
                              <a:gd name="f3" fmla="val 36493"/>
                              <a:gd name="f4" fmla="val 50740"/>
                              <a:gd name="f5" fmla="val 14279"/>
                              <a:gd name="f6" fmla="val 20625"/>
                              <a:gd name="f7" fmla="val 3171"/>
                              <a:gd name="f8" fmla="val 30144"/>
                              <a:gd name="f9" fmla="val 9516"/>
                              <a:gd name="f10" fmla="val 33320"/>
                              <a:gd name="f11" fmla="val 19028"/>
                              <a:gd name="f12" fmla="val 22199"/>
                              <a:gd name="f13" fmla="val 31712"/>
                              <a:gd name="f14" fmla="val 26971"/>
                              <a:gd name="f15" fmla="val 41229"/>
                              <a:gd name="f16" fmla="val 17452"/>
                              <a:gd name="f17" fmla="val 43872"/>
                              <a:gd name="f18" fmla="val 7936"/>
                              <a:gd name="f19" fmla="val 38058"/>
                              <a:gd name="f20" fmla="val 11106"/>
                              <a:gd name="f21" fmla="val 12688"/>
                              <a:gd name="f22" fmla="*/ f0 1 36493"/>
                              <a:gd name="f23" fmla="*/ f1 1 50740"/>
                              <a:gd name="f24" fmla="val f2"/>
                              <a:gd name="f25" fmla="val f3"/>
                              <a:gd name="f26" fmla="val f4"/>
                              <a:gd name="f27" fmla="+- f26 0 f24"/>
                              <a:gd name="f28" fmla="+- f25 0 f24"/>
                              <a:gd name="f29" fmla="*/ f28 1 36493"/>
                              <a:gd name="f30" fmla="*/ f27 1 50740"/>
                              <a:gd name="f31" fmla="*/ 0 1 f29"/>
                              <a:gd name="f32" fmla="*/ 36493 1 f29"/>
                              <a:gd name="f33" fmla="*/ 0 1 f30"/>
                              <a:gd name="f34" fmla="*/ 50740 1 f30"/>
                              <a:gd name="f35" fmla="*/ f31 f22 1"/>
                              <a:gd name="f36" fmla="*/ f32 f22 1"/>
                              <a:gd name="f37" fmla="*/ f34 f23 1"/>
                              <a:gd name="f38" fmla="*/ f33 f23 1"/>
                            </a:gdLst>
                            <a:ahLst/>
                            <a:cxnLst>
                              <a:cxn ang="3cd4">
                                <a:pos x="hc" y="t"/>
                              </a:cxn>
                              <a:cxn ang="0">
                                <a:pos x="r" y="vc"/>
                              </a:cxn>
                              <a:cxn ang="cd4">
                                <a:pos x="hc" y="b"/>
                              </a:cxn>
                              <a:cxn ang="cd2">
                                <a:pos x="l" y="vc"/>
                              </a:cxn>
                            </a:cxnLst>
                            <a:rect l="f35" t="f38" r="f36" b="f37"/>
                            <a:pathLst>
                              <a:path w="36493" h="50740">
                                <a:moveTo>
                                  <a:pt x="f2" y="f2"/>
                                </a:moveTo>
                                <a:lnTo>
                                  <a:pt x="f5" y="f2"/>
                                </a:lnTo>
                                <a:lnTo>
                                  <a:pt x="f6" y="f7"/>
                                </a:lnTo>
                                <a:lnTo>
                                  <a:pt x="f8" y="f9"/>
                                </a:lnTo>
                                <a:lnTo>
                                  <a:pt x="f10" y="f11"/>
                                </a:lnTo>
                                <a:lnTo>
                                  <a:pt x="f3" y="f12"/>
                                </a:lnTo>
                                <a:lnTo>
                                  <a:pt x="f10" y="f13"/>
                                </a:lnTo>
                                <a:lnTo>
                                  <a:pt x="f14" y="f15"/>
                                </a:lnTo>
                                <a:lnTo>
                                  <a:pt x="f16" y="f4"/>
                                </a:lnTo>
                                <a:lnTo>
                                  <a:pt x="f2" y="f4"/>
                                </a:lnTo>
                                <a:lnTo>
                                  <a:pt x="f2" y="f17"/>
                                </a:lnTo>
                                <a:lnTo>
                                  <a:pt x="f18" y="f15"/>
                                </a:lnTo>
                                <a:lnTo>
                                  <a:pt x="f5" y="f19"/>
                                </a:lnTo>
                                <a:lnTo>
                                  <a:pt x="f5" y="f11"/>
                                </a:lnTo>
                                <a:lnTo>
                                  <a:pt x="f20" y="f21"/>
                                </a:lnTo>
                                <a:lnTo>
                                  <a:pt x="f18" y="f9"/>
                                </a:lnTo>
                                <a:lnTo>
                                  <a:pt x="f2" y="f9"/>
                                </a:lnTo>
                                <a:lnTo>
                                  <a:pt x="f2" y="f2"/>
                                </a:lnTo>
                                <a:close/>
                              </a:path>
                            </a:pathLst>
                          </a:custGeom>
                          <a:solidFill>
                            <a:srgbClr val="1F1E21"/>
                          </a:solidFill>
                          <a:ln cap="flat">
                            <a:noFill/>
                            <a:prstDash val="solid"/>
                          </a:ln>
                        </wps:spPr>
                        <wps:bodyPr lIns="0" tIns="0" rIns="0" bIns="0"/>
                      </wps:wsp>
                      <wps:wsp>
                        <wps:cNvPr id="942438615" name="Shape 256"/>
                        <wps:cNvSpPr/>
                        <wps:spPr>
                          <a:xfrm>
                            <a:off x="818644" y="177585"/>
                            <a:ext cx="31729" cy="88797"/>
                          </a:xfrm>
                          <a:custGeom>
                            <a:avLst/>
                            <a:gdLst>
                              <a:gd name="f0" fmla="val w"/>
                              <a:gd name="f1" fmla="val h"/>
                              <a:gd name="f2" fmla="val 0"/>
                              <a:gd name="f3" fmla="val 31731"/>
                              <a:gd name="f4" fmla="val 88795"/>
                              <a:gd name="f5" fmla="val 9516"/>
                              <a:gd name="f6" fmla="val 15865"/>
                              <a:gd name="f7" fmla="val 44400"/>
                              <a:gd name="f8" fmla="val 28558"/>
                              <a:gd name="f9" fmla="val 43344"/>
                              <a:gd name="f10" fmla="val 50740"/>
                              <a:gd name="f11" fmla="*/ f0 1 31731"/>
                              <a:gd name="f12" fmla="*/ f1 1 88795"/>
                              <a:gd name="f13" fmla="val f2"/>
                              <a:gd name="f14" fmla="val f3"/>
                              <a:gd name="f15" fmla="val f4"/>
                              <a:gd name="f16" fmla="+- f15 0 f13"/>
                              <a:gd name="f17" fmla="+- f14 0 f13"/>
                              <a:gd name="f18" fmla="*/ f17 1 31731"/>
                              <a:gd name="f19" fmla="*/ f16 1 88795"/>
                              <a:gd name="f20" fmla="*/ 0 1 f18"/>
                              <a:gd name="f21" fmla="*/ 31731 1 f18"/>
                              <a:gd name="f22" fmla="*/ 0 1 f19"/>
                              <a:gd name="f23" fmla="*/ 88795 1 f19"/>
                              <a:gd name="f24" fmla="*/ f20 f11 1"/>
                              <a:gd name="f25" fmla="*/ f21 f11 1"/>
                              <a:gd name="f26" fmla="*/ f23 f12 1"/>
                              <a:gd name="f27" fmla="*/ f22 f12 1"/>
                            </a:gdLst>
                            <a:ahLst/>
                            <a:cxnLst>
                              <a:cxn ang="3cd4">
                                <a:pos x="hc" y="t"/>
                              </a:cxn>
                              <a:cxn ang="0">
                                <a:pos x="r" y="vc"/>
                              </a:cxn>
                              <a:cxn ang="cd4">
                                <a:pos x="hc" y="b"/>
                              </a:cxn>
                              <a:cxn ang="cd2">
                                <a:pos x="l" y="vc"/>
                              </a:cxn>
                            </a:cxnLst>
                            <a:rect l="f24" t="f27" r="f25" b="f26"/>
                            <a:pathLst>
                              <a:path w="31731" h="88795">
                                <a:moveTo>
                                  <a:pt x="f2" y="f2"/>
                                </a:moveTo>
                                <a:lnTo>
                                  <a:pt x="f3" y="f2"/>
                                </a:lnTo>
                                <a:lnTo>
                                  <a:pt x="f3" y="f5"/>
                                </a:lnTo>
                                <a:lnTo>
                                  <a:pt x="f6" y="f5"/>
                                </a:lnTo>
                                <a:lnTo>
                                  <a:pt x="f6" y="f7"/>
                                </a:lnTo>
                                <a:lnTo>
                                  <a:pt x="f8" y="f7"/>
                                </a:lnTo>
                                <a:lnTo>
                                  <a:pt x="f3" y="f9"/>
                                </a:lnTo>
                                <a:lnTo>
                                  <a:pt x="f3" y="f10"/>
                                </a:lnTo>
                                <a:lnTo>
                                  <a:pt x="f6" y="f10"/>
                                </a:lnTo>
                                <a:lnTo>
                                  <a:pt x="f6" y="f4"/>
                                </a:lnTo>
                                <a:lnTo>
                                  <a:pt x="f2" y="f4"/>
                                </a:lnTo>
                                <a:lnTo>
                                  <a:pt x="f2" y="f2"/>
                                </a:lnTo>
                                <a:close/>
                              </a:path>
                            </a:pathLst>
                          </a:custGeom>
                          <a:solidFill>
                            <a:srgbClr val="1F1E21"/>
                          </a:solidFill>
                          <a:ln cap="flat">
                            <a:noFill/>
                            <a:prstDash val="solid"/>
                          </a:ln>
                        </wps:spPr>
                        <wps:bodyPr lIns="0" tIns="0" rIns="0" bIns="0"/>
                      </wps:wsp>
                      <wps:wsp>
                        <wps:cNvPr id="291523102" name="Shape 257"/>
                        <wps:cNvSpPr/>
                        <wps:spPr>
                          <a:xfrm>
                            <a:off x="850373" y="177585"/>
                            <a:ext cx="34902" cy="50740"/>
                          </a:xfrm>
                          <a:custGeom>
                            <a:avLst/>
                            <a:gdLst>
                              <a:gd name="f0" fmla="val w"/>
                              <a:gd name="f1" fmla="val h"/>
                              <a:gd name="f2" fmla="val 0"/>
                              <a:gd name="f3" fmla="val 34907"/>
                              <a:gd name="f4" fmla="val 50740"/>
                              <a:gd name="f5" fmla="val 12692"/>
                              <a:gd name="f6" fmla="val 22211"/>
                              <a:gd name="f7" fmla="val 3171"/>
                              <a:gd name="f8" fmla="val 31731"/>
                              <a:gd name="f9" fmla="val 9516"/>
                              <a:gd name="f10" fmla="val 19028"/>
                              <a:gd name="f11" fmla="val 22199"/>
                              <a:gd name="f12" fmla="val 31712"/>
                              <a:gd name="f13" fmla="val 28558"/>
                              <a:gd name="f14" fmla="val 41229"/>
                              <a:gd name="f15" fmla="val 15865"/>
                              <a:gd name="f16" fmla="val 43344"/>
                              <a:gd name="f17" fmla="val 6349"/>
                              <a:gd name="f18" fmla="val 38058"/>
                              <a:gd name="f19" fmla="val 25370"/>
                              <a:gd name="f20" fmla="val 9519"/>
                              <a:gd name="f21" fmla="val 12688"/>
                              <a:gd name="f22" fmla="*/ f0 1 34907"/>
                              <a:gd name="f23" fmla="*/ f1 1 50740"/>
                              <a:gd name="f24" fmla="val f2"/>
                              <a:gd name="f25" fmla="val f3"/>
                              <a:gd name="f26" fmla="val f4"/>
                              <a:gd name="f27" fmla="+- f26 0 f24"/>
                              <a:gd name="f28" fmla="+- f25 0 f24"/>
                              <a:gd name="f29" fmla="*/ f28 1 34907"/>
                              <a:gd name="f30" fmla="*/ f27 1 50740"/>
                              <a:gd name="f31" fmla="*/ 0 1 f29"/>
                              <a:gd name="f32" fmla="*/ 34907 1 f29"/>
                              <a:gd name="f33" fmla="*/ 0 1 f30"/>
                              <a:gd name="f34" fmla="*/ 50740 1 f30"/>
                              <a:gd name="f35" fmla="*/ f31 f22 1"/>
                              <a:gd name="f36" fmla="*/ f32 f22 1"/>
                              <a:gd name="f37" fmla="*/ f34 f23 1"/>
                              <a:gd name="f38" fmla="*/ f33 f23 1"/>
                            </a:gdLst>
                            <a:ahLst/>
                            <a:cxnLst>
                              <a:cxn ang="3cd4">
                                <a:pos x="hc" y="t"/>
                              </a:cxn>
                              <a:cxn ang="0">
                                <a:pos x="r" y="vc"/>
                              </a:cxn>
                              <a:cxn ang="cd4">
                                <a:pos x="hc" y="b"/>
                              </a:cxn>
                              <a:cxn ang="cd2">
                                <a:pos x="l" y="vc"/>
                              </a:cxn>
                            </a:cxnLst>
                            <a:rect l="f35" t="f38" r="f36" b="f37"/>
                            <a:pathLst>
                              <a:path w="34907" h="50740">
                                <a:moveTo>
                                  <a:pt x="f2" y="f2"/>
                                </a:moveTo>
                                <a:lnTo>
                                  <a:pt x="f5" y="f2"/>
                                </a:lnTo>
                                <a:lnTo>
                                  <a:pt x="f6" y="f7"/>
                                </a:lnTo>
                                <a:lnTo>
                                  <a:pt x="f8" y="f9"/>
                                </a:lnTo>
                                <a:lnTo>
                                  <a:pt x="f3" y="f10"/>
                                </a:lnTo>
                                <a:lnTo>
                                  <a:pt x="f3" y="f11"/>
                                </a:lnTo>
                                <a:lnTo>
                                  <a:pt x="f8" y="f12"/>
                                </a:lnTo>
                                <a:lnTo>
                                  <a:pt x="f13" y="f14"/>
                                </a:lnTo>
                                <a:lnTo>
                                  <a:pt x="f15" y="f4"/>
                                </a:lnTo>
                                <a:lnTo>
                                  <a:pt x="f2" y="f4"/>
                                </a:lnTo>
                                <a:lnTo>
                                  <a:pt x="f2" y="f16"/>
                                </a:lnTo>
                                <a:lnTo>
                                  <a:pt x="f17" y="f14"/>
                                </a:lnTo>
                                <a:lnTo>
                                  <a:pt x="f5" y="f18"/>
                                </a:lnTo>
                                <a:lnTo>
                                  <a:pt x="f15" y="f12"/>
                                </a:lnTo>
                                <a:lnTo>
                                  <a:pt x="f15" y="f19"/>
                                </a:lnTo>
                                <a:lnTo>
                                  <a:pt x="f5" y="f10"/>
                                </a:lnTo>
                                <a:lnTo>
                                  <a:pt x="f20" y="f21"/>
                                </a:lnTo>
                                <a:lnTo>
                                  <a:pt x="f17" y="f9"/>
                                </a:lnTo>
                                <a:lnTo>
                                  <a:pt x="f2" y="f9"/>
                                </a:lnTo>
                                <a:lnTo>
                                  <a:pt x="f2" y="f2"/>
                                </a:lnTo>
                                <a:close/>
                              </a:path>
                            </a:pathLst>
                          </a:custGeom>
                          <a:solidFill>
                            <a:srgbClr val="1F1E21"/>
                          </a:solidFill>
                          <a:ln cap="flat">
                            <a:noFill/>
                            <a:prstDash val="solid"/>
                          </a:ln>
                        </wps:spPr>
                        <wps:bodyPr lIns="0" tIns="0" rIns="0" bIns="0"/>
                      </wps:wsp>
                      <wps:wsp>
                        <wps:cNvPr id="157027141" name="Shape 7089"/>
                        <wps:cNvSpPr/>
                        <wps:spPr>
                          <a:xfrm>
                            <a:off x="393448" y="177585"/>
                            <a:ext cx="15864" cy="88797"/>
                          </a:xfrm>
                          <a:custGeom>
                            <a:avLst/>
                            <a:gdLst>
                              <a:gd name="f0" fmla="val w"/>
                              <a:gd name="f1" fmla="val h"/>
                              <a:gd name="f2" fmla="val 0"/>
                              <a:gd name="f3" fmla="val 15865"/>
                              <a:gd name="f4" fmla="val 88795"/>
                              <a:gd name="f5" fmla="*/ f0 1 15865"/>
                              <a:gd name="f6" fmla="*/ f1 1 88795"/>
                              <a:gd name="f7" fmla="val f2"/>
                              <a:gd name="f8" fmla="val f3"/>
                              <a:gd name="f9" fmla="val f4"/>
                              <a:gd name="f10" fmla="+- f9 0 f7"/>
                              <a:gd name="f11" fmla="+- f8 0 f7"/>
                              <a:gd name="f12" fmla="*/ f11 1 15865"/>
                              <a:gd name="f13" fmla="*/ f10 1 88795"/>
                              <a:gd name="f14" fmla="*/ 0 1 f12"/>
                              <a:gd name="f15" fmla="*/ 15865 1 f12"/>
                              <a:gd name="f16" fmla="*/ 0 1 f13"/>
                              <a:gd name="f17" fmla="*/ 88795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15865" h="88795">
                                <a:moveTo>
                                  <a:pt x="f2" y="f2"/>
                                </a:moveTo>
                                <a:lnTo>
                                  <a:pt x="f3" y="f2"/>
                                </a:lnTo>
                                <a:lnTo>
                                  <a:pt x="f3" y="f4"/>
                                </a:lnTo>
                                <a:lnTo>
                                  <a:pt x="f2" y="f4"/>
                                </a:lnTo>
                                <a:lnTo>
                                  <a:pt x="f2" y="f2"/>
                                </a:lnTo>
                              </a:path>
                            </a:pathLst>
                          </a:custGeom>
                          <a:noFill/>
                          <a:ln cap="flat">
                            <a:noFill/>
                            <a:prstDash val="solid"/>
                          </a:ln>
                        </wps:spPr>
                        <wps:bodyPr lIns="0" tIns="0" rIns="0" bIns="0"/>
                      </wps:wsp>
                      <wps:wsp>
                        <wps:cNvPr id="1047286152" name="Shape 259"/>
                        <wps:cNvSpPr/>
                        <wps:spPr>
                          <a:xfrm>
                            <a:off x="425186" y="177585"/>
                            <a:ext cx="79324" cy="88797"/>
                          </a:xfrm>
                          <a:custGeom>
                            <a:avLst/>
                            <a:gdLst>
                              <a:gd name="f0" fmla="val w"/>
                              <a:gd name="f1" fmla="val h"/>
                              <a:gd name="f2" fmla="val 0"/>
                              <a:gd name="f3" fmla="val 79327"/>
                              <a:gd name="f4" fmla="val 88795"/>
                              <a:gd name="f5" fmla="val 12692"/>
                              <a:gd name="f6" fmla="val 69807"/>
                              <a:gd name="f7" fmla="val 60254"/>
                              <a:gd name="f8" fmla="val 28541"/>
                              <a:gd name="f9" fmla="*/ f0 1 79327"/>
                              <a:gd name="f10" fmla="*/ f1 1 88795"/>
                              <a:gd name="f11" fmla="val f2"/>
                              <a:gd name="f12" fmla="val f3"/>
                              <a:gd name="f13" fmla="val f4"/>
                              <a:gd name="f14" fmla="+- f13 0 f11"/>
                              <a:gd name="f15" fmla="+- f12 0 f11"/>
                              <a:gd name="f16" fmla="*/ f15 1 79327"/>
                              <a:gd name="f17" fmla="*/ f14 1 88795"/>
                              <a:gd name="f18" fmla="*/ 0 1 f16"/>
                              <a:gd name="f19" fmla="*/ 79327 1 f16"/>
                              <a:gd name="f20" fmla="*/ 0 1 f17"/>
                              <a:gd name="f21" fmla="*/ 88795 1 f17"/>
                              <a:gd name="f22" fmla="*/ f18 f9 1"/>
                              <a:gd name="f23" fmla="*/ f19 f9 1"/>
                              <a:gd name="f24" fmla="*/ f21 f10 1"/>
                              <a:gd name="f25" fmla="*/ f20 f10 1"/>
                            </a:gdLst>
                            <a:ahLst/>
                            <a:cxnLst>
                              <a:cxn ang="3cd4">
                                <a:pos x="hc" y="t"/>
                              </a:cxn>
                              <a:cxn ang="0">
                                <a:pos x="r" y="vc"/>
                              </a:cxn>
                              <a:cxn ang="cd4">
                                <a:pos x="hc" y="b"/>
                              </a:cxn>
                              <a:cxn ang="cd2">
                                <a:pos x="l" y="vc"/>
                              </a:cxn>
                            </a:cxnLst>
                            <a:rect l="f22" t="f25" r="f23" b="f24"/>
                            <a:pathLst>
                              <a:path w="79327" h="88795">
                                <a:moveTo>
                                  <a:pt x="f2" y="f2"/>
                                </a:moveTo>
                                <a:lnTo>
                                  <a:pt x="f5" y="f2"/>
                                </a:lnTo>
                                <a:lnTo>
                                  <a:pt x="f6" y="f7"/>
                                </a:lnTo>
                                <a:lnTo>
                                  <a:pt x="f6" y="f2"/>
                                </a:lnTo>
                                <a:lnTo>
                                  <a:pt x="f3" y="f2"/>
                                </a:lnTo>
                                <a:lnTo>
                                  <a:pt x="f3" y="f4"/>
                                </a:lnTo>
                                <a:lnTo>
                                  <a:pt x="f6" y="f4"/>
                                </a:lnTo>
                                <a:lnTo>
                                  <a:pt x="f5" y="f8"/>
                                </a:lnTo>
                                <a:lnTo>
                                  <a:pt x="f5" y="f4"/>
                                </a:lnTo>
                                <a:lnTo>
                                  <a:pt x="f2" y="f4"/>
                                </a:lnTo>
                                <a:lnTo>
                                  <a:pt x="f2" y="f2"/>
                                </a:lnTo>
                                <a:close/>
                              </a:path>
                            </a:pathLst>
                          </a:custGeom>
                          <a:solidFill>
                            <a:srgbClr val="1F1E21"/>
                          </a:solidFill>
                          <a:ln cap="flat">
                            <a:noFill/>
                            <a:prstDash val="solid"/>
                          </a:ln>
                        </wps:spPr>
                        <wps:bodyPr lIns="0" tIns="0" rIns="0" bIns="0"/>
                      </wps:wsp>
                      <wps:wsp>
                        <wps:cNvPr id="1545903038" name="Shape 260"/>
                        <wps:cNvSpPr/>
                        <wps:spPr>
                          <a:xfrm>
                            <a:off x="901141" y="44394"/>
                            <a:ext cx="28556" cy="91970"/>
                          </a:xfrm>
                          <a:custGeom>
                            <a:avLst/>
                            <a:gdLst>
                              <a:gd name="f0" fmla="val w"/>
                              <a:gd name="f1" fmla="val h"/>
                              <a:gd name="f2" fmla="val 0"/>
                              <a:gd name="f3" fmla="val 28558"/>
                              <a:gd name="f4" fmla="val 91966"/>
                              <a:gd name="f5" fmla="val 10571"/>
                              <a:gd name="f6" fmla="val 25384"/>
                              <a:gd name="f7" fmla="val 9514"/>
                              <a:gd name="f8" fmla="val 15865"/>
                              <a:gd name="f9" fmla="val 44398"/>
                              <a:gd name="f10" fmla="val 68183"/>
                              <a:gd name="f11" fmla="val 19038"/>
                              <a:gd name="f12" fmla="val 53911"/>
                              <a:gd name="f13" fmla="*/ f0 1 28558"/>
                              <a:gd name="f14" fmla="*/ f1 1 91966"/>
                              <a:gd name="f15" fmla="val f2"/>
                              <a:gd name="f16" fmla="val f3"/>
                              <a:gd name="f17" fmla="val f4"/>
                              <a:gd name="f18" fmla="+- f17 0 f15"/>
                              <a:gd name="f19" fmla="+- f16 0 f15"/>
                              <a:gd name="f20" fmla="*/ f19 1 28558"/>
                              <a:gd name="f21" fmla="*/ f18 1 91966"/>
                              <a:gd name="f22" fmla="*/ 0 1 f20"/>
                              <a:gd name="f23" fmla="*/ 28558 1 f20"/>
                              <a:gd name="f24" fmla="*/ 0 1 f21"/>
                              <a:gd name="f25" fmla="*/ 91966 1 f21"/>
                              <a:gd name="f26" fmla="*/ f22 f13 1"/>
                              <a:gd name="f27" fmla="*/ f23 f13 1"/>
                              <a:gd name="f28" fmla="*/ f25 f14 1"/>
                              <a:gd name="f29" fmla="*/ f24 f14 1"/>
                            </a:gdLst>
                            <a:ahLst/>
                            <a:cxnLst>
                              <a:cxn ang="3cd4">
                                <a:pos x="hc" y="t"/>
                              </a:cxn>
                              <a:cxn ang="0">
                                <a:pos x="r" y="vc"/>
                              </a:cxn>
                              <a:cxn ang="cd4">
                                <a:pos x="hc" y="b"/>
                              </a:cxn>
                              <a:cxn ang="cd2">
                                <a:pos x="l" y="vc"/>
                              </a:cxn>
                            </a:cxnLst>
                            <a:rect l="f26" t="f29" r="f27" b="f28"/>
                            <a:pathLst>
                              <a:path w="28558" h="91966">
                                <a:moveTo>
                                  <a:pt x="f2" y="f2"/>
                                </a:moveTo>
                                <a:lnTo>
                                  <a:pt x="f3" y="f2"/>
                                </a:lnTo>
                                <a:lnTo>
                                  <a:pt x="f3" y="f5"/>
                                </a:lnTo>
                                <a:lnTo>
                                  <a:pt x="f6" y="f7"/>
                                </a:lnTo>
                                <a:lnTo>
                                  <a:pt x="f8" y="f7"/>
                                </a:lnTo>
                                <a:lnTo>
                                  <a:pt x="f8" y="f9"/>
                                </a:lnTo>
                                <a:lnTo>
                                  <a:pt x="f3" y="f9"/>
                                </a:lnTo>
                                <a:lnTo>
                                  <a:pt x="f3" y="f10"/>
                                </a:lnTo>
                                <a:lnTo>
                                  <a:pt x="f11" y="f12"/>
                                </a:lnTo>
                                <a:lnTo>
                                  <a:pt x="f8" y="f12"/>
                                </a:lnTo>
                                <a:lnTo>
                                  <a:pt x="f8" y="f4"/>
                                </a:lnTo>
                                <a:lnTo>
                                  <a:pt x="f2" y="f4"/>
                                </a:lnTo>
                                <a:lnTo>
                                  <a:pt x="f2" y="f2"/>
                                </a:lnTo>
                                <a:close/>
                              </a:path>
                            </a:pathLst>
                          </a:custGeom>
                          <a:solidFill>
                            <a:srgbClr val="1F1E21"/>
                          </a:solidFill>
                          <a:ln cap="flat">
                            <a:noFill/>
                            <a:prstDash val="solid"/>
                          </a:ln>
                        </wps:spPr>
                        <wps:bodyPr lIns="0" tIns="0" rIns="0" bIns="0"/>
                      </wps:wsp>
                      <wps:wsp>
                        <wps:cNvPr id="1267968483" name="Shape 261"/>
                        <wps:cNvSpPr/>
                        <wps:spPr>
                          <a:xfrm>
                            <a:off x="929697" y="44394"/>
                            <a:ext cx="38075" cy="91970"/>
                          </a:xfrm>
                          <a:custGeom>
                            <a:avLst/>
                            <a:gdLst>
                              <a:gd name="f0" fmla="val w"/>
                              <a:gd name="f1" fmla="val h"/>
                              <a:gd name="f2" fmla="val 0"/>
                              <a:gd name="f3" fmla="val 38073"/>
                              <a:gd name="f4" fmla="val 91966"/>
                              <a:gd name="f5" fmla="val 15865"/>
                              <a:gd name="f6" fmla="val 3172"/>
                              <a:gd name="f7" fmla="val 25384"/>
                              <a:gd name="f8" fmla="val 6343"/>
                              <a:gd name="f9" fmla="val 31730"/>
                              <a:gd name="f10" fmla="val 15856"/>
                              <a:gd name="f11" fmla="val 31713"/>
                              <a:gd name="f12" fmla="val 28557"/>
                              <a:gd name="f13" fmla="val 38055"/>
                              <a:gd name="f14" fmla="val 22211"/>
                              <a:gd name="f15" fmla="val 44398"/>
                              <a:gd name="f16" fmla="val 12692"/>
                              <a:gd name="f17" fmla="val 50737"/>
                              <a:gd name="f18" fmla="val 68183"/>
                              <a:gd name="f19" fmla="val 3173"/>
                              <a:gd name="f20" fmla="val 9516"/>
                              <a:gd name="f21" fmla="val 34884"/>
                              <a:gd name="f22" fmla="val 19028"/>
                              <a:gd name="f23" fmla="val 6342"/>
                              <a:gd name="f24" fmla="val 12685"/>
                              <a:gd name="f25" fmla="val 10571"/>
                              <a:gd name="f26" fmla="*/ f0 1 38073"/>
                              <a:gd name="f27" fmla="*/ f1 1 91966"/>
                              <a:gd name="f28" fmla="val f2"/>
                              <a:gd name="f29" fmla="val f3"/>
                              <a:gd name="f30" fmla="val f4"/>
                              <a:gd name="f31" fmla="+- f30 0 f28"/>
                              <a:gd name="f32" fmla="+- f29 0 f28"/>
                              <a:gd name="f33" fmla="*/ f32 1 38073"/>
                              <a:gd name="f34" fmla="*/ f31 1 91966"/>
                              <a:gd name="f35" fmla="*/ 0 1 f33"/>
                              <a:gd name="f36" fmla="*/ 38073 1 f33"/>
                              <a:gd name="f37" fmla="*/ 0 1 f34"/>
                              <a:gd name="f38" fmla="*/ 91966 1 f34"/>
                              <a:gd name="f39" fmla="*/ f35 f26 1"/>
                              <a:gd name="f40" fmla="*/ f36 f26 1"/>
                              <a:gd name="f41" fmla="*/ f38 f27 1"/>
                              <a:gd name="f42" fmla="*/ f37 f27 1"/>
                            </a:gdLst>
                            <a:ahLst/>
                            <a:cxnLst>
                              <a:cxn ang="3cd4">
                                <a:pos x="hc" y="t"/>
                              </a:cxn>
                              <a:cxn ang="0">
                                <a:pos x="r" y="vc"/>
                              </a:cxn>
                              <a:cxn ang="cd4">
                                <a:pos x="hc" y="b"/>
                              </a:cxn>
                              <a:cxn ang="cd2">
                                <a:pos x="l" y="vc"/>
                              </a:cxn>
                            </a:cxnLst>
                            <a:rect l="f39" t="f42" r="f40" b="f41"/>
                            <a:pathLst>
                              <a:path w="38073" h="91966">
                                <a:moveTo>
                                  <a:pt x="f2" y="f2"/>
                                </a:moveTo>
                                <a:lnTo>
                                  <a:pt x="f5" y="f6"/>
                                </a:lnTo>
                                <a:lnTo>
                                  <a:pt x="f7" y="f8"/>
                                </a:lnTo>
                                <a:lnTo>
                                  <a:pt x="f9" y="f10"/>
                                </a:lnTo>
                                <a:lnTo>
                                  <a:pt x="f9" y="f11"/>
                                </a:lnTo>
                                <a:lnTo>
                                  <a:pt x="f12" y="f13"/>
                                </a:lnTo>
                                <a:lnTo>
                                  <a:pt x="f14" y="f15"/>
                                </a:lnTo>
                                <a:lnTo>
                                  <a:pt x="f16" y="f17"/>
                                </a:lnTo>
                                <a:lnTo>
                                  <a:pt x="f3" y="f4"/>
                                </a:lnTo>
                                <a:lnTo>
                                  <a:pt x="f5" y="f4"/>
                                </a:lnTo>
                                <a:lnTo>
                                  <a:pt x="f2" y="f18"/>
                                </a:lnTo>
                                <a:lnTo>
                                  <a:pt x="f2" y="f15"/>
                                </a:lnTo>
                                <a:lnTo>
                                  <a:pt x="f19" y="f15"/>
                                </a:lnTo>
                                <a:lnTo>
                                  <a:pt x="f20" y="f13"/>
                                </a:lnTo>
                                <a:lnTo>
                                  <a:pt x="f16" y="f21"/>
                                </a:lnTo>
                                <a:lnTo>
                                  <a:pt x="f16" y="f22"/>
                                </a:lnTo>
                                <a:lnTo>
                                  <a:pt x="f20" y="f10"/>
                                </a:lnTo>
                                <a:lnTo>
                                  <a:pt x="f23" y="f24"/>
                                </a:lnTo>
                                <a:lnTo>
                                  <a:pt x="f2" y="f25"/>
                                </a:lnTo>
                                <a:lnTo>
                                  <a:pt x="f2" y="f2"/>
                                </a:lnTo>
                                <a:close/>
                              </a:path>
                            </a:pathLst>
                          </a:custGeom>
                          <a:solidFill>
                            <a:srgbClr val="1F1E21"/>
                          </a:solidFill>
                          <a:ln cap="flat">
                            <a:noFill/>
                            <a:prstDash val="solid"/>
                          </a:ln>
                        </wps:spPr>
                        <wps:bodyPr lIns="0" tIns="0" rIns="0" bIns="0"/>
                      </wps:wsp>
                      <wps:wsp>
                        <wps:cNvPr id="1681742294" name="Shape 262"/>
                        <wps:cNvSpPr/>
                        <wps:spPr>
                          <a:xfrm>
                            <a:off x="796433" y="44394"/>
                            <a:ext cx="46012" cy="91970"/>
                          </a:xfrm>
                          <a:custGeom>
                            <a:avLst/>
                            <a:gdLst>
                              <a:gd name="f0" fmla="val w"/>
                              <a:gd name="f1" fmla="val h"/>
                              <a:gd name="f2" fmla="val 0"/>
                              <a:gd name="f3" fmla="val 46009"/>
                              <a:gd name="f4" fmla="val 91966"/>
                              <a:gd name="f5" fmla="val 38077"/>
                              <a:gd name="f6" fmla="val 9910"/>
                              <a:gd name="f7" fmla="val 34904"/>
                              <a:gd name="f8" fmla="val 12685"/>
                              <a:gd name="f9" fmla="val 28558"/>
                              <a:gd name="f10" fmla="val 19028"/>
                              <a:gd name="f11" fmla="val 22211"/>
                              <a:gd name="f12" fmla="val 31713"/>
                              <a:gd name="f13" fmla="val 19038"/>
                              <a:gd name="f14" fmla="val 47569"/>
                              <a:gd name="f15" fmla="val 60254"/>
                              <a:gd name="f16" fmla="val 72939"/>
                              <a:gd name="f17" fmla="val 79278"/>
                              <a:gd name="f18" fmla="val 82056"/>
                              <a:gd name="f19" fmla="val 88795"/>
                              <a:gd name="f20" fmla="val 12692"/>
                              <a:gd name="f21" fmla="val 3173"/>
                              <a:gd name="f22" fmla="val 63426"/>
                              <a:gd name="f23" fmla="val 57083"/>
                              <a:gd name="f24" fmla="val 38055"/>
                              <a:gd name="f25" fmla="val 28542"/>
                              <a:gd name="f26" fmla="val 3172"/>
                              <a:gd name="f27" fmla="*/ f0 1 46009"/>
                              <a:gd name="f28" fmla="*/ f1 1 91966"/>
                              <a:gd name="f29" fmla="val f2"/>
                              <a:gd name="f30" fmla="val f3"/>
                              <a:gd name="f31" fmla="val f4"/>
                              <a:gd name="f32" fmla="+- f31 0 f29"/>
                              <a:gd name="f33" fmla="+- f30 0 f29"/>
                              <a:gd name="f34" fmla="*/ f33 1 46009"/>
                              <a:gd name="f35" fmla="*/ f32 1 91966"/>
                              <a:gd name="f36" fmla="*/ 0 1 f34"/>
                              <a:gd name="f37" fmla="*/ 46009 1 f34"/>
                              <a:gd name="f38" fmla="*/ 0 1 f35"/>
                              <a:gd name="f39" fmla="*/ 91966 1 f35"/>
                              <a:gd name="f40" fmla="*/ f36 f27 1"/>
                              <a:gd name="f41" fmla="*/ f37 f27 1"/>
                              <a:gd name="f42" fmla="*/ f39 f28 1"/>
                              <a:gd name="f43" fmla="*/ f38 f28 1"/>
                            </a:gdLst>
                            <a:ahLst/>
                            <a:cxnLst>
                              <a:cxn ang="3cd4">
                                <a:pos x="hc" y="t"/>
                              </a:cxn>
                              <a:cxn ang="0">
                                <a:pos x="r" y="vc"/>
                              </a:cxn>
                              <a:cxn ang="cd4">
                                <a:pos x="hc" y="b"/>
                              </a:cxn>
                              <a:cxn ang="cd2">
                                <a:pos x="l" y="vc"/>
                              </a:cxn>
                            </a:cxnLst>
                            <a:rect l="f40" t="f43" r="f41" b="f42"/>
                            <a:pathLst>
                              <a:path w="46009" h="91966">
                                <a:moveTo>
                                  <a:pt x="f5" y="f2"/>
                                </a:moveTo>
                                <a:lnTo>
                                  <a:pt x="f3" y="f2"/>
                                </a:lnTo>
                                <a:lnTo>
                                  <a:pt x="f3" y="f6"/>
                                </a:lnTo>
                                <a:lnTo>
                                  <a:pt x="f7" y="f8"/>
                                </a:lnTo>
                                <a:lnTo>
                                  <a:pt x="f9" y="f10"/>
                                </a:lnTo>
                                <a:lnTo>
                                  <a:pt x="f11" y="f12"/>
                                </a:lnTo>
                                <a:lnTo>
                                  <a:pt x="f13" y="f14"/>
                                </a:lnTo>
                                <a:lnTo>
                                  <a:pt x="f11" y="f15"/>
                                </a:lnTo>
                                <a:lnTo>
                                  <a:pt x="f9" y="f16"/>
                                </a:lnTo>
                                <a:lnTo>
                                  <a:pt x="f7" y="f17"/>
                                </a:lnTo>
                                <a:lnTo>
                                  <a:pt x="f3" y="f18"/>
                                </a:lnTo>
                                <a:lnTo>
                                  <a:pt x="f3" y="f4"/>
                                </a:lnTo>
                                <a:lnTo>
                                  <a:pt x="f5" y="f4"/>
                                </a:lnTo>
                                <a:lnTo>
                                  <a:pt x="f9" y="f19"/>
                                </a:lnTo>
                                <a:lnTo>
                                  <a:pt x="f20" y="f17"/>
                                </a:lnTo>
                                <a:lnTo>
                                  <a:pt x="f21" y="f22"/>
                                </a:lnTo>
                                <a:lnTo>
                                  <a:pt x="f2" y="f23"/>
                                </a:lnTo>
                                <a:lnTo>
                                  <a:pt x="f2" y="f24"/>
                                </a:lnTo>
                                <a:lnTo>
                                  <a:pt x="f21" y="f25"/>
                                </a:lnTo>
                                <a:lnTo>
                                  <a:pt x="f20" y="f8"/>
                                </a:lnTo>
                                <a:lnTo>
                                  <a:pt x="f9" y="f26"/>
                                </a:lnTo>
                                <a:lnTo>
                                  <a:pt x="f5" y="f2"/>
                                </a:lnTo>
                                <a:close/>
                              </a:path>
                            </a:pathLst>
                          </a:custGeom>
                          <a:solidFill>
                            <a:srgbClr val="1F1E21"/>
                          </a:solidFill>
                          <a:ln cap="flat">
                            <a:noFill/>
                            <a:prstDash val="solid"/>
                          </a:ln>
                        </wps:spPr>
                        <wps:bodyPr lIns="0" tIns="0" rIns="0" bIns="0"/>
                      </wps:wsp>
                      <wps:wsp>
                        <wps:cNvPr id="403278033" name="Shape 263"/>
                        <wps:cNvSpPr/>
                        <wps:spPr>
                          <a:xfrm>
                            <a:off x="842436" y="44394"/>
                            <a:ext cx="46012" cy="91970"/>
                          </a:xfrm>
                          <a:custGeom>
                            <a:avLst/>
                            <a:gdLst>
                              <a:gd name="f0" fmla="val w"/>
                              <a:gd name="f1" fmla="val h"/>
                              <a:gd name="f2" fmla="val 0"/>
                              <a:gd name="f3" fmla="val 46010"/>
                              <a:gd name="f4" fmla="val 91966"/>
                              <a:gd name="f5" fmla="val 11106"/>
                              <a:gd name="f6" fmla="val 17452"/>
                              <a:gd name="f7" fmla="val 3172"/>
                              <a:gd name="f8" fmla="val 33317"/>
                              <a:gd name="f9" fmla="val 12685"/>
                              <a:gd name="f10" fmla="val 42837"/>
                              <a:gd name="f11" fmla="val 28542"/>
                              <a:gd name="f12" fmla="val 38055"/>
                              <a:gd name="f13" fmla="val 57083"/>
                              <a:gd name="f14" fmla="val 63426"/>
                              <a:gd name="f15" fmla="val 79278"/>
                              <a:gd name="f16" fmla="val 88795"/>
                              <a:gd name="f17" fmla="val 82056"/>
                              <a:gd name="f18" fmla="val 1587"/>
                              <a:gd name="f19" fmla="val 82453"/>
                              <a:gd name="f20" fmla="val 20625"/>
                              <a:gd name="f21" fmla="val 72939"/>
                              <a:gd name="f22" fmla="val 26971"/>
                              <a:gd name="f23" fmla="val 60254"/>
                              <a:gd name="f24" fmla="val 31713"/>
                              <a:gd name="f25" fmla="val 19028"/>
                              <a:gd name="f26" fmla="val 9514"/>
                              <a:gd name="f27" fmla="val 9910"/>
                              <a:gd name="f28" fmla="*/ f0 1 46010"/>
                              <a:gd name="f29" fmla="*/ f1 1 91966"/>
                              <a:gd name="f30" fmla="val f2"/>
                              <a:gd name="f31" fmla="val f3"/>
                              <a:gd name="f32" fmla="val f4"/>
                              <a:gd name="f33" fmla="+- f32 0 f30"/>
                              <a:gd name="f34" fmla="+- f31 0 f30"/>
                              <a:gd name="f35" fmla="*/ f34 1 46010"/>
                              <a:gd name="f36" fmla="*/ f33 1 91966"/>
                              <a:gd name="f37" fmla="*/ 0 1 f35"/>
                              <a:gd name="f38" fmla="*/ 46010 1 f35"/>
                              <a:gd name="f39" fmla="*/ 0 1 f36"/>
                              <a:gd name="f40" fmla="*/ 91966 1 f36"/>
                              <a:gd name="f41" fmla="*/ f37 f28 1"/>
                              <a:gd name="f42" fmla="*/ f38 f28 1"/>
                              <a:gd name="f43" fmla="*/ f40 f29 1"/>
                              <a:gd name="f44" fmla="*/ f39 f29 1"/>
                            </a:gdLst>
                            <a:ahLst/>
                            <a:cxnLst>
                              <a:cxn ang="3cd4">
                                <a:pos x="hc" y="t"/>
                              </a:cxn>
                              <a:cxn ang="0">
                                <a:pos x="r" y="vc"/>
                              </a:cxn>
                              <a:cxn ang="cd4">
                                <a:pos x="hc" y="b"/>
                              </a:cxn>
                              <a:cxn ang="cd2">
                                <a:pos x="l" y="vc"/>
                              </a:cxn>
                            </a:cxnLst>
                            <a:rect l="f41" t="f44" r="f42" b="f43"/>
                            <a:pathLst>
                              <a:path w="46010" h="91966">
                                <a:moveTo>
                                  <a:pt x="f2" y="f2"/>
                                </a:moveTo>
                                <a:lnTo>
                                  <a:pt x="f5" y="f2"/>
                                </a:lnTo>
                                <a:lnTo>
                                  <a:pt x="f6" y="f7"/>
                                </a:lnTo>
                                <a:lnTo>
                                  <a:pt x="f8" y="f9"/>
                                </a:lnTo>
                                <a:lnTo>
                                  <a:pt x="f10" y="f11"/>
                                </a:lnTo>
                                <a:lnTo>
                                  <a:pt x="f3" y="f12"/>
                                </a:lnTo>
                                <a:lnTo>
                                  <a:pt x="f3" y="f13"/>
                                </a:lnTo>
                                <a:lnTo>
                                  <a:pt x="f10" y="f14"/>
                                </a:lnTo>
                                <a:lnTo>
                                  <a:pt x="f8" y="f15"/>
                                </a:lnTo>
                                <a:lnTo>
                                  <a:pt x="f6" y="f16"/>
                                </a:lnTo>
                                <a:lnTo>
                                  <a:pt x="f5" y="f4"/>
                                </a:lnTo>
                                <a:lnTo>
                                  <a:pt x="f2" y="f4"/>
                                </a:lnTo>
                                <a:lnTo>
                                  <a:pt x="f2" y="f17"/>
                                </a:lnTo>
                                <a:lnTo>
                                  <a:pt x="f18" y="f19"/>
                                </a:lnTo>
                                <a:lnTo>
                                  <a:pt x="f5" y="f15"/>
                                </a:lnTo>
                                <a:lnTo>
                                  <a:pt x="f20" y="f21"/>
                                </a:lnTo>
                                <a:lnTo>
                                  <a:pt x="f22" y="f23"/>
                                </a:lnTo>
                                <a:lnTo>
                                  <a:pt x="f22" y="f24"/>
                                </a:lnTo>
                                <a:lnTo>
                                  <a:pt x="f20" y="f25"/>
                                </a:lnTo>
                                <a:lnTo>
                                  <a:pt x="f5" y="f9"/>
                                </a:lnTo>
                                <a:lnTo>
                                  <a:pt x="f18" y="f26"/>
                                </a:lnTo>
                                <a:lnTo>
                                  <a:pt x="f2" y="f27"/>
                                </a:lnTo>
                                <a:lnTo>
                                  <a:pt x="f2" y="f2"/>
                                </a:lnTo>
                                <a:close/>
                              </a:path>
                            </a:pathLst>
                          </a:custGeom>
                          <a:solidFill>
                            <a:srgbClr val="1F1E21"/>
                          </a:solidFill>
                          <a:ln cap="flat">
                            <a:noFill/>
                            <a:prstDash val="solid"/>
                          </a:ln>
                        </wps:spPr>
                        <wps:bodyPr lIns="0" tIns="0" rIns="0" bIns="0"/>
                      </wps:wsp>
                      <wps:wsp>
                        <wps:cNvPr id="1362764124" name="Shape 264"/>
                        <wps:cNvSpPr/>
                        <wps:spPr>
                          <a:xfrm>
                            <a:off x="713936" y="174412"/>
                            <a:ext cx="46012" cy="95143"/>
                          </a:xfrm>
                          <a:custGeom>
                            <a:avLst/>
                            <a:gdLst>
                              <a:gd name="f0" fmla="val w"/>
                              <a:gd name="f1" fmla="val h"/>
                              <a:gd name="f2" fmla="val 0"/>
                              <a:gd name="f3" fmla="val 46009"/>
                              <a:gd name="f4" fmla="val 95141"/>
                              <a:gd name="f5" fmla="val 44423"/>
                              <a:gd name="f6" fmla="val 529"/>
                              <a:gd name="f7" fmla="val 9913"/>
                              <a:gd name="f8" fmla="val 9517"/>
                              <a:gd name="f9" fmla="val 34904"/>
                              <a:gd name="f10" fmla="val 12688"/>
                              <a:gd name="f11" fmla="val 25384"/>
                              <a:gd name="f12" fmla="val 22202"/>
                              <a:gd name="f13" fmla="val 22211"/>
                              <a:gd name="f14" fmla="val 34884"/>
                              <a:gd name="f15" fmla="val 19038"/>
                              <a:gd name="f16" fmla="val 47572"/>
                              <a:gd name="f17" fmla="val 63425"/>
                              <a:gd name="f18" fmla="val 76113"/>
                              <a:gd name="f19" fmla="val 82452"/>
                              <a:gd name="f20" fmla="val 85623"/>
                              <a:gd name="f21" fmla="val 85227"/>
                              <a:gd name="f22" fmla="val 28558"/>
                              <a:gd name="f23" fmla="val 91966"/>
                              <a:gd name="f24" fmla="val 12692"/>
                              <a:gd name="f25" fmla="val 3173"/>
                              <a:gd name="f26" fmla="val 66600"/>
                              <a:gd name="f27" fmla="val 57083"/>
                              <a:gd name="f28" fmla="val 38058"/>
                              <a:gd name="f29" fmla="val 28542"/>
                              <a:gd name="f30" fmla="val 15859"/>
                              <a:gd name="f31" fmla="val 3171"/>
                              <a:gd name="f32" fmla="*/ f0 1 46009"/>
                              <a:gd name="f33" fmla="*/ f1 1 95141"/>
                              <a:gd name="f34" fmla="val f2"/>
                              <a:gd name="f35" fmla="val f3"/>
                              <a:gd name="f36" fmla="val f4"/>
                              <a:gd name="f37" fmla="+- f36 0 f34"/>
                              <a:gd name="f38" fmla="+- f35 0 f34"/>
                              <a:gd name="f39" fmla="*/ f38 1 46009"/>
                              <a:gd name="f40" fmla="*/ f37 1 95141"/>
                              <a:gd name="f41" fmla="*/ 0 1 f39"/>
                              <a:gd name="f42" fmla="*/ 46009 1 f39"/>
                              <a:gd name="f43" fmla="*/ 0 1 f40"/>
                              <a:gd name="f44" fmla="*/ 95141 1 f40"/>
                              <a:gd name="f45" fmla="*/ f41 f32 1"/>
                              <a:gd name="f46" fmla="*/ f42 f32 1"/>
                              <a:gd name="f47" fmla="*/ f44 f33 1"/>
                              <a:gd name="f48" fmla="*/ f43 f33 1"/>
                            </a:gdLst>
                            <a:ahLst/>
                            <a:cxnLst>
                              <a:cxn ang="3cd4">
                                <a:pos x="hc" y="t"/>
                              </a:cxn>
                              <a:cxn ang="0">
                                <a:pos x="r" y="vc"/>
                              </a:cxn>
                              <a:cxn ang="cd4">
                                <a:pos x="hc" y="b"/>
                              </a:cxn>
                              <a:cxn ang="cd2">
                                <a:pos x="l" y="vc"/>
                              </a:cxn>
                            </a:cxnLst>
                            <a:rect l="f45" t="f48" r="f46" b="f47"/>
                            <a:pathLst>
                              <a:path w="46009" h="95141">
                                <a:moveTo>
                                  <a:pt x="f5" y="f2"/>
                                </a:moveTo>
                                <a:lnTo>
                                  <a:pt x="f3" y="f6"/>
                                </a:lnTo>
                                <a:lnTo>
                                  <a:pt x="f3" y="f7"/>
                                </a:lnTo>
                                <a:lnTo>
                                  <a:pt x="f5" y="f8"/>
                                </a:lnTo>
                                <a:lnTo>
                                  <a:pt x="f9" y="f10"/>
                                </a:lnTo>
                                <a:lnTo>
                                  <a:pt x="f11" y="f12"/>
                                </a:lnTo>
                                <a:lnTo>
                                  <a:pt x="f13" y="f14"/>
                                </a:lnTo>
                                <a:lnTo>
                                  <a:pt x="f15" y="f16"/>
                                </a:lnTo>
                                <a:lnTo>
                                  <a:pt x="f13" y="f17"/>
                                </a:lnTo>
                                <a:lnTo>
                                  <a:pt x="f11" y="f18"/>
                                </a:lnTo>
                                <a:lnTo>
                                  <a:pt x="f9" y="f19"/>
                                </a:lnTo>
                                <a:lnTo>
                                  <a:pt x="f5" y="f20"/>
                                </a:lnTo>
                                <a:lnTo>
                                  <a:pt x="f3" y="f21"/>
                                </a:lnTo>
                                <a:lnTo>
                                  <a:pt x="f3" y="f4"/>
                                </a:lnTo>
                                <a:lnTo>
                                  <a:pt x="f9" y="f4"/>
                                </a:lnTo>
                                <a:lnTo>
                                  <a:pt x="f22" y="f23"/>
                                </a:lnTo>
                                <a:lnTo>
                                  <a:pt x="f24" y="f19"/>
                                </a:lnTo>
                                <a:lnTo>
                                  <a:pt x="f25" y="f26"/>
                                </a:lnTo>
                                <a:lnTo>
                                  <a:pt x="f2" y="f27"/>
                                </a:lnTo>
                                <a:lnTo>
                                  <a:pt x="f2" y="f28"/>
                                </a:lnTo>
                                <a:lnTo>
                                  <a:pt x="f25" y="f29"/>
                                </a:lnTo>
                                <a:lnTo>
                                  <a:pt x="f24" y="f30"/>
                                </a:lnTo>
                                <a:lnTo>
                                  <a:pt x="f22" y="f31"/>
                                </a:lnTo>
                                <a:lnTo>
                                  <a:pt x="f9" y="f31"/>
                                </a:lnTo>
                                <a:lnTo>
                                  <a:pt x="f5" y="f2"/>
                                </a:lnTo>
                                <a:close/>
                              </a:path>
                            </a:pathLst>
                          </a:custGeom>
                          <a:solidFill>
                            <a:srgbClr val="1F1E21"/>
                          </a:solidFill>
                          <a:ln cap="flat">
                            <a:noFill/>
                            <a:prstDash val="solid"/>
                          </a:ln>
                        </wps:spPr>
                        <wps:bodyPr lIns="0" tIns="0" rIns="0" bIns="0"/>
                      </wps:wsp>
                      <wps:wsp>
                        <wps:cNvPr id="1048156246" name="Shape 265"/>
                        <wps:cNvSpPr/>
                        <wps:spPr>
                          <a:xfrm>
                            <a:off x="759939" y="174943"/>
                            <a:ext cx="46012" cy="94612"/>
                          </a:xfrm>
                          <a:custGeom>
                            <a:avLst/>
                            <a:gdLst>
                              <a:gd name="f0" fmla="val w"/>
                              <a:gd name="f1" fmla="val h"/>
                              <a:gd name="f2" fmla="val 0"/>
                              <a:gd name="f3" fmla="val 46010"/>
                              <a:gd name="f4" fmla="val 94612"/>
                              <a:gd name="f5" fmla="val 7933"/>
                              <a:gd name="f6" fmla="val 2642"/>
                              <a:gd name="f7" fmla="val 17452"/>
                              <a:gd name="f8" fmla="val 33317"/>
                              <a:gd name="f9" fmla="val 15331"/>
                              <a:gd name="f10" fmla="val 42837"/>
                              <a:gd name="f11" fmla="val 28013"/>
                              <a:gd name="f12" fmla="val 37529"/>
                              <a:gd name="f13" fmla="val 56554"/>
                              <a:gd name="f14" fmla="val 66071"/>
                              <a:gd name="f15" fmla="val 81924"/>
                              <a:gd name="f16" fmla="val 91438"/>
                              <a:gd name="f17" fmla="val 84699"/>
                              <a:gd name="f18" fmla="val 11106"/>
                              <a:gd name="f19" fmla="val 20625"/>
                              <a:gd name="f20" fmla="val 75585"/>
                              <a:gd name="f21" fmla="val 23798"/>
                              <a:gd name="f22" fmla="val 62896"/>
                              <a:gd name="f23" fmla="val 26971"/>
                              <a:gd name="f24" fmla="val 47044"/>
                              <a:gd name="f25" fmla="val 34355"/>
                              <a:gd name="f26" fmla="val 21673"/>
                              <a:gd name="f27" fmla="val 12160"/>
                              <a:gd name="f28" fmla="val 9385"/>
                              <a:gd name="f29" fmla="*/ f0 1 46010"/>
                              <a:gd name="f30" fmla="*/ f1 1 94612"/>
                              <a:gd name="f31" fmla="val f2"/>
                              <a:gd name="f32" fmla="val f3"/>
                              <a:gd name="f33" fmla="val f4"/>
                              <a:gd name="f34" fmla="+- f33 0 f31"/>
                              <a:gd name="f35" fmla="+- f32 0 f31"/>
                              <a:gd name="f36" fmla="*/ f35 1 46010"/>
                              <a:gd name="f37" fmla="*/ f34 1 94612"/>
                              <a:gd name="f38" fmla="*/ 0 1 f36"/>
                              <a:gd name="f39" fmla="*/ 46010 1 f36"/>
                              <a:gd name="f40" fmla="*/ 0 1 f37"/>
                              <a:gd name="f41" fmla="*/ 94612 1 f37"/>
                              <a:gd name="f42" fmla="*/ f38 f29 1"/>
                              <a:gd name="f43" fmla="*/ f39 f29 1"/>
                              <a:gd name="f44" fmla="*/ f41 f30 1"/>
                              <a:gd name="f45" fmla="*/ f40 f30 1"/>
                            </a:gdLst>
                            <a:ahLst/>
                            <a:cxnLst>
                              <a:cxn ang="3cd4">
                                <a:pos x="hc" y="t"/>
                              </a:cxn>
                              <a:cxn ang="0">
                                <a:pos x="r" y="vc"/>
                              </a:cxn>
                              <a:cxn ang="cd4">
                                <a:pos x="hc" y="b"/>
                              </a:cxn>
                              <a:cxn ang="cd2">
                                <a:pos x="l" y="vc"/>
                              </a:cxn>
                            </a:cxnLst>
                            <a:rect l="f42" t="f45" r="f43" b="f44"/>
                            <a:pathLst>
                              <a:path w="46010" h="94612">
                                <a:moveTo>
                                  <a:pt x="f2" y="f2"/>
                                </a:moveTo>
                                <a:lnTo>
                                  <a:pt x="f5" y="f6"/>
                                </a:lnTo>
                                <a:lnTo>
                                  <a:pt x="f7" y="f6"/>
                                </a:lnTo>
                                <a:lnTo>
                                  <a:pt x="f8" y="f9"/>
                                </a:lnTo>
                                <a:lnTo>
                                  <a:pt x="f10" y="f11"/>
                                </a:lnTo>
                                <a:lnTo>
                                  <a:pt x="f3" y="f12"/>
                                </a:lnTo>
                                <a:lnTo>
                                  <a:pt x="f3" y="f13"/>
                                </a:lnTo>
                                <a:lnTo>
                                  <a:pt x="f10" y="f14"/>
                                </a:lnTo>
                                <a:lnTo>
                                  <a:pt x="f8" y="f15"/>
                                </a:lnTo>
                                <a:lnTo>
                                  <a:pt x="f7" y="f16"/>
                                </a:lnTo>
                                <a:lnTo>
                                  <a:pt x="f5" y="f4"/>
                                </a:lnTo>
                                <a:lnTo>
                                  <a:pt x="f2" y="f4"/>
                                </a:lnTo>
                                <a:lnTo>
                                  <a:pt x="f2" y="f17"/>
                                </a:lnTo>
                                <a:lnTo>
                                  <a:pt x="f18" y="f15"/>
                                </a:lnTo>
                                <a:lnTo>
                                  <a:pt x="f19" y="f20"/>
                                </a:lnTo>
                                <a:lnTo>
                                  <a:pt x="f21" y="f22"/>
                                </a:lnTo>
                                <a:lnTo>
                                  <a:pt x="f23" y="f24"/>
                                </a:lnTo>
                                <a:lnTo>
                                  <a:pt x="f21" y="f25"/>
                                </a:lnTo>
                                <a:lnTo>
                                  <a:pt x="f19" y="f26"/>
                                </a:lnTo>
                                <a:lnTo>
                                  <a:pt x="f18" y="f27"/>
                                </a:lnTo>
                                <a:lnTo>
                                  <a:pt x="f2" y="f28"/>
                                </a:lnTo>
                                <a:lnTo>
                                  <a:pt x="f2" y="f2"/>
                                </a:lnTo>
                                <a:close/>
                              </a:path>
                            </a:pathLst>
                          </a:custGeom>
                          <a:solidFill>
                            <a:srgbClr val="1F1E21"/>
                          </a:solidFill>
                          <a:ln cap="flat">
                            <a:noFill/>
                            <a:prstDash val="solid"/>
                          </a:ln>
                        </wps:spPr>
                        <wps:bodyPr lIns="0" tIns="0" rIns="0" bIns="0"/>
                      </wps:wsp>
                      <wps:wsp>
                        <wps:cNvPr id="1223954566" name="Shape 266"/>
                        <wps:cNvSpPr/>
                        <wps:spPr>
                          <a:xfrm>
                            <a:off x="897968" y="177585"/>
                            <a:ext cx="57113" cy="88797"/>
                          </a:xfrm>
                          <a:custGeom>
                            <a:avLst/>
                            <a:gdLst>
                              <a:gd name="f0" fmla="val w"/>
                              <a:gd name="f1" fmla="val h"/>
                              <a:gd name="f2" fmla="val 0"/>
                              <a:gd name="f3" fmla="val 57115"/>
                              <a:gd name="f4" fmla="val 88795"/>
                              <a:gd name="f5" fmla="val 15865"/>
                              <a:gd name="f6" fmla="val 79281"/>
                              <a:gd name="f7" fmla="*/ f0 1 57115"/>
                              <a:gd name="f8" fmla="*/ f1 1 88795"/>
                              <a:gd name="f9" fmla="val f2"/>
                              <a:gd name="f10" fmla="val f3"/>
                              <a:gd name="f11" fmla="val f4"/>
                              <a:gd name="f12" fmla="+- f11 0 f9"/>
                              <a:gd name="f13" fmla="+- f10 0 f9"/>
                              <a:gd name="f14" fmla="*/ f13 1 57115"/>
                              <a:gd name="f15" fmla="*/ f12 1 88795"/>
                              <a:gd name="f16" fmla="*/ 0 1 f14"/>
                              <a:gd name="f17" fmla="*/ 57115 1 f14"/>
                              <a:gd name="f18" fmla="*/ 0 1 f15"/>
                              <a:gd name="f19" fmla="*/ 88795 1 f15"/>
                              <a:gd name="f20" fmla="*/ f16 f7 1"/>
                              <a:gd name="f21" fmla="*/ f17 f7 1"/>
                              <a:gd name="f22" fmla="*/ f19 f8 1"/>
                              <a:gd name="f23" fmla="*/ f18 f8 1"/>
                            </a:gdLst>
                            <a:ahLst/>
                            <a:cxnLst>
                              <a:cxn ang="3cd4">
                                <a:pos x="hc" y="t"/>
                              </a:cxn>
                              <a:cxn ang="0">
                                <a:pos x="r" y="vc"/>
                              </a:cxn>
                              <a:cxn ang="cd4">
                                <a:pos x="hc" y="b"/>
                              </a:cxn>
                              <a:cxn ang="cd2">
                                <a:pos x="l" y="vc"/>
                              </a:cxn>
                            </a:cxnLst>
                            <a:rect l="f20" t="f23" r="f21" b="f22"/>
                            <a:pathLst>
                              <a:path w="57115" h="88795">
                                <a:moveTo>
                                  <a:pt x="f2" y="f2"/>
                                </a:moveTo>
                                <a:lnTo>
                                  <a:pt x="f5" y="f2"/>
                                </a:lnTo>
                                <a:lnTo>
                                  <a:pt x="f5" y="f6"/>
                                </a:lnTo>
                                <a:lnTo>
                                  <a:pt x="f3" y="f6"/>
                                </a:lnTo>
                                <a:lnTo>
                                  <a:pt x="f3" y="f4"/>
                                </a:lnTo>
                                <a:lnTo>
                                  <a:pt x="f2" y="f4"/>
                                </a:lnTo>
                                <a:lnTo>
                                  <a:pt x="f2" y="f2"/>
                                </a:lnTo>
                                <a:close/>
                              </a:path>
                            </a:pathLst>
                          </a:custGeom>
                          <a:solidFill>
                            <a:srgbClr val="1F1E21"/>
                          </a:solidFill>
                          <a:ln cap="flat">
                            <a:noFill/>
                            <a:prstDash val="solid"/>
                          </a:ln>
                        </wps:spPr>
                        <wps:bodyPr lIns="0" tIns="0" rIns="0" bIns="0"/>
                      </wps:wsp>
                      <wps:wsp>
                        <wps:cNvPr id="107542673" name="Shape 7090"/>
                        <wps:cNvSpPr/>
                        <wps:spPr>
                          <a:xfrm>
                            <a:off x="393457" y="44394"/>
                            <a:ext cx="15864" cy="91970"/>
                          </a:xfrm>
                          <a:custGeom>
                            <a:avLst/>
                            <a:gdLst>
                              <a:gd name="f0" fmla="val w"/>
                              <a:gd name="f1" fmla="val h"/>
                              <a:gd name="f2" fmla="val 0"/>
                              <a:gd name="f3" fmla="val 15865"/>
                              <a:gd name="f4" fmla="val 91966"/>
                              <a:gd name="f5" fmla="*/ f0 1 15865"/>
                              <a:gd name="f6" fmla="*/ f1 1 91966"/>
                              <a:gd name="f7" fmla="val f2"/>
                              <a:gd name="f8" fmla="val f3"/>
                              <a:gd name="f9" fmla="val f4"/>
                              <a:gd name="f10" fmla="+- f9 0 f7"/>
                              <a:gd name="f11" fmla="+- f8 0 f7"/>
                              <a:gd name="f12" fmla="*/ f11 1 15865"/>
                              <a:gd name="f13" fmla="*/ f10 1 91966"/>
                              <a:gd name="f14" fmla="*/ 0 1 f12"/>
                              <a:gd name="f15" fmla="*/ 15865 1 f12"/>
                              <a:gd name="f16" fmla="*/ 0 1 f13"/>
                              <a:gd name="f17" fmla="*/ 91966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15865" h="91966">
                                <a:moveTo>
                                  <a:pt x="f2" y="f2"/>
                                </a:moveTo>
                                <a:lnTo>
                                  <a:pt x="f3" y="f2"/>
                                </a:lnTo>
                                <a:lnTo>
                                  <a:pt x="f3" y="f4"/>
                                </a:lnTo>
                                <a:lnTo>
                                  <a:pt x="f2" y="f4"/>
                                </a:lnTo>
                                <a:lnTo>
                                  <a:pt x="f2" y="f2"/>
                                </a:lnTo>
                              </a:path>
                            </a:pathLst>
                          </a:custGeom>
                          <a:noFill/>
                          <a:ln cap="flat">
                            <a:noFill/>
                            <a:prstDash val="solid"/>
                          </a:ln>
                        </wps:spPr>
                        <wps:bodyPr lIns="0" tIns="0" rIns="0" bIns="0"/>
                      </wps:wsp>
                      <wps:wsp>
                        <wps:cNvPr id="860872341" name="Shape 268"/>
                        <wps:cNvSpPr/>
                        <wps:spPr>
                          <a:xfrm>
                            <a:off x="425186" y="44394"/>
                            <a:ext cx="79324" cy="91970"/>
                          </a:xfrm>
                          <a:custGeom>
                            <a:avLst/>
                            <a:gdLst>
                              <a:gd name="f0" fmla="val w"/>
                              <a:gd name="f1" fmla="val h"/>
                              <a:gd name="f2" fmla="val 0"/>
                              <a:gd name="f3" fmla="val 79327"/>
                              <a:gd name="f4" fmla="val 91966"/>
                              <a:gd name="f5" fmla="val 12692"/>
                              <a:gd name="f6" fmla="val 69807"/>
                              <a:gd name="f7" fmla="val 63426"/>
                              <a:gd name="f8" fmla="val 28542"/>
                              <a:gd name="f9" fmla="*/ f0 1 79327"/>
                              <a:gd name="f10" fmla="*/ f1 1 91966"/>
                              <a:gd name="f11" fmla="val f2"/>
                              <a:gd name="f12" fmla="val f3"/>
                              <a:gd name="f13" fmla="val f4"/>
                              <a:gd name="f14" fmla="+- f13 0 f11"/>
                              <a:gd name="f15" fmla="+- f12 0 f11"/>
                              <a:gd name="f16" fmla="*/ f15 1 79327"/>
                              <a:gd name="f17" fmla="*/ f14 1 91966"/>
                              <a:gd name="f18" fmla="*/ 0 1 f16"/>
                              <a:gd name="f19" fmla="*/ 79327 1 f16"/>
                              <a:gd name="f20" fmla="*/ 0 1 f17"/>
                              <a:gd name="f21" fmla="*/ 91966 1 f17"/>
                              <a:gd name="f22" fmla="*/ f18 f9 1"/>
                              <a:gd name="f23" fmla="*/ f19 f9 1"/>
                              <a:gd name="f24" fmla="*/ f21 f10 1"/>
                              <a:gd name="f25" fmla="*/ f20 f10 1"/>
                            </a:gdLst>
                            <a:ahLst/>
                            <a:cxnLst>
                              <a:cxn ang="3cd4">
                                <a:pos x="hc" y="t"/>
                              </a:cxn>
                              <a:cxn ang="0">
                                <a:pos x="r" y="vc"/>
                              </a:cxn>
                              <a:cxn ang="cd4">
                                <a:pos x="hc" y="b"/>
                              </a:cxn>
                              <a:cxn ang="cd2">
                                <a:pos x="l" y="vc"/>
                              </a:cxn>
                            </a:cxnLst>
                            <a:rect l="f22" t="f25" r="f23" b="f24"/>
                            <a:pathLst>
                              <a:path w="79327" h="91966">
                                <a:moveTo>
                                  <a:pt x="f2" y="f2"/>
                                </a:moveTo>
                                <a:lnTo>
                                  <a:pt x="f5" y="f2"/>
                                </a:lnTo>
                                <a:lnTo>
                                  <a:pt x="f6" y="f7"/>
                                </a:lnTo>
                                <a:lnTo>
                                  <a:pt x="f6" y="f2"/>
                                </a:lnTo>
                                <a:lnTo>
                                  <a:pt x="f3" y="f2"/>
                                </a:lnTo>
                                <a:lnTo>
                                  <a:pt x="f3" y="f4"/>
                                </a:lnTo>
                                <a:lnTo>
                                  <a:pt x="f6" y="f4"/>
                                </a:lnTo>
                                <a:lnTo>
                                  <a:pt x="f5" y="f8"/>
                                </a:lnTo>
                                <a:lnTo>
                                  <a:pt x="f5" y="f4"/>
                                </a:lnTo>
                                <a:lnTo>
                                  <a:pt x="f2" y="f4"/>
                                </a:lnTo>
                                <a:lnTo>
                                  <a:pt x="f2" y="f2"/>
                                </a:lnTo>
                                <a:close/>
                              </a:path>
                            </a:pathLst>
                          </a:custGeom>
                          <a:solidFill>
                            <a:srgbClr val="1F1E21"/>
                          </a:solidFill>
                          <a:ln cap="flat">
                            <a:noFill/>
                            <a:prstDash val="solid"/>
                          </a:ln>
                        </wps:spPr>
                        <wps:bodyPr lIns="0" tIns="0" rIns="0" bIns="0"/>
                      </wps:wsp>
                      <wps:wsp>
                        <wps:cNvPr id="2041191729" name="Shape 269"/>
                        <wps:cNvSpPr/>
                        <wps:spPr>
                          <a:xfrm>
                            <a:off x="514029" y="44394"/>
                            <a:ext cx="82497" cy="91970"/>
                          </a:xfrm>
                          <a:custGeom>
                            <a:avLst/>
                            <a:gdLst>
                              <a:gd name="f0" fmla="val w"/>
                              <a:gd name="f1" fmla="val h"/>
                              <a:gd name="f2" fmla="val 0"/>
                              <a:gd name="f3" fmla="val 82497"/>
                              <a:gd name="f4" fmla="val 91966"/>
                              <a:gd name="f5" fmla="val 22211"/>
                              <a:gd name="f6" fmla="val 47596"/>
                              <a:gd name="f7" fmla="val 66597"/>
                              <a:gd name="f8" fmla="val 69807"/>
                              <a:gd name="f9" fmla="val 88795"/>
                              <a:gd name="f10" fmla="val 34904"/>
                              <a:gd name="f11" fmla="*/ f0 1 82497"/>
                              <a:gd name="f12" fmla="*/ f1 1 91966"/>
                              <a:gd name="f13" fmla="val f2"/>
                              <a:gd name="f14" fmla="val f3"/>
                              <a:gd name="f15" fmla="val f4"/>
                              <a:gd name="f16" fmla="+- f15 0 f13"/>
                              <a:gd name="f17" fmla="+- f14 0 f13"/>
                              <a:gd name="f18" fmla="*/ f17 1 82497"/>
                              <a:gd name="f19" fmla="*/ f16 1 91966"/>
                              <a:gd name="f20" fmla="*/ 0 1 f18"/>
                              <a:gd name="f21" fmla="*/ 82497 1 f18"/>
                              <a:gd name="f22" fmla="*/ 0 1 f19"/>
                              <a:gd name="f23" fmla="*/ 91966 1 f19"/>
                              <a:gd name="f24" fmla="*/ f20 f11 1"/>
                              <a:gd name="f25" fmla="*/ f21 f11 1"/>
                              <a:gd name="f26" fmla="*/ f23 f12 1"/>
                              <a:gd name="f27" fmla="*/ f22 f12 1"/>
                            </a:gdLst>
                            <a:ahLst/>
                            <a:cxnLst>
                              <a:cxn ang="3cd4">
                                <a:pos x="hc" y="t"/>
                              </a:cxn>
                              <a:cxn ang="0">
                                <a:pos x="r" y="vc"/>
                              </a:cxn>
                              <a:cxn ang="cd4">
                                <a:pos x="hc" y="b"/>
                              </a:cxn>
                              <a:cxn ang="cd2">
                                <a:pos x="l" y="vc"/>
                              </a:cxn>
                            </a:cxnLst>
                            <a:rect l="f24" t="f27" r="f25" b="f26"/>
                            <a:pathLst>
                              <a:path w="82497" h="91966">
                                <a:moveTo>
                                  <a:pt x="f2" y="f2"/>
                                </a:moveTo>
                                <a:lnTo>
                                  <a:pt x="f5" y="f2"/>
                                </a:lnTo>
                                <a:lnTo>
                                  <a:pt x="f6" y="f7"/>
                                </a:lnTo>
                                <a:lnTo>
                                  <a:pt x="f8" y="f2"/>
                                </a:lnTo>
                                <a:lnTo>
                                  <a:pt x="f3" y="f2"/>
                                </a:lnTo>
                                <a:lnTo>
                                  <a:pt x="f6" y="f9"/>
                                </a:lnTo>
                                <a:lnTo>
                                  <a:pt x="f6" y="f4"/>
                                </a:lnTo>
                                <a:lnTo>
                                  <a:pt x="f10" y="f4"/>
                                </a:lnTo>
                                <a:lnTo>
                                  <a:pt x="f10" y="f9"/>
                                </a:lnTo>
                                <a:lnTo>
                                  <a:pt x="f2" y="f2"/>
                                </a:lnTo>
                                <a:close/>
                              </a:path>
                            </a:pathLst>
                          </a:custGeom>
                          <a:solidFill>
                            <a:srgbClr val="1F1E21"/>
                          </a:solidFill>
                          <a:ln cap="flat">
                            <a:noFill/>
                            <a:prstDash val="solid"/>
                          </a:ln>
                        </wps:spPr>
                        <wps:bodyPr lIns="0" tIns="0" rIns="0" bIns="0"/>
                      </wps:wsp>
                      <wps:wsp>
                        <wps:cNvPr id="468261089" name="Shape 270"/>
                        <wps:cNvSpPr/>
                        <wps:spPr>
                          <a:xfrm>
                            <a:off x="606055" y="44394"/>
                            <a:ext cx="53940" cy="91970"/>
                          </a:xfrm>
                          <a:custGeom>
                            <a:avLst/>
                            <a:gdLst>
                              <a:gd name="f0" fmla="val w"/>
                              <a:gd name="f1" fmla="val h"/>
                              <a:gd name="f2" fmla="val 0"/>
                              <a:gd name="f3" fmla="val 53942"/>
                              <a:gd name="f4" fmla="val 91966"/>
                              <a:gd name="f5" fmla="val 12685"/>
                              <a:gd name="f6" fmla="val 15865"/>
                              <a:gd name="f7" fmla="val 38055"/>
                              <a:gd name="f8" fmla="val 50737"/>
                              <a:gd name="f9" fmla="val 79278"/>
                              <a:gd name="f10" fmla="*/ f0 1 53942"/>
                              <a:gd name="f11" fmla="*/ f1 1 91966"/>
                              <a:gd name="f12" fmla="val f2"/>
                              <a:gd name="f13" fmla="val f3"/>
                              <a:gd name="f14" fmla="val f4"/>
                              <a:gd name="f15" fmla="+- f14 0 f12"/>
                              <a:gd name="f16" fmla="+- f13 0 f12"/>
                              <a:gd name="f17" fmla="*/ f16 1 53942"/>
                              <a:gd name="f18" fmla="*/ f15 1 91966"/>
                              <a:gd name="f19" fmla="*/ 0 1 f17"/>
                              <a:gd name="f20" fmla="*/ 53942 1 f17"/>
                              <a:gd name="f21" fmla="*/ 0 1 f18"/>
                              <a:gd name="f22" fmla="*/ 91966 1 f18"/>
                              <a:gd name="f23" fmla="*/ f19 f10 1"/>
                              <a:gd name="f24" fmla="*/ f20 f10 1"/>
                              <a:gd name="f25" fmla="*/ f22 f11 1"/>
                              <a:gd name="f26" fmla="*/ f21 f11 1"/>
                            </a:gdLst>
                            <a:ahLst/>
                            <a:cxnLst>
                              <a:cxn ang="3cd4">
                                <a:pos x="hc" y="t"/>
                              </a:cxn>
                              <a:cxn ang="0">
                                <a:pos x="r" y="vc"/>
                              </a:cxn>
                              <a:cxn ang="cd4">
                                <a:pos x="hc" y="b"/>
                              </a:cxn>
                              <a:cxn ang="cd2">
                                <a:pos x="l" y="vc"/>
                              </a:cxn>
                            </a:cxnLst>
                            <a:rect l="f23" t="f26" r="f24" b="f25"/>
                            <a:pathLst>
                              <a:path w="53942" h="91966">
                                <a:moveTo>
                                  <a:pt x="f2" y="f2"/>
                                </a:moveTo>
                                <a:lnTo>
                                  <a:pt x="f3" y="f2"/>
                                </a:lnTo>
                                <a:lnTo>
                                  <a:pt x="f3" y="f5"/>
                                </a:lnTo>
                                <a:lnTo>
                                  <a:pt x="f6" y="f5"/>
                                </a:lnTo>
                                <a:lnTo>
                                  <a:pt x="f6" y="f7"/>
                                </a:lnTo>
                                <a:lnTo>
                                  <a:pt x="f3" y="f7"/>
                                </a:lnTo>
                                <a:lnTo>
                                  <a:pt x="f3" y="f8"/>
                                </a:lnTo>
                                <a:lnTo>
                                  <a:pt x="f6" y="f8"/>
                                </a:lnTo>
                                <a:lnTo>
                                  <a:pt x="f6" y="f9"/>
                                </a:lnTo>
                                <a:lnTo>
                                  <a:pt x="f3" y="f9"/>
                                </a:lnTo>
                                <a:lnTo>
                                  <a:pt x="f3" y="f4"/>
                                </a:lnTo>
                                <a:lnTo>
                                  <a:pt x="f2" y="f4"/>
                                </a:lnTo>
                                <a:lnTo>
                                  <a:pt x="f2" y="f2"/>
                                </a:lnTo>
                                <a:close/>
                              </a:path>
                            </a:pathLst>
                          </a:custGeom>
                          <a:solidFill>
                            <a:srgbClr val="1F1E21"/>
                          </a:solidFill>
                          <a:ln cap="flat">
                            <a:noFill/>
                            <a:prstDash val="solid"/>
                          </a:ln>
                        </wps:spPr>
                        <wps:bodyPr lIns="0" tIns="0" rIns="0" bIns="0"/>
                      </wps:wsp>
                      <wps:wsp>
                        <wps:cNvPr id="146645013" name="Shape 271"/>
                        <wps:cNvSpPr/>
                        <wps:spPr>
                          <a:xfrm>
                            <a:off x="736146" y="44394"/>
                            <a:ext cx="63459" cy="91970"/>
                          </a:xfrm>
                          <a:custGeom>
                            <a:avLst/>
                            <a:gdLst>
                              <a:gd name="f0" fmla="val w"/>
                              <a:gd name="f1" fmla="val h"/>
                              <a:gd name="f2" fmla="val 0"/>
                              <a:gd name="f3" fmla="val 63461"/>
                              <a:gd name="f4" fmla="val 91966"/>
                              <a:gd name="f5" fmla="val 12685"/>
                              <a:gd name="f6" fmla="val 41250"/>
                              <a:gd name="f7" fmla="val 22211"/>
                              <a:gd name="f8" fmla="*/ f0 1 63461"/>
                              <a:gd name="f9" fmla="*/ f1 1 91966"/>
                              <a:gd name="f10" fmla="val f2"/>
                              <a:gd name="f11" fmla="val f3"/>
                              <a:gd name="f12" fmla="val f4"/>
                              <a:gd name="f13" fmla="+- f12 0 f10"/>
                              <a:gd name="f14" fmla="+- f11 0 f10"/>
                              <a:gd name="f15" fmla="*/ f14 1 63461"/>
                              <a:gd name="f16" fmla="*/ f13 1 91966"/>
                              <a:gd name="f17" fmla="*/ 0 1 f15"/>
                              <a:gd name="f18" fmla="*/ 63461 1 f15"/>
                              <a:gd name="f19" fmla="*/ 0 1 f16"/>
                              <a:gd name="f20" fmla="*/ 91966 1 f16"/>
                              <a:gd name="f21" fmla="*/ f17 f8 1"/>
                              <a:gd name="f22" fmla="*/ f18 f8 1"/>
                              <a:gd name="f23" fmla="*/ f20 f9 1"/>
                              <a:gd name="f24" fmla="*/ f19 f9 1"/>
                            </a:gdLst>
                            <a:ahLst/>
                            <a:cxnLst>
                              <a:cxn ang="3cd4">
                                <a:pos x="hc" y="t"/>
                              </a:cxn>
                              <a:cxn ang="0">
                                <a:pos x="r" y="vc"/>
                              </a:cxn>
                              <a:cxn ang="cd4">
                                <a:pos x="hc" y="b"/>
                              </a:cxn>
                              <a:cxn ang="cd2">
                                <a:pos x="l" y="vc"/>
                              </a:cxn>
                            </a:cxnLst>
                            <a:rect l="f21" t="f24" r="f22" b="f23"/>
                            <a:pathLst>
                              <a:path w="63461" h="91966">
                                <a:moveTo>
                                  <a:pt x="f2" y="f2"/>
                                </a:moveTo>
                                <a:lnTo>
                                  <a:pt x="f3" y="f2"/>
                                </a:lnTo>
                                <a:lnTo>
                                  <a:pt x="f3" y="f5"/>
                                </a:lnTo>
                                <a:lnTo>
                                  <a:pt x="f6" y="f5"/>
                                </a:lnTo>
                                <a:lnTo>
                                  <a:pt x="f6" y="f4"/>
                                </a:lnTo>
                                <a:lnTo>
                                  <a:pt x="f7" y="f4"/>
                                </a:lnTo>
                                <a:lnTo>
                                  <a:pt x="f7" y="f5"/>
                                </a:lnTo>
                                <a:lnTo>
                                  <a:pt x="f2" y="f5"/>
                                </a:lnTo>
                                <a:lnTo>
                                  <a:pt x="f2" y="f2"/>
                                </a:lnTo>
                                <a:close/>
                              </a:path>
                            </a:pathLst>
                          </a:custGeom>
                          <a:solidFill>
                            <a:srgbClr val="1F1E21"/>
                          </a:solidFill>
                          <a:ln cap="flat">
                            <a:noFill/>
                            <a:prstDash val="solid"/>
                          </a:ln>
                        </wps:spPr>
                        <wps:bodyPr lIns="0" tIns="0" rIns="0" bIns="0"/>
                      </wps:wsp>
                      <wps:wsp>
                        <wps:cNvPr id="2029729342" name="Shape 272"/>
                        <wps:cNvSpPr/>
                        <wps:spPr>
                          <a:xfrm>
                            <a:off x="672687" y="44394"/>
                            <a:ext cx="57113" cy="91970"/>
                          </a:xfrm>
                          <a:custGeom>
                            <a:avLst/>
                            <a:gdLst>
                              <a:gd name="f0" fmla="val w"/>
                              <a:gd name="f1" fmla="val h"/>
                              <a:gd name="f2" fmla="val 0"/>
                              <a:gd name="f3" fmla="val 57115"/>
                              <a:gd name="f4" fmla="val 91966"/>
                              <a:gd name="f5" fmla="val 19038"/>
                              <a:gd name="f6" fmla="val 38077"/>
                              <a:gd name="f7" fmla="val 47596"/>
                              <a:gd name="f8" fmla="val 3172"/>
                              <a:gd name="f9" fmla="val 50769"/>
                              <a:gd name="f10" fmla="val 6343"/>
                              <a:gd name="f11" fmla="val 19028"/>
                              <a:gd name="f12" fmla="val 44423"/>
                              <a:gd name="f13" fmla="val 41250"/>
                              <a:gd name="f14" fmla="val 12685"/>
                              <a:gd name="f15" fmla="val 9514"/>
                              <a:gd name="f16" fmla="val 22211"/>
                              <a:gd name="f17" fmla="val 15865"/>
                              <a:gd name="f18" fmla="val 25371"/>
                              <a:gd name="f19" fmla="val 25384"/>
                              <a:gd name="f20" fmla="val 31713"/>
                              <a:gd name="f21" fmla="val 28558"/>
                              <a:gd name="f22" fmla="val 34884"/>
                              <a:gd name="f23" fmla="val 41226"/>
                              <a:gd name="f24" fmla="val 47569"/>
                              <a:gd name="f25" fmla="val 53942"/>
                              <a:gd name="f26" fmla="val 53911"/>
                              <a:gd name="f27" fmla="val 66597"/>
                              <a:gd name="f28" fmla="val 79278"/>
                              <a:gd name="f29" fmla="val 85624"/>
                              <a:gd name="f30" fmla="val 88795"/>
                              <a:gd name="f31" fmla="val 31731"/>
                              <a:gd name="f32" fmla="val 9519"/>
                              <a:gd name="f33" fmla="val 3173"/>
                              <a:gd name="f34" fmla="val 69768"/>
                              <a:gd name="f35" fmla="val 6346"/>
                              <a:gd name="f36" fmla="val 76110"/>
                              <a:gd name="f37" fmla="val 82453"/>
                              <a:gd name="f38" fmla="val 34904"/>
                              <a:gd name="f39" fmla="val 72939"/>
                              <a:gd name="f40" fmla="val 63426"/>
                              <a:gd name="f41" fmla="val 57083"/>
                              <a:gd name="f42" fmla="val 50737"/>
                              <a:gd name="f43" fmla="val 12692"/>
                              <a:gd name="f44" fmla="*/ f0 1 57115"/>
                              <a:gd name="f45" fmla="*/ f1 1 91966"/>
                              <a:gd name="f46" fmla="val f2"/>
                              <a:gd name="f47" fmla="val f3"/>
                              <a:gd name="f48" fmla="val f4"/>
                              <a:gd name="f49" fmla="+- f48 0 f46"/>
                              <a:gd name="f50" fmla="+- f47 0 f46"/>
                              <a:gd name="f51" fmla="*/ f50 1 57115"/>
                              <a:gd name="f52" fmla="*/ f49 1 91966"/>
                              <a:gd name="f53" fmla="*/ 0 1 f51"/>
                              <a:gd name="f54" fmla="*/ 57115 1 f51"/>
                              <a:gd name="f55" fmla="*/ 0 1 f52"/>
                              <a:gd name="f56" fmla="*/ 91966 1 f52"/>
                              <a:gd name="f57" fmla="*/ f53 f44 1"/>
                              <a:gd name="f58" fmla="*/ f54 f44 1"/>
                              <a:gd name="f59" fmla="*/ f56 f45 1"/>
                              <a:gd name="f60" fmla="*/ f55 f45 1"/>
                            </a:gdLst>
                            <a:ahLst/>
                            <a:cxnLst>
                              <a:cxn ang="3cd4">
                                <a:pos x="hc" y="t"/>
                              </a:cxn>
                              <a:cxn ang="0">
                                <a:pos x="r" y="vc"/>
                              </a:cxn>
                              <a:cxn ang="cd4">
                                <a:pos x="hc" y="b"/>
                              </a:cxn>
                              <a:cxn ang="cd2">
                                <a:pos x="l" y="vc"/>
                              </a:cxn>
                            </a:cxnLst>
                            <a:rect l="f57" t="f60" r="f58" b="f59"/>
                            <a:pathLst>
                              <a:path w="57115" h="91966">
                                <a:moveTo>
                                  <a:pt x="f5" y="f2"/>
                                </a:moveTo>
                                <a:lnTo>
                                  <a:pt x="f6" y="f2"/>
                                </a:lnTo>
                                <a:lnTo>
                                  <a:pt x="f7" y="f8"/>
                                </a:lnTo>
                                <a:lnTo>
                                  <a:pt x="f9" y="f10"/>
                                </a:lnTo>
                                <a:lnTo>
                                  <a:pt x="f7" y="f11"/>
                                </a:lnTo>
                                <a:lnTo>
                                  <a:pt x="f12" y="f11"/>
                                </a:lnTo>
                                <a:lnTo>
                                  <a:pt x="f13" y="f14"/>
                                </a:lnTo>
                                <a:lnTo>
                                  <a:pt x="f6" y="f15"/>
                                </a:lnTo>
                                <a:lnTo>
                                  <a:pt x="f16" y="f15"/>
                                </a:lnTo>
                                <a:lnTo>
                                  <a:pt x="f17" y="f11"/>
                                </a:lnTo>
                                <a:lnTo>
                                  <a:pt x="f5" y="f18"/>
                                </a:lnTo>
                                <a:lnTo>
                                  <a:pt x="f19" y="f20"/>
                                </a:lnTo>
                                <a:lnTo>
                                  <a:pt x="f21" y="f22"/>
                                </a:lnTo>
                                <a:lnTo>
                                  <a:pt x="f13" y="f23"/>
                                </a:lnTo>
                                <a:lnTo>
                                  <a:pt x="f7" y="f24"/>
                                </a:lnTo>
                                <a:lnTo>
                                  <a:pt x="f25" y="f26"/>
                                </a:lnTo>
                                <a:lnTo>
                                  <a:pt x="f3" y="f27"/>
                                </a:lnTo>
                                <a:lnTo>
                                  <a:pt x="f9" y="f28"/>
                                </a:lnTo>
                                <a:lnTo>
                                  <a:pt x="f7" y="f29"/>
                                </a:lnTo>
                                <a:lnTo>
                                  <a:pt x="f13" y="f30"/>
                                </a:lnTo>
                                <a:lnTo>
                                  <a:pt x="f31" y="f4"/>
                                </a:lnTo>
                                <a:lnTo>
                                  <a:pt x="f32" y="f4"/>
                                </a:lnTo>
                                <a:lnTo>
                                  <a:pt x="f33" y="f30"/>
                                </a:lnTo>
                                <a:lnTo>
                                  <a:pt x="f2" y="f29"/>
                                </a:lnTo>
                                <a:lnTo>
                                  <a:pt x="f33" y="f34"/>
                                </a:lnTo>
                                <a:lnTo>
                                  <a:pt x="f35" y="f34"/>
                                </a:lnTo>
                                <a:lnTo>
                                  <a:pt x="f32" y="f36"/>
                                </a:lnTo>
                                <a:lnTo>
                                  <a:pt x="f17" y="f28"/>
                                </a:lnTo>
                                <a:lnTo>
                                  <a:pt x="f19" y="f37"/>
                                </a:lnTo>
                                <a:lnTo>
                                  <a:pt x="f31" y="f37"/>
                                </a:lnTo>
                                <a:lnTo>
                                  <a:pt x="f38" y="f28"/>
                                </a:lnTo>
                                <a:lnTo>
                                  <a:pt x="f6" y="f39"/>
                                </a:lnTo>
                                <a:lnTo>
                                  <a:pt x="f6" y="f27"/>
                                </a:lnTo>
                                <a:lnTo>
                                  <a:pt x="f38" y="f40"/>
                                </a:lnTo>
                                <a:lnTo>
                                  <a:pt x="f21" y="f41"/>
                                </a:lnTo>
                                <a:lnTo>
                                  <a:pt x="f17" y="f42"/>
                                </a:lnTo>
                                <a:lnTo>
                                  <a:pt x="f32" y="f24"/>
                                </a:lnTo>
                                <a:lnTo>
                                  <a:pt x="f35" y="f23"/>
                                </a:lnTo>
                                <a:lnTo>
                                  <a:pt x="f2" y="f22"/>
                                </a:lnTo>
                                <a:lnTo>
                                  <a:pt x="f2" y="f11"/>
                                </a:lnTo>
                                <a:lnTo>
                                  <a:pt x="f35" y="f15"/>
                                </a:lnTo>
                                <a:lnTo>
                                  <a:pt x="f43" y="f8"/>
                                </a:lnTo>
                                <a:lnTo>
                                  <a:pt x="f5" y="f2"/>
                                </a:lnTo>
                                <a:close/>
                              </a:path>
                            </a:pathLst>
                          </a:custGeom>
                          <a:solidFill>
                            <a:srgbClr val="1F1E21"/>
                          </a:solidFill>
                          <a:ln cap="flat">
                            <a:noFill/>
                            <a:prstDash val="solid"/>
                          </a:ln>
                        </wps:spPr>
                        <wps:bodyPr lIns="0" tIns="0" rIns="0" bIns="0"/>
                      </wps:wsp>
                      <wps:wsp>
                        <wps:cNvPr id="1592912370" name="Shape 273"/>
                        <wps:cNvSpPr/>
                        <wps:spPr>
                          <a:xfrm>
                            <a:off x="974128" y="44394"/>
                            <a:ext cx="57113" cy="91970"/>
                          </a:xfrm>
                          <a:custGeom>
                            <a:avLst/>
                            <a:gdLst>
                              <a:gd name="f0" fmla="val w"/>
                              <a:gd name="f1" fmla="val h"/>
                              <a:gd name="f2" fmla="val 0"/>
                              <a:gd name="f3" fmla="val 57111"/>
                              <a:gd name="f4" fmla="val 91966"/>
                              <a:gd name="f5" fmla="val 19035"/>
                              <a:gd name="f6" fmla="val 38073"/>
                              <a:gd name="f7" fmla="val 47592"/>
                              <a:gd name="f8" fmla="val 3172"/>
                              <a:gd name="f9" fmla="val 50765"/>
                              <a:gd name="f10" fmla="val 6343"/>
                              <a:gd name="f11" fmla="val 19028"/>
                              <a:gd name="f12" fmla="val 44419"/>
                              <a:gd name="f13" fmla="val 41246"/>
                              <a:gd name="f14" fmla="val 12685"/>
                              <a:gd name="f15" fmla="val 9514"/>
                              <a:gd name="f16" fmla="val 22208"/>
                              <a:gd name="f17" fmla="val 15862"/>
                              <a:gd name="f18" fmla="val 25371"/>
                              <a:gd name="f19" fmla="val 25384"/>
                              <a:gd name="f20" fmla="val 31713"/>
                              <a:gd name="f21" fmla="val 28557"/>
                              <a:gd name="f22" fmla="val 34884"/>
                              <a:gd name="f23" fmla="val 41226"/>
                              <a:gd name="f24" fmla="val 47569"/>
                              <a:gd name="f25" fmla="val 53942"/>
                              <a:gd name="f26" fmla="val 53911"/>
                              <a:gd name="f27" fmla="val 66584"/>
                              <a:gd name="f28" fmla="val 66603"/>
                              <a:gd name="f29" fmla="val 79278"/>
                              <a:gd name="f30" fmla="val 85624"/>
                              <a:gd name="f31" fmla="val 88795"/>
                              <a:gd name="f32" fmla="val 31727"/>
                              <a:gd name="f33" fmla="val 9516"/>
                              <a:gd name="f34" fmla="val 3170"/>
                              <a:gd name="f35" fmla="val 69768"/>
                              <a:gd name="f36" fmla="val 76110"/>
                              <a:gd name="f37" fmla="val 82453"/>
                              <a:gd name="f38" fmla="val 34900"/>
                              <a:gd name="f39" fmla="val 72939"/>
                              <a:gd name="f40" fmla="val 66597"/>
                              <a:gd name="f41" fmla="val 63426"/>
                              <a:gd name="f42" fmla="val 57083"/>
                              <a:gd name="f43" fmla="val 50737"/>
                              <a:gd name="f44" fmla="val 12689"/>
                              <a:gd name="f45" fmla="*/ f0 1 57111"/>
                              <a:gd name="f46" fmla="*/ f1 1 91966"/>
                              <a:gd name="f47" fmla="val f2"/>
                              <a:gd name="f48" fmla="val f3"/>
                              <a:gd name="f49" fmla="val f4"/>
                              <a:gd name="f50" fmla="+- f49 0 f47"/>
                              <a:gd name="f51" fmla="+- f48 0 f47"/>
                              <a:gd name="f52" fmla="*/ f51 1 57111"/>
                              <a:gd name="f53" fmla="*/ f50 1 91966"/>
                              <a:gd name="f54" fmla="*/ 0 1 f52"/>
                              <a:gd name="f55" fmla="*/ 57111 1 f52"/>
                              <a:gd name="f56" fmla="*/ 0 1 f53"/>
                              <a:gd name="f57" fmla="*/ 91966 1 f53"/>
                              <a:gd name="f58" fmla="*/ f54 f45 1"/>
                              <a:gd name="f59" fmla="*/ f55 f45 1"/>
                              <a:gd name="f60" fmla="*/ f57 f46 1"/>
                              <a:gd name="f61" fmla="*/ f56 f46 1"/>
                            </a:gdLst>
                            <a:ahLst/>
                            <a:cxnLst>
                              <a:cxn ang="3cd4">
                                <a:pos x="hc" y="t"/>
                              </a:cxn>
                              <a:cxn ang="0">
                                <a:pos x="r" y="vc"/>
                              </a:cxn>
                              <a:cxn ang="cd4">
                                <a:pos x="hc" y="b"/>
                              </a:cxn>
                              <a:cxn ang="cd2">
                                <a:pos x="l" y="vc"/>
                              </a:cxn>
                            </a:cxnLst>
                            <a:rect l="f58" t="f61" r="f59" b="f60"/>
                            <a:pathLst>
                              <a:path w="57111" h="91966">
                                <a:moveTo>
                                  <a:pt x="f5" y="f2"/>
                                </a:moveTo>
                                <a:lnTo>
                                  <a:pt x="f6" y="f2"/>
                                </a:lnTo>
                                <a:lnTo>
                                  <a:pt x="f7" y="f8"/>
                                </a:lnTo>
                                <a:lnTo>
                                  <a:pt x="f9" y="f10"/>
                                </a:lnTo>
                                <a:lnTo>
                                  <a:pt x="f7" y="f11"/>
                                </a:lnTo>
                                <a:lnTo>
                                  <a:pt x="f12" y="f11"/>
                                </a:lnTo>
                                <a:lnTo>
                                  <a:pt x="f13" y="f14"/>
                                </a:lnTo>
                                <a:lnTo>
                                  <a:pt x="f6" y="f15"/>
                                </a:lnTo>
                                <a:lnTo>
                                  <a:pt x="f16" y="f15"/>
                                </a:lnTo>
                                <a:lnTo>
                                  <a:pt x="f17" y="f11"/>
                                </a:lnTo>
                                <a:lnTo>
                                  <a:pt x="f5" y="f18"/>
                                </a:lnTo>
                                <a:lnTo>
                                  <a:pt x="f19" y="f20"/>
                                </a:lnTo>
                                <a:lnTo>
                                  <a:pt x="f21" y="f22"/>
                                </a:lnTo>
                                <a:lnTo>
                                  <a:pt x="f13" y="f23"/>
                                </a:lnTo>
                                <a:lnTo>
                                  <a:pt x="f7" y="f24"/>
                                </a:lnTo>
                                <a:lnTo>
                                  <a:pt x="f25" y="f26"/>
                                </a:lnTo>
                                <a:lnTo>
                                  <a:pt x="f3" y="f27"/>
                                </a:lnTo>
                                <a:lnTo>
                                  <a:pt x="f3" y="f28"/>
                                </a:lnTo>
                                <a:lnTo>
                                  <a:pt x="f9" y="f29"/>
                                </a:lnTo>
                                <a:lnTo>
                                  <a:pt x="f7" y="f30"/>
                                </a:lnTo>
                                <a:lnTo>
                                  <a:pt x="f13" y="f31"/>
                                </a:lnTo>
                                <a:lnTo>
                                  <a:pt x="f32" y="f4"/>
                                </a:lnTo>
                                <a:lnTo>
                                  <a:pt x="f33" y="f4"/>
                                </a:lnTo>
                                <a:lnTo>
                                  <a:pt x="f34" y="f31"/>
                                </a:lnTo>
                                <a:lnTo>
                                  <a:pt x="f2" y="f30"/>
                                </a:lnTo>
                                <a:lnTo>
                                  <a:pt x="f34" y="f35"/>
                                </a:lnTo>
                                <a:lnTo>
                                  <a:pt x="f10" y="f35"/>
                                </a:lnTo>
                                <a:lnTo>
                                  <a:pt x="f33" y="f36"/>
                                </a:lnTo>
                                <a:lnTo>
                                  <a:pt x="f17" y="f29"/>
                                </a:lnTo>
                                <a:lnTo>
                                  <a:pt x="f19" y="f37"/>
                                </a:lnTo>
                                <a:lnTo>
                                  <a:pt x="f32" y="f37"/>
                                </a:lnTo>
                                <a:lnTo>
                                  <a:pt x="f38" y="f29"/>
                                </a:lnTo>
                                <a:lnTo>
                                  <a:pt x="f6" y="f39"/>
                                </a:lnTo>
                                <a:lnTo>
                                  <a:pt x="f6" y="f40"/>
                                </a:lnTo>
                                <a:lnTo>
                                  <a:pt x="f38" y="f41"/>
                                </a:lnTo>
                                <a:lnTo>
                                  <a:pt x="f21" y="f42"/>
                                </a:lnTo>
                                <a:lnTo>
                                  <a:pt x="f17" y="f43"/>
                                </a:lnTo>
                                <a:lnTo>
                                  <a:pt x="f33" y="f24"/>
                                </a:lnTo>
                                <a:lnTo>
                                  <a:pt x="f10" y="f23"/>
                                </a:lnTo>
                                <a:lnTo>
                                  <a:pt x="f2" y="f22"/>
                                </a:lnTo>
                                <a:lnTo>
                                  <a:pt x="f2" y="f11"/>
                                </a:lnTo>
                                <a:lnTo>
                                  <a:pt x="f10" y="f15"/>
                                </a:lnTo>
                                <a:lnTo>
                                  <a:pt x="f44" y="f8"/>
                                </a:lnTo>
                                <a:lnTo>
                                  <a:pt x="f5" y="f2"/>
                                </a:lnTo>
                                <a:close/>
                              </a:path>
                            </a:pathLst>
                          </a:custGeom>
                          <a:solidFill>
                            <a:srgbClr val="1F1E21"/>
                          </a:solidFill>
                          <a:ln cap="flat">
                            <a:noFill/>
                            <a:prstDash val="solid"/>
                          </a:ln>
                        </wps:spPr>
                        <wps:bodyPr lIns="0" tIns="0" rIns="0" bIns="0"/>
                      </wps:wsp>
                      <wps:wsp>
                        <wps:cNvPr id="1143860658" name="Shape 274"/>
                        <wps:cNvSpPr/>
                        <wps:spPr>
                          <a:xfrm>
                            <a:off x="107880" y="279065"/>
                            <a:ext cx="111053" cy="31199"/>
                          </a:xfrm>
                          <a:custGeom>
                            <a:avLst/>
                            <a:gdLst>
                              <a:gd name="f0" fmla="val w"/>
                              <a:gd name="f1" fmla="val h"/>
                              <a:gd name="f2" fmla="val 0"/>
                              <a:gd name="f3" fmla="val 111057"/>
                              <a:gd name="f4" fmla="val 31202"/>
                              <a:gd name="f5" fmla="val 72980"/>
                              <a:gd name="f6" fmla="val 82499"/>
                              <a:gd name="f7" fmla="val 92022"/>
                              <a:gd name="f8" fmla="val 3171"/>
                              <a:gd name="f9" fmla="val 101538"/>
                              <a:gd name="f10" fmla="val 9514"/>
                              <a:gd name="f11" fmla="val 107884"/>
                              <a:gd name="f12" fmla="val 15856"/>
                              <a:gd name="f13" fmla="val 22199"/>
                              <a:gd name="f14" fmla="val 110546"/>
                              <a:gd name="f15" fmla="val 79326"/>
                              <a:gd name="f16" fmla="val 12685"/>
                              <a:gd name="f17" fmla="val 63464"/>
                              <a:gd name="f18" fmla="val 47596"/>
                              <a:gd name="f19" fmla="val 19028"/>
                              <a:gd name="f20" fmla="val 31731"/>
                              <a:gd name="f21" fmla="val 25370"/>
                              <a:gd name="f22" fmla="val 15865"/>
                              <a:gd name="f23" fmla="val 9522"/>
                              <a:gd name="f24" fmla="val 3173"/>
                              <a:gd name="f25" fmla="val 19038"/>
                              <a:gd name="f26" fmla="val 41249"/>
                              <a:gd name="f27" fmla="val 57115"/>
                              <a:gd name="f28" fmla="*/ f0 1 111057"/>
                              <a:gd name="f29" fmla="*/ f1 1 31202"/>
                              <a:gd name="f30" fmla="val f2"/>
                              <a:gd name="f31" fmla="val f3"/>
                              <a:gd name="f32" fmla="val f4"/>
                              <a:gd name="f33" fmla="+- f32 0 f30"/>
                              <a:gd name="f34" fmla="+- f31 0 f30"/>
                              <a:gd name="f35" fmla="*/ f34 1 111057"/>
                              <a:gd name="f36" fmla="*/ f33 1 31202"/>
                              <a:gd name="f37" fmla="*/ 0 1 f35"/>
                              <a:gd name="f38" fmla="*/ 111057 1 f35"/>
                              <a:gd name="f39" fmla="*/ 0 1 f36"/>
                              <a:gd name="f40" fmla="*/ 31202 1 f36"/>
                              <a:gd name="f41" fmla="*/ f37 f28 1"/>
                              <a:gd name="f42" fmla="*/ f38 f28 1"/>
                              <a:gd name="f43" fmla="*/ f40 f29 1"/>
                              <a:gd name="f44" fmla="*/ f39 f29 1"/>
                            </a:gdLst>
                            <a:ahLst/>
                            <a:cxnLst>
                              <a:cxn ang="3cd4">
                                <a:pos x="hc" y="t"/>
                              </a:cxn>
                              <a:cxn ang="0">
                                <a:pos x="r" y="vc"/>
                              </a:cxn>
                              <a:cxn ang="cd4">
                                <a:pos x="hc" y="b"/>
                              </a:cxn>
                              <a:cxn ang="cd2">
                                <a:pos x="l" y="vc"/>
                              </a:cxn>
                            </a:cxnLst>
                            <a:rect l="f41" t="f44" r="f42" b="f43"/>
                            <a:pathLst>
                              <a:path w="111057" h="31202">
                                <a:moveTo>
                                  <a:pt x="f5" y="f2"/>
                                </a:moveTo>
                                <a:lnTo>
                                  <a:pt x="f6" y="f2"/>
                                </a:lnTo>
                                <a:lnTo>
                                  <a:pt x="f7" y="f8"/>
                                </a:lnTo>
                                <a:lnTo>
                                  <a:pt x="f9" y="f10"/>
                                </a:lnTo>
                                <a:lnTo>
                                  <a:pt x="f11" y="f12"/>
                                </a:lnTo>
                                <a:lnTo>
                                  <a:pt x="f3" y="f13"/>
                                </a:lnTo>
                                <a:lnTo>
                                  <a:pt x="f3" y="f4"/>
                                </a:lnTo>
                                <a:lnTo>
                                  <a:pt x="f14" y="f4"/>
                                </a:lnTo>
                                <a:lnTo>
                                  <a:pt x="f9" y="f13"/>
                                </a:lnTo>
                                <a:lnTo>
                                  <a:pt x="f7" y="f12"/>
                                </a:lnTo>
                                <a:lnTo>
                                  <a:pt x="f15" y="f16"/>
                                </a:lnTo>
                                <a:lnTo>
                                  <a:pt x="f17" y="f12"/>
                                </a:lnTo>
                                <a:lnTo>
                                  <a:pt x="f18" y="f19"/>
                                </a:lnTo>
                                <a:lnTo>
                                  <a:pt x="f20" y="f21"/>
                                </a:lnTo>
                                <a:lnTo>
                                  <a:pt x="f22" y="f21"/>
                                </a:lnTo>
                                <a:lnTo>
                                  <a:pt x="f23" y="f13"/>
                                </a:lnTo>
                                <a:lnTo>
                                  <a:pt x="f24" y="f19"/>
                                </a:lnTo>
                                <a:lnTo>
                                  <a:pt x="f2" y="f12"/>
                                </a:lnTo>
                                <a:lnTo>
                                  <a:pt x="f25" y="f12"/>
                                </a:lnTo>
                                <a:lnTo>
                                  <a:pt x="f26" y="f10"/>
                                </a:lnTo>
                                <a:lnTo>
                                  <a:pt x="f27" y="f8"/>
                                </a:lnTo>
                                <a:lnTo>
                                  <a:pt x="f5" y="f2"/>
                                </a:lnTo>
                                <a:close/>
                              </a:path>
                            </a:pathLst>
                          </a:custGeom>
                          <a:solidFill>
                            <a:srgbClr val="1F1E21"/>
                          </a:solidFill>
                          <a:ln cap="flat">
                            <a:noFill/>
                            <a:prstDash val="solid"/>
                          </a:ln>
                        </wps:spPr>
                        <wps:bodyPr lIns="0" tIns="0" rIns="0" bIns="0"/>
                      </wps:wsp>
                      <wps:wsp>
                        <wps:cNvPr id="275399965" name="Shape 275"/>
                        <wps:cNvSpPr/>
                        <wps:spPr>
                          <a:xfrm>
                            <a:off x="209415" y="225161"/>
                            <a:ext cx="66632" cy="60249"/>
                          </a:xfrm>
                          <a:custGeom>
                            <a:avLst/>
                            <a:gdLst>
                              <a:gd name="f0" fmla="val w"/>
                              <a:gd name="f1" fmla="val h"/>
                              <a:gd name="f2" fmla="val 0"/>
                              <a:gd name="f3" fmla="val 66634"/>
                              <a:gd name="f4" fmla="val 60254"/>
                              <a:gd name="f5" fmla="val 41250"/>
                              <a:gd name="f6" fmla="val 12685"/>
                              <a:gd name="f7" fmla="val 34904"/>
                              <a:gd name="f8" fmla="val 22199"/>
                              <a:gd name="f9" fmla="val 28558"/>
                              <a:gd name="f10" fmla="val 34884"/>
                              <a:gd name="f11" fmla="val 19041"/>
                              <a:gd name="f12" fmla="val 41226"/>
                              <a:gd name="f13" fmla="val 31731"/>
                              <a:gd name="f14" fmla="val 38055"/>
                              <a:gd name="f15" fmla="val 53942"/>
                              <a:gd name="f16" fmla="val 60288"/>
                              <a:gd name="f17" fmla="val 47569"/>
                              <a:gd name="f18" fmla="val 47599"/>
                              <a:gd name="f19" fmla="val 53911"/>
                              <a:gd name="f20" fmla="val 38077"/>
                              <a:gd name="f21" fmla="val 57083"/>
                              <a:gd name="f22" fmla="val 25384"/>
                              <a:gd name="f23" fmla="val 12692"/>
                              <a:gd name="f24" fmla="val 3173"/>
                              <a:gd name="f25" fmla="val 9519"/>
                              <a:gd name="f26" fmla="val 28542"/>
                              <a:gd name="f27" fmla="val 15865"/>
                              <a:gd name="f28" fmla="val 19028"/>
                              <a:gd name="f29" fmla="val 22215"/>
                              <a:gd name="f30" fmla="val 3172"/>
                              <a:gd name="f31" fmla="*/ f0 1 66634"/>
                              <a:gd name="f32" fmla="*/ f1 1 60254"/>
                              <a:gd name="f33" fmla="val f2"/>
                              <a:gd name="f34" fmla="val f3"/>
                              <a:gd name="f35" fmla="val f4"/>
                              <a:gd name="f36" fmla="+- f35 0 f33"/>
                              <a:gd name="f37" fmla="+- f34 0 f33"/>
                              <a:gd name="f38" fmla="*/ f37 1 66634"/>
                              <a:gd name="f39" fmla="*/ f36 1 60254"/>
                              <a:gd name="f40" fmla="*/ 0 1 f38"/>
                              <a:gd name="f41" fmla="*/ 66634 1 f38"/>
                              <a:gd name="f42" fmla="*/ 0 1 f39"/>
                              <a:gd name="f43" fmla="*/ 60254 1 f39"/>
                              <a:gd name="f44" fmla="*/ f40 f31 1"/>
                              <a:gd name="f45" fmla="*/ f41 f31 1"/>
                              <a:gd name="f46" fmla="*/ f43 f32 1"/>
                              <a:gd name="f47" fmla="*/ f42 f32 1"/>
                            </a:gdLst>
                            <a:ahLst/>
                            <a:cxnLst>
                              <a:cxn ang="3cd4">
                                <a:pos x="hc" y="t"/>
                              </a:cxn>
                              <a:cxn ang="0">
                                <a:pos x="r" y="vc"/>
                              </a:cxn>
                              <a:cxn ang="cd4">
                                <a:pos x="hc" y="b"/>
                              </a:cxn>
                              <a:cxn ang="cd2">
                                <a:pos x="l" y="vc"/>
                              </a:cxn>
                            </a:cxnLst>
                            <a:rect l="f44" t="f47" r="f45" b="f46"/>
                            <a:pathLst>
                              <a:path w="66634" h="60254">
                                <a:moveTo>
                                  <a:pt x="f5" y="f2"/>
                                </a:moveTo>
                                <a:lnTo>
                                  <a:pt x="f5" y="f6"/>
                                </a:lnTo>
                                <a:lnTo>
                                  <a:pt x="f7" y="f8"/>
                                </a:lnTo>
                                <a:lnTo>
                                  <a:pt x="f9" y="f10"/>
                                </a:lnTo>
                                <a:lnTo>
                                  <a:pt x="f11" y="f12"/>
                                </a:lnTo>
                                <a:lnTo>
                                  <a:pt x="f13" y="f14"/>
                                </a:lnTo>
                                <a:lnTo>
                                  <a:pt x="f15" y="f14"/>
                                </a:lnTo>
                                <a:lnTo>
                                  <a:pt x="f3" y="f12"/>
                                </a:lnTo>
                                <a:lnTo>
                                  <a:pt x="f16" y="f17"/>
                                </a:lnTo>
                                <a:lnTo>
                                  <a:pt x="f18" y="f19"/>
                                </a:lnTo>
                                <a:lnTo>
                                  <a:pt x="f20" y="f21"/>
                                </a:lnTo>
                                <a:lnTo>
                                  <a:pt x="f22" y="f4"/>
                                </a:lnTo>
                                <a:lnTo>
                                  <a:pt x="f23" y="f4"/>
                                </a:lnTo>
                                <a:lnTo>
                                  <a:pt x="f2" y="f21"/>
                                </a:lnTo>
                                <a:lnTo>
                                  <a:pt x="f24" y="f12"/>
                                </a:lnTo>
                                <a:lnTo>
                                  <a:pt x="f25" y="f26"/>
                                </a:lnTo>
                                <a:lnTo>
                                  <a:pt x="f27" y="f28"/>
                                </a:lnTo>
                                <a:lnTo>
                                  <a:pt x="f29" y="f6"/>
                                </a:lnTo>
                                <a:lnTo>
                                  <a:pt x="f7" y="f30"/>
                                </a:lnTo>
                                <a:lnTo>
                                  <a:pt x="f5" y="f2"/>
                                </a:lnTo>
                                <a:close/>
                              </a:path>
                            </a:pathLst>
                          </a:custGeom>
                          <a:solidFill>
                            <a:srgbClr val="1F1E21"/>
                          </a:solidFill>
                          <a:ln cap="flat">
                            <a:noFill/>
                            <a:prstDash val="solid"/>
                          </a:ln>
                        </wps:spPr>
                        <wps:bodyPr lIns="0" tIns="0" rIns="0" bIns="0"/>
                      </wps:wsp>
                      <wps:wsp>
                        <wps:cNvPr id="1483722055" name="Shape 276"/>
                        <wps:cNvSpPr/>
                        <wps:spPr>
                          <a:xfrm>
                            <a:off x="57113" y="225161"/>
                            <a:ext cx="69805" cy="60249"/>
                          </a:xfrm>
                          <a:custGeom>
                            <a:avLst/>
                            <a:gdLst>
                              <a:gd name="f0" fmla="val w"/>
                              <a:gd name="f1" fmla="val h"/>
                              <a:gd name="f2" fmla="val 0"/>
                              <a:gd name="f3" fmla="val 69804"/>
                              <a:gd name="f4" fmla="val 60254"/>
                              <a:gd name="f5" fmla="val 25381"/>
                              <a:gd name="f6" fmla="val 31731"/>
                              <a:gd name="f7" fmla="val 3172"/>
                              <a:gd name="f8" fmla="val 44420"/>
                              <a:gd name="f9" fmla="val 12685"/>
                              <a:gd name="f10" fmla="val 50766"/>
                              <a:gd name="f11" fmla="val 19028"/>
                              <a:gd name="f12" fmla="val 57115"/>
                              <a:gd name="f13" fmla="val 28542"/>
                              <a:gd name="f14" fmla="val 63458"/>
                              <a:gd name="f15" fmla="val 41226"/>
                              <a:gd name="f16" fmla="val 57083"/>
                              <a:gd name="f17" fmla="val 53939"/>
                              <a:gd name="f18" fmla="val 41247"/>
                              <a:gd name="f19" fmla="val 28558"/>
                              <a:gd name="f20" fmla="val 19035"/>
                              <a:gd name="f21" fmla="val 53911"/>
                              <a:gd name="f22" fmla="val 6343"/>
                              <a:gd name="f23" fmla="val 47569"/>
                              <a:gd name="f24" fmla="val 12689"/>
                              <a:gd name="f25" fmla="val 38055"/>
                              <a:gd name="f26" fmla="val 34901"/>
                              <a:gd name="f27" fmla="val 47593"/>
                              <a:gd name="f28" fmla="val 38074"/>
                              <a:gd name="f29" fmla="val 34884"/>
                              <a:gd name="f30" fmla="val 22199"/>
                              <a:gd name="f31" fmla="*/ f0 1 69804"/>
                              <a:gd name="f32" fmla="*/ f1 1 60254"/>
                              <a:gd name="f33" fmla="val f2"/>
                              <a:gd name="f34" fmla="val f3"/>
                              <a:gd name="f35" fmla="val f4"/>
                              <a:gd name="f36" fmla="+- f35 0 f33"/>
                              <a:gd name="f37" fmla="+- f34 0 f33"/>
                              <a:gd name="f38" fmla="*/ f37 1 69804"/>
                              <a:gd name="f39" fmla="*/ f36 1 60254"/>
                              <a:gd name="f40" fmla="*/ 0 1 f38"/>
                              <a:gd name="f41" fmla="*/ 69804 1 f38"/>
                              <a:gd name="f42" fmla="*/ 0 1 f39"/>
                              <a:gd name="f43" fmla="*/ 60254 1 f39"/>
                              <a:gd name="f44" fmla="*/ f40 f31 1"/>
                              <a:gd name="f45" fmla="*/ f41 f31 1"/>
                              <a:gd name="f46" fmla="*/ f43 f32 1"/>
                              <a:gd name="f47" fmla="*/ f42 f32 1"/>
                            </a:gdLst>
                            <a:ahLst/>
                            <a:cxnLst>
                              <a:cxn ang="3cd4">
                                <a:pos x="hc" y="t"/>
                              </a:cxn>
                              <a:cxn ang="0">
                                <a:pos x="r" y="vc"/>
                              </a:cxn>
                              <a:cxn ang="cd4">
                                <a:pos x="hc" y="b"/>
                              </a:cxn>
                              <a:cxn ang="cd2">
                                <a:pos x="l" y="vc"/>
                              </a:cxn>
                            </a:cxnLst>
                            <a:rect l="f44" t="f47" r="f45" b="f46"/>
                            <a:pathLst>
                              <a:path w="69804" h="60254">
                                <a:moveTo>
                                  <a:pt x="f5" y="f2"/>
                                </a:moveTo>
                                <a:lnTo>
                                  <a:pt x="f6" y="f7"/>
                                </a:lnTo>
                                <a:lnTo>
                                  <a:pt x="f8" y="f9"/>
                                </a:lnTo>
                                <a:lnTo>
                                  <a:pt x="f10" y="f11"/>
                                </a:lnTo>
                                <a:lnTo>
                                  <a:pt x="f12" y="f13"/>
                                </a:lnTo>
                                <a:lnTo>
                                  <a:pt x="f14" y="f15"/>
                                </a:lnTo>
                                <a:lnTo>
                                  <a:pt x="f3" y="f16"/>
                                </a:lnTo>
                                <a:lnTo>
                                  <a:pt x="f17" y="f4"/>
                                </a:lnTo>
                                <a:lnTo>
                                  <a:pt x="f18" y="f4"/>
                                </a:lnTo>
                                <a:lnTo>
                                  <a:pt x="f19" y="f16"/>
                                </a:lnTo>
                                <a:lnTo>
                                  <a:pt x="f20" y="f21"/>
                                </a:lnTo>
                                <a:lnTo>
                                  <a:pt x="f22" y="f23"/>
                                </a:lnTo>
                                <a:lnTo>
                                  <a:pt x="f2" y="f15"/>
                                </a:lnTo>
                                <a:lnTo>
                                  <a:pt x="f24" y="f25"/>
                                </a:lnTo>
                                <a:lnTo>
                                  <a:pt x="f26" y="f25"/>
                                </a:lnTo>
                                <a:lnTo>
                                  <a:pt x="f27" y="f15"/>
                                </a:lnTo>
                                <a:lnTo>
                                  <a:pt x="f28" y="f29"/>
                                </a:lnTo>
                                <a:lnTo>
                                  <a:pt x="f6" y="f30"/>
                                </a:lnTo>
                                <a:lnTo>
                                  <a:pt x="f19" y="f9"/>
                                </a:lnTo>
                                <a:lnTo>
                                  <a:pt x="f5" y="f2"/>
                                </a:lnTo>
                                <a:close/>
                              </a:path>
                            </a:pathLst>
                          </a:custGeom>
                          <a:solidFill>
                            <a:srgbClr val="1F1E21"/>
                          </a:solidFill>
                          <a:ln cap="flat">
                            <a:noFill/>
                            <a:prstDash val="solid"/>
                          </a:ln>
                        </wps:spPr>
                        <wps:bodyPr lIns="0" tIns="0" rIns="0" bIns="0"/>
                      </wps:wsp>
                      <wps:wsp>
                        <wps:cNvPr id="445815477" name="Shape 277"/>
                        <wps:cNvSpPr/>
                        <wps:spPr>
                          <a:xfrm>
                            <a:off x="257019" y="190277"/>
                            <a:ext cx="60286" cy="66595"/>
                          </a:xfrm>
                          <a:custGeom>
                            <a:avLst/>
                            <a:gdLst>
                              <a:gd name="f0" fmla="val w"/>
                              <a:gd name="f1" fmla="val h"/>
                              <a:gd name="f2" fmla="val 0"/>
                              <a:gd name="f3" fmla="val 60288"/>
                              <a:gd name="f4" fmla="val 66596"/>
                              <a:gd name="f5" fmla="val 22208"/>
                              <a:gd name="f6" fmla="val 34883"/>
                              <a:gd name="f7" fmla="val 19035"/>
                              <a:gd name="f8" fmla="val 44397"/>
                              <a:gd name="f9" fmla="val 25381"/>
                              <a:gd name="f10" fmla="val 38055"/>
                              <a:gd name="f11" fmla="val 34901"/>
                              <a:gd name="f12" fmla="val 31712"/>
                              <a:gd name="f13" fmla="val 47593"/>
                              <a:gd name="f14" fmla="val 28541"/>
                              <a:gd name="f15" fmla="val 57115"/>
                              <a:gd name="f16" fmla="val 38074"/>
                              <a:gd name="f17" fmla="val 53911"/>
                              <a:gd name="f18" fmla="val 28558"/>
                              <a:gd name="f19" fmla="val 60254"/>
                              <a:gd name="f20" fmla="val 63425"/>
                              <a:gd name="f21" fmla="val 3173"/>
                              <a:gd name="f22" fmla="val 50740"/>
                              <a:gd name="f23" fmla="val 25370"/>
                              <a:gd name="f24" fmla="val 9516"/>
                              <a:gd name="f25" fmla="val 15856"/>
                              <a:gd name="f26" fmla="val 15862"/>
                              <a:gd name="f27" fmla="val 3171"/>
                              <a:gd name="f28" fmla="*/ f0 1 60288"/>
                              <a:gd name="f29" fmla="*/ f1 1 66596"/>
                              <a:gd name="f30" fmla="val f2"/>
                              <a:gd name="f31" fmla="val f3"/>
                              <a:gd name="f32" fmla="val f4"/>
                              <a:gd name="f33" fmla="+- f32 0 f30"/>
                              <a:gd name="f34" fmla="+- f31 0 f30"/>
                              <a:gd name="f35" fmla="*/ f34 1 60288"/>
                              <a:gd name="f36" fmla="*/ f33 1 66596"/>
                              <a:gd name="f37" fmla="*/ 0 1 f35"/>
                              <a:gd name="f38" fmla="*/ 60288 1 f35"/>
                              <a:gd name="f39" fmla="*/ 0 1 f36"/>
                              <a:gd name="f40" fmla="*/ 66596 1 f36"/>
                              <a:gd name="f41" fmla="*/ f37 f28 1"/>
                              <a:gd name="f42" fmla="*/ f38 f28 1"/>
                              <a:gd name="f43" fmla="*/ f40 f29 1"/>
                              <a:gd name="f44" fmla="*/ f39 f29 1"/>
                            </a:gdLst>
                            <a:ahLst/>
                            <a:cxnLst>
                              <a:cxn ang="3cd4">
                                <a:pos x="hc" y="t"/>
                              </a:cxn>
                              <a:cxn ang="0">
                                <a:pos x="r" y="vc"/>
                              </a:cxn>
                              <a:cxn ang="cd4">
                                <a:pos x="hc" y="b"/>
                              </a:cxn>
                              <a:cxn ang="cd2">
                                <a:pos x="l" y="vc"/>
                              </a:cxn>
                            </a:cxnLst>
                            <a:rect l="f41" t="f44" r="f42" b="f43"/>
                            <a:pathLst>
                              <a:path w="60288" h="66596">
                                <a:moveTo>
                                  <a:pt x="f5" y="f2"/>
                                </a:moveTo>
                                <a:lnTo>
                                  <a:pt x="f5" y="f6"/>
                                </a:lnTo>
                                <a:lnTo>
                                  <a:pt x="f7" y="f8"/>
                                </a:lnTo>
                                <a:lnTo>
                                  <a:pt x="f9" y="f10"/>
                                </a:lnTo>
                                <a:lnTo>
                                  <a:pt x="f11" y="f12"/>
                                </a:lnTo>
                                <a:lnTo>
                                  <a:pt x="f13" y="f14"/>
                                </a:lnTo>
                                <a:lnTo>
                                  <a:pt x="f3" y="f14"/>
                                </a:lnTo>
                                <a:lnTo>
                                  <a:pt x="f15" y="f6"/>
                                </a:lnTo>
                                <a:lnTo>
                                  <a:pt x="f13" y="f8"/>
                                </a:lnTo>
                                <a:lnTo>
                                  <a:pt x="f16" y="f17"/>
                                </a:lnTo>
                                <a:lnTo>
                                  <a:pt x="f18" y="f19"/>
                                </a:lnTo>
                                <a:lnTo>
                                  <a:pt x="f7" y="f20"/>
                                </a:lnTo>
                                <a:lnTo>
                                  <a:pt x="f21" y="f4"/>
                                </a:lnTo>
                                <a:lnTo>
                                  <a:pt x="f2" y="f22"/>
                                </a:lnTo>
                                <a:lnTo>
                                  <a:pt x="f21" y="f10"/>
                                </a:lnTo>
                                <a:lnTo>
                                  <a:pt x="f21" y="f23"/>
                                </a:lnTo>
                                <a:lnTo>
                                  <a:pt x="f24" y="f25"/>
                                </a:lnTo>
                                <a:lnTo>
                                  <a:pt x="f26" y="f27"/>
                                </a:lnTo>
                                <a:lnTo>
                                  <a:pt x="f5" y="f2"/>
                                </a:lnTo>
                                <a:close/>
                              </a:path>
                            </a:pathLst>
                          </a:custGeom>
                          <a:solidFill>
                            <a:srgbClr val="1F1E21"/>
                          </a:solidFill>
                          <a:ln cap="flat">
                            <a:noFill/>
                            <a:prstDash val="solid"/>
                          </a:ln>
                        </wps:spPr>
                        <wps:bodyPr lIns="0" tIns="0" rIns="0" bIns="0"/>
                      </wps:wsp>
                      <wps:wsp>
                        <wps:cNvPr id="1784327524" name="Shape 278"/>
                        <wps:cNvSpPr/>
                        <wps:spPr>
                          <a:xfrm>
                            <a:off x="19037" y="190277"/>
                            <a:ext cx="57113" cy="66595"/>
                          </a:xfrm>
                          <a:custGeom>
                            <a:avLst/>
                            <a:gdLst>
                              <a:gd name="f0" fmla="val w"/>
                              <a:gd name="f1" fmla="val h"/>
                              <a:gd name="f2" fmla="val 0"/>
                              <a:gd name="f3" fmla="val 57115"/>
                              <a:gd name="f4" fmla="val 66596"/>
                              <a:gd name="f5" fmla="val 34904"/>
                              <a:gd name="f6" fmla="val 41253"/>
                              <a:gd name="f7" fmla="val 3171"/>
                              <a:gd name="f8" fmla="val 47596"/>
                              <a:gd name="f9" fmla="val 15856"/>
                              <a:gd name="f10" fmla="val 53942"/>
                              <a:gd name="f11" fmla="val 25370"/>
                              <a:gd name="f12" fmla="val 38055"/>
                              <a:gd name="f13" fmla="val 50740"/>
                              <a:gd name="f14" fmla="val 38080"/>
                              <a:gd name="f15" fmla="val 63425"/>
                              <a:gd name="f16" fmla="val 28558"/>
                              <a:gd name="f17" fmla="val 60254"/>
                              <a:gd name="f18" fmla="val 19038"/>
                              <a:gd name="f19" fmla="val 53911"/>
                              <a:gd name="f20" fmla="val 9522"/>
                              <a:gd name="f21" fmla="val 44397"/>
                              <a:gd name="f22" fmla="val 34883"/>
                              <a:gd name="f23" fmla="val 28541"/>
                              <a:gd name="f24" fmla="val 22211"/>
                              <a:gd name="f25" fmla="val 31712"/>
                              <a:gd name="f26" fmla="val 31731"/>
                              <a:gd name="f27" fmla="*/ f0 1 57115"/>
                              <a:gd name="f28" fmla="*/ f1 1 66596"/>
                              <a:gd name="f29" fmla="val f2"/>
                              <a:gd name="f30" fmla="val f3"/>
                              <a:gd name="f31" fmla="val f4"/>
                              <a:gd name="f32" fmla="+- f31 0 f29"/>
                              <a:gd name="f33" fmla="+- f30 0 f29"/>
                              <a:gd name="f34" fmla="*/ f33 1 57115"/>
                              <a:gd name="f35" fmla="*/ f32 1 66596"/>
                              <a:gd name="f36" fmla="*/ 0 1 f34"/>
                              <a:gd name="f37" fmla="*/ 57115 1 f34"/>
                              <a:gd name="f38" fmla="*/ 0 1 f35"/>
                              <a:gd name="f39" fmla="*/ 66596 1 f35"/>
                              <a:gd name="f40" fmla="*/ f36 f27 1"/>
                              <a:gd name="f41" fmla="*/ f37 f27 1"/>
                              <a:gd name="f42" fmla="*/ f39 f28 1"/>
                              <a:gd name="f43" fmla="*/ f38 f28 1"/>
                            </a:gdLst>
                            <a:ahLst/>
                            <a:cxnLst>
                              <a:cxn ang="3cd4">
                                <a:pos x="hc" y="t"/>
                              </a:cxn>
                              <a:cxn ang="0">
                                <a:pos x="r" y="vc"/>
                              </a:cxn>
                              <a:cxn ang="cd4">
                                <a:pos x="hc" y="b"/>
                              </a:cxn>
                              <a:cxn ang="cd2">
                                <a:pos x="l" y="vc"/>
                              </a:cxn>
                            </a:cxnLst>
                            <a:rect l="f40" t="f43" r="f41" b="f42"/>
                            <a:pathLst>
                              <a:path w="57115" h="66596">
                                <a:moveTo>
                                  <a:pt x="f5" y="f2"/>
                                </a:moveTo>
                                <a:lnTo>
                                  <a:pt x="f6" y="f7"/>
                                </a:lnTo>
                                <a:lnTo>
                                  <a:pt x="f8" y="f9"/>
                                </a:lnTo>
                                <a:lnTo>
                                  <a:pt x="f10" y="f11"/>
                                </a:lnTo>
                                <a:lnTo>
                                  <a:pt x="f3" y="f12"/>
                                </a:lnTo>
                                <a:lnTo>
                                  <a:pt x="f3" y="f13"/>
                                </a:lnTo>
                                <a:lnTo>
                                  <a:pt x="f10" y="f4"/>
                                </a:lnTo>
                                <a:lnTo>
                                  <a:pt x="f14" y="f15"/>
                                </a:lnTo>
                                <a:lnTo>
                                  <a:pt x="f16" y="f17"/>
                                </a:lnTo>
                                <a:lnTo>
                                  <a:pt x="f18" y="f19"/>
                                </a:lnTo>
                                <a:lnTo>
                                  <a:pt x="f20" y="f21"/>
                                </a:lnTo>
                                <a:lnTo>
                                  <a:pt x="f2" y="f22"/>
                                </a:lnTo>
                                <a:lnTo>
                                  <a:pt x="f2" y="f23"/>
                                </a:lnTo>
                                <a:lnTo>
                                  <a:pt x="f20" y="f23"/>
                                </a:lnTo>
                                <a:lnTo>
                                  <a:pt x="f24" y="f25"/>
                                </a:lnTo>
                                <a:lnTo>
                                  <a:pt x="f26" y="f12"/>
                                </a:lnTo>
                                <a:lnTo>
                                  <a:pt x="f6" y="f21"/>
                                </a:lnTo>
                                <a:lnTo>
                                  <a:pt x="f5" y="f22"/>
                                </a:lnTo>
                                <a:lnTo>
                                  <a:pt x="f5" y="f2"/>
                                </a:lnTo>
                                <a:close/>
                              </a:path>
                            </a:pathLst>
                          </a:custGeom>
                          <a:solidFill>
                            <a:srgbClr val="1F1E21"/>
                          </a:solidFill>
                          <a:ln cap="flat">
                            <a:noFill/>
                            <a:prstDash val="solid"/>
                          </a:ln>
                        </wps:spPr>
                        <wps:bodyPr lIns="0" tIns="0" rIns="0" bIns="0"/>
                      </wps:wsp>
                      <wps:wsp>
                        <wps:cNvPr id="2081003542" name="Shape 279"/>
                        <wps:cNvSpPr/>
                        <wps:spPr>
                          <a:xfrm>
                            <a:off x="282403" y="145874"/>
                            <a:ext cx="50767" cy="66595"/>
                          </a:xfrm>
                          <a:custGeom>
                            <a:avLst/>
                            <a:gdLst>
                              <a:gd name="f0" fmla="val w"/>
                              <a:gd name="f1" fmla="val h"/>
                              <a:gd name="f2" fmla="val 0"/>
                              <a:gd name="f3" fmla="val 50769"/>
                              <a:gd name="f4" fmla="val 66596"/>
                              <a:gd name="f5" fmla="val 6349"/>
                              <a:gd name="f6" fmla="val 12692"/>
                              <a:gd name="f7" fmla="val 9513"/>
                              <a:gd name="f8" fmla="val 15865"/>
                              <a:gd name="f9" fmla="val 19027"/>
                              <a:gd name="f10" fmla="val 19038"/>
                              <a:gd name="f11" fmla="val 31712"/>
                              <a:gd name="f12" fmla="val 22211"/>
                              <a:gd name="f13" fmla="val 41226"/>
                              <a:gd name="f14" fmla="val 25384"/>
                              <a:gd name="f15" fmla="val 31734"/>
                              <a:gd name="f16" fmla="val 22199"/>
                              <a:gd name="f17" fmla="val 41250"/>
                              <a:gd name="f18" fmla="val 15856"/>
                              <a:gd name="f19" fmla="val 47596"/>
                              <a:gd name="f20" fmla="val 44423"/>
                              <a:gd name="f21" fmla="val 38077"/>
                              <a:gd name="f22" fmla="val 50740"/>
                              <a:gd name="f23" fmla="val 28558"/>
                              <a:gd name="f24" fmla="val 60254"/>
                              <a:gd name="f25" fmla="val 9519"/>
                              <a:gd name="f26" fmla="val 53911"/>
                              <a:gd name="f27" fmla="val 3176"/>
                              <a:gd name="f28" fmla="val 6342"/>
                              <a:gd name="f29" fmla="*/ f0 1 50769"/>
                              <a:gd name="f30" fmla="*/ f1 1 66596"/>
                              <a:gd name="f31" fmla="val f2"/>
                              <a:gd name="f32" fmla="val f3"/>
                              <a:gd name="f33" fmla="val f4"/>
                              <a:gd name="f34" fmla="+- f33 0 f31"/>
                              <a:gd name="f35" fmla="+- f32 0 f31"/>
                              <a:gd name="f36" fmla="*/ f35 1 50769"/>
                              <a:gd name="f37" fmla="*/ f34 1 66596"/>
                              <a:gd name="f38" fmla="*/ 0 1 f36"/>
                              <a:gd name="f39" fmla="*/ 50769 1 f36"/>
                              <a:gd name="f40" fmla="*/ 0 1 f37"/>
                              <a:gd name="f41" fmla="*/ 66596 1 f37"/>
                              <a:gd name="f42" fmla="*/ f38 f29 1"/>
                              <a:gd name="f43" fmla="*/ f39 f29 1"/>
                              <a:gd name="f44" fmla="*/ f41 f30 1"/>
                              <a:gd name="f45" fmla="*/ f40 f30 1"/>
                            </a:gdLst>
                            <a:ahLst/>
                            <a:cxnLst>
                              <a:cxn ang="3cd4">
                                <a:pos x="hc" y="t"/>
                              </a:cxn>
                              <a:cxn ang="0">
                                <a:pos x="r" y="vc"/>
                              </a:cxn>
                              <a:cxn ang="cd4">
                                <a:pos x="hc" y="b"/>
                              </a:cxn>
                              <a:cxn ang="cd2">
                                <a:pos x="l" y="vc"/>
                              </a:cxn>
                            </a:cxnLst>
                            <a:rect l="f42" t="f45" r="f43" b="f44"/>
                            <a:pathLst>
                              <a:path w="50769" h="66596">
                                <a:moveTo>
                                  <a:pt x="f5" y="f2"/>
                                </a:moveTo>
                                <a:lnTo>
                                  <a:pt x="f6" y="f7"/>
                                </a:lnTo>
                                <a:lnTo>
                                  <a:pt x="f8" y="f9"/>
                                </a:lnTo>
                                <a:lnTo>
                                  <a:pt x="f10" y="f11"/>
                                </a:lnTo>
                                <a:lnTo>
                                  <a:pt x="f12" y="f13"/>
                                </a:lnTo>
                                <a:lnTo>
                                  <a:pt x="f14" y="f11"/>
                                </a:lnTo>
                                <a:lnTo>
                                  <a:pt x="f15" y="f16"/>
                                </a:lnTo>
                                <a:lnTo>
                                  <a:pt x="f17" y="f18"/>
                                </a:lnTo>
                                <a:lnTo>
                                  <a:pt x="f3" y="f7"/>
                                </a:lnTo>
                                <a:lnTo>
                                  <a:pt x="f3" y="f18"/>
                                </a:lnTo>
                                <a:lnTo>
                                  <a:pt x="f19" y="f11"/>
                                </a:lnTo>
                                <a:lnTo>
                                  <a:pt x="f20" y="f13"/>
                                </a:lnTo>
                                <a:lnTo>
                                  <a:pt x="f21" y="f22"/>
                                </a:lnTo>
                                <a:lnTo>
                                  <a:pt x="f23" y="f24"/>
                                </a:lnTo>
                                <a:lnTo>
                                  <a:pt x="f8" y="f4"/>
                                </a:lnTo>
                                <a:lnTo>
                                  <a:pt x="f25" y="f26"/>
                                </a:lnTo>
                                <a:lnTo>
                                  <a:pt x="f27" y="f13"/>
                                </a:lnTo>
                                <a:lnTo>
                                  <a:pt x="f2" y="f11"/>
                                </a:lnTo>
                                <a:lnTo>
                                  <a:pt x="f2" y="f16"/>
                                </a:lnTo>
                                <a:lnTo>
                                  <a:pt x="f27" y="f28"/>
                                </a:lnTo>
                                <a:lnTo>
                                  <a:pt x="f5" y="f2"/>
                                </a:lnTo>
                                <a:close/>
                              </a:path>
                            </a:pathLst>
                          </a:custGeom>
                          <a:solidFill>
                            <a:srgbClr val="1F1E21"/>
                          </a:solidFill>
                          <a:ln cap="flat">
                            <a:noFill/>
                            <a:prstDash val="solid"/>
                          </a:ln>
                        </wps:spPr>
                        <wps:bodyPr lIns="0" tIns="0" rIns="0" bIns="0"/>
                      </wps:wsp>
                      <wps:wsp>
                        <wps:cNvPr id="1833891781" name="Shape 280"/>
                        <wps:cNvSpPr/>
                        <wps:spPr>
                          <a:xfrm>
                            <a:off x="0" y="145874"/>
                            <a:ext cx="50767" cy="66595"/>
                          </a:xfrm>
                          <a:custGeom>
                            <a:avLst/>
                            <a:gdLst>
                              <a:gd name="f0" fmla="val w"/>
                              <a:gd name="f1" fmla="val h"/>
                              <a:gd name="f2" fmla="val 0"/>
                              <a:gd name="f3" fmla="val 50766"/>
                              <a:gd name="f4" fmla="val 66596"/>
                              <a:gd name="f5" fmla="val 47593"/>
                              <a:gd name="f6" fmla="val 6342"/>
                              <a:gd name="f7" fmla="val 22199"/>
                              <a:gd name="f8" fmla="val 31712"/>
                              <a:gd name="f9" fmla="val 41226"/>
                              <a:gd name="f10" fmla="val 44420"/>
                              <a:gd name="f11" fmla="val 53911"/>
                              <a:gd name="f12" fmla="val 34901"/>
                              <a:gd name="f13" fmla="val 22208"/>
                              <a:gd name="f14" fmla="val 60254"/>
                              <a:gd name="f15" fmla="val 12689"/>
                              <a:gd name="f16" fmla="val 50740"/>
                              <a:gd name="f17" fmla="val 6343"/>
                              <a:gd name="f18" fmla="val 3173"/>
                              <a:gd name="f19" fmla="val 15856"/>
                              <a:gd name="f20" fmla="val 9513"/>
                              <a:gd name="f21" fmla="val 9516"/>
                              <a:gd name="f22" fmla="val 19035"/>
                              <a:gd name="f23" fmla="val 25381"/>
                              <a:gd name="f24" fmla="val 31731"/>
                              <a:gd name="f25" fmla="val 19027"/>
                              <a:gd name="f26" fmla="val 38074"/>
                              <a:gd name="f27" fmla="*/ f0 1 50766"/>
                              <a:gd name="f28" fmla="*/ f1 1 66596"/>
                              <a:gd name="f29" fmla="val f2"/>
                              <a:gd name="f30" fmla="val f3"/>
                              <a:gd name="f31" fmla="val f4"/>
                              <a:gd name="f32" fmla="+- f31 0 f29"/>
                              <a:gd name="f33" fmla="+- f30 0 f29"/>
                              <a:gd name="f34" fmla="*/ f33 1 50766"/>
                              <a:gd name="f35" fmla="*/ f32 1 66596"/>
                              <a:gd name="f36" fmla="*/ 0 1 f34"/>
                              <a:gd name="f37" fmla="*/ 50766 1 f34"/>
                              <a:gd name="f38" fmla="*/ 0 1 f35"/>
                              <a:gd name="f39" fmla="*/ 66596 1 f35"/>
                              <a:gd name="f40" fmla="*/ f36 f27 1"/>
                              <a:gd name="f41" fmla="*/ f37 f27 1"/>
                              <a:gd name="f42" fmla="*/ f39 f28 1"/>
                              <a:gd name="f43" fmla="*/ f38 f28 1"/>
                            </a:gdLst>
                            <a:ahLst/>
                            <a:cxnLst>
                              <a:cxn ang="3cd4">
                                <a:pos x="hc" y="t"/>
                              </a:cxn>
                              <a:cxn ang="0">
                                <a:pos x="r" y="vc"/>
                              </a:cxn>
                              <a:cxn ang="cd4">
                                <a:pos x="hc" y="b"/>
                              </a:cxn>
                              <a:cxn ang="cd2">
                                <a:pos x="l" y="vc"/>
                              </a:cxn>
                            </a:cxnLst>
                            <a:rect l="f40" t="f43" r="f41" b="f42"/>
                            <a:pathLst>
                              <a:path w="50766" h="66596">
                                <a:moveTo>
                                  <a:pt x="f5" y="f2"/>
                                </a:moveTo>
                                <a:lnTo>
                                  <a:pt x="f5" y="f6"/>
                                </a:lnTo>
                                <a:lnTo>
                                  <a:pt x="f3" y="f7"/>
                                </a:lnTo>
                                <a:lnTo>
                                  <a:pt x="f3" y="f8"/>
                                </a:lnTo>
                                <a:lnTo>
                                  <a:pt x="f5" y="f9"/>
                                </a:lnTo>
                                <a:lnTo>
                                  <a:pt x="f10" y="f11"/>
                                </a:lnTo>
                                <a:lnTo>
                                  <a:pt x="f12" y="f4"/>
                                </a:lnTo>
                                <a:lnTo>
                                  <a:pt x="f13" y="f14"/>
                                </a:lnTo>
                                <a:lnTo>
                                  <a:pt x="f15" y="f16"/>
                                </a:lnTo>
                                <a:lnTo>
                                  <a:pt x="f17" y="f9"/>
                                </a:lnTo>
                                <a:lnTo>
                                  <a:pt x="f18" y="f8"/>
                                </a:lnTo>
                                <a:lnTo>
                                  <a:pt x="f2" y="f19"/>
                                </a:lnTo>
                                <a:lnTo>
                                  <a:pt x="f2" y="f20"/>
                                </a:lnTo>
                                <a:lnTo>
                                  <a:pt x="f21" y="f19"/>
                                </a:lnTo>
                                <a:lnTo>
                                  <a:pt x="f22" y="f7"/>
                                </a:lnTo>
                                <a:lnTo>
                                  <a:pt x="f23" y="f8"/>
                                </a:lnTo>
                                <a:lnTo>
                                  <a:pt x="f24" y="f9"/>
                                </a:lnTo>
                                <a:lnTo>
                                  <a:pt x="f24" y="f8"/>
                                </a:lnTo>
                                <a:lnTo>
                                  <a:pt x="f12" y="f25"/>
                                </a:lnTo>
                                <a:lnTo>
                                  <a:pt x="f26" y="f20"/>
                                </a:lnTo>
                                <a:lnTo>
                                  <a:pt x="f5" y="f2"/>
                                </a:lnTo>
                                <a:close/>
                              </a:path>
                            </a:pathLst>
                          </a:custGeom>
                          <a:solidFill>
                            <a:srgbClr val="1F1E21"/>
                          </a:solidFill>
                          <a:ln cap="flat">
                            <a:noFill/>
                            <a:prstDash val="solid"/>
                          </a:ln>
                        </wps:spPr>
                        <wps:bodyPr lIns="0" tIns="0" rIns="0" bIns="0"/>
                      </wps:wsp>
                      <wps:wsp>
                        <wps:cNvPr id="370719849" name="Shape 281"/>
                        <wps:cNvSpPr/>
                        <wps:spPr>
                          <a:xfrm>
                            <a:off x="279230" y="91970"/>
                            <a:ext cx="50767" cy="66595"/>
                          </a:xfrm>
                          <a:custGeom>
                            <a:avLst/>
                            <a:gdLst>
                              <a:gd name="f0" fmla="val w"/>
                              <a:gd name="f1" fmla="val h"/>
                              <a:gd name="f2" fmla="val 0"/>
                              <a:gd name="f3" fmla="val 50769"/>
                              <a:gd name="f4" fmla="val 66596"/>
                              <a:gd name="f5" fmla="val 44423"/>
                              <a:gd name="f6" fmla="val 47596"/>
                              <a:gd name="f7" fmla="val 6342"/>
                              <a:gd name="f8" fmla="val 19028"/>
                              <a:gd name="f9" fmla="val 31712"/>
                              <a:gd name="f10" fmla="val 41226"/>
                              <a:gd name="f11" fmla="val 53911"/>
                              <a:gd name="f12" fmla="val 34907"/>
                              <a:gd name="f13" fmla="val 22211"/>
                              <a:gd name="f14" fmla="val 57083"/>
                              <a:gd name="f15" fmla="val 12692"/>
                              <a:gd name="f16" fmla="val 47568"/>
                              <a:gd name="f17" fmla="val 6349"/>
                              <a:gd name="f18" fmla="val 38055"/>
                              <a:gd name="f19" fmla="val 3173"/>
                              <a:gd name="f20" fmla="val 28541"/>
                              <a:gd name="f21" fmla="val 15856"/>
                              <a:gd name="f22" fmla="val 9513"/>
                              <a:gd name="f23" fmla="val 9522"/>
                              <a:gd name="f24" fmla="val 19038"/>
                              <a:gd name="f25" fmla="val 22199"/>
                              <a:gd name="f26" fmla="val 25384"/>
                              <a:gd name="f27" fmla="val 31731"/>
                              <a:gd name="f28" fmla="val 38080"/>
                              <a:gd name="f29" fmla="*/ f0 1 50769"/>
                              <a:gd name="f30" fmla="*/ f1 1 66596"/>
                              <a:gd name="f31" fmla="val f2"/>
                              <a:gd name="f32" fmla="val f3"/>
                              <a:gd name="f33" fmla="val f4"/>
                              <a:gd name="f34" fmla="+- f33 0 f31"/>
                              <a:gd name="f35" fmla="+- f32 0 f31"/>
                              <a:gd name="f36" fmla="*/ f35 1 50769"/>
                              <a:gd name="f37" fmla="*/ f34 1 66596"/>
                              <a:gd name="f38" fmla="*/ 0 1 f36"/>
                              <a:gd name="f39" fmla="*/ 50769 1 f36"/>
                              <a:gd name="f40" fmla="*/ 0 1 f37"/>
                              <a:gd name="f41" fmla="*/ 66596 1 f37"/>
                              <a:gd name="f42" fmla="*/ f38 f29 1"/>
                              <a:gd name="f43" fmla="*/ f39 f29 1"/>
                              <a:gd name="f44" fmla="*/ f41 f30 1"/>
                              <a:gd name="f45" fmla="*/ f40 f30 1"/>
                            </a:gdLst>
                            <a:ahLst/>
                            <a:cxnLst>
                              <a:cxn ang="3cd4">
                                <a:pos x="hc" y="t"/>
                              </a:cxn>
                              <a:cxn ang="0">
                                <a:pos x="r" y="vc"/>
                              </a:cxn>
                              <a:cxn ang="cd4">
                                <a:pos x="hc" y="b"/>
                              </a:cxn>
                              <a:cxn ang="cd2">
                                <a:pos x="l" y="vc"/>
                              </a:cxn>
                            </a:cxnLst>
                            <a:rect l="f42" t="f45" r="f43" b="f44"/>
                            <a:pathLst>
                              <a:path w="50769" h="66596">
                                <a:moveTo>
                                  <a:pt x="f5" y="f2"/>
                                </a:moveTo>
                                <a:lnTo>
                                  <a:pt x="f6" y="f7"/>
                                </a:lnTo>
                                <a:lnTo>
                                  <a:pt x="f3" y="f8"/>
                                </a:lnTo>
                                <a:lnTo>
                                  <a:pt x="f3" y="f9"/>
                                </a:lnTo>
                                <a:lnTo>
                                  <a:pt x="f6" y="f10"/>
                                </a:lnTo>
                                <a:lnTo>
                                  <a:pt x="f5" y="f11"/>
                                </a:lnTo>
                                <a:lnTo>
                                  <a:pt x="f12" y="f4"/>
                                </a:lnTo>
                                <a:lnTo>
                                  <a:pt x="f13" y="f14"/>
                                </a:lnTo>
                                <a:lnTo>
                                  <a:pt x="f15" y="f16"/>
                                </a:lnTo>
                                <a:lnTo>
                                  <a:pt x="f17" y="f18"/>
                                </a:lnTo>
                                <a:lnTo>
                                  <a:pt x="f19" y="f20"/>
                                </a:lnTo>
                                <a:lnTo>
                                  <a:pt x="f2" y="f21"/>
                                </a:lnTo>
                                <a:lnTo>
                                  <a:pt x="f2" y="f22"/>
                                </a:lnTo>
                                <a:lnTo>
                                  <a:pt x="f23" y="f21"/>
                                </a:lnTo>
                                <a:lnTo>
                                  <a:pt x="f24" y="f25"/>
                                </a:lnTo>
                                <a:lnTo>
                                  <a:pt x="f26" y="f9"/>
                                </a:lnTo>
                                <a:lnTo>
                                  <a:pt x="f27" y="f10"/>
                                </a:lnTo>
                                <a:lnTo>
                                  <a:pt x="f27" y="f20"/>
                                </a:lnTo>
                                <a:lnTo>
                                  <a:pt x="f12" y="f8"/>
                                </a:lnTo>
                                <a:lnTo>
                                  <a:pt x="f28" y="f22"/>
                                </a:lnTo>
                                <a:lnTo>
                                  <a:pt x="f5" y="f2"/>
                                </a:lnTo>
                                <a:close/>
                              </a:path>
                            </a:pathLst>
                          </a:custGeom>
                          <a:solidFill>
                            <a:srgbClr val="1F1E21"/>
                          </a:solidFill>
                          <a:ln cap="flat">
                            <a:noFill/>
                            <a:prstDash val="solid"/>
                          </a:ln>
                        </wps:spPr>
                        <wps:bodyPr lIns="0" tIns="0" rIns="0" bIns="0"/>
                      </wps:wsp>
                      <wps:wsp>
                        <wps:cNvPr id="1563408345" name="Shape 282"/>
                        <wps:cNvSpPr/>
                        <wps:spPr>
                          <a:xfrm>
                            <a:off x="3172" y="91970"/>
                            <a:ext cx="53940" cy="66595"/>
                          </a:xfrm>
                          <a:custGeom>
                            <a:avLst/>
                            <a:gdLst>
                              <a:gd name="f0" fmla="val w"/>
                              <a:gd name="f1" fmla="val h"/>
                              <a:gd name="f2" fmla="val 0"/>
                              <a:gd name="f3" fmla="val 53942"/>
                              <a:gd name="f4" fmla="val 66596"/>
                              <a:gd name="f5" fmla="val 6343"/>
                              <a:gd name="f6" fmla="val 12689"/>
                              <a:gd name="f7" fmla="val 9513"/>
                              <a:gd name="f8" fmla="val 19035"/>
                              <a:gd name="f9" fmla="val 19028"/>
                              <a:gd name="f10" fmla="val 28541"/>
                              <a:gd name="f11" fmla="val 22208"/>
                              <a:gd name="f12" fmla="val 41226"/>
                              <a:gd name="f13" fmla="val 25384"/>
                              <a:gd name="f14" fmla="val 31712"/>
                              <a:gd name="f15" fmla="val 34901"/>
                              <a:gd name="f16" fmla="val 22199"/>
                              <a:gd name="f17" fmla="val 41247"/>
                              <a:gd name="f18" fmla="val 15856"/>
                              <a:gd name="f19" fmla="val 50766"/>
                              <a:gd name="f20" fmla="val 47593"/>
                              <a:gd name="f21" fmla="val 44420"/>
                              <a:gd name="f22" fmla="val 38055"/>
                              <a:gd name="f23" fmla="val 38074"/>
                              <a:gd name="f24" fmla="val 47568"/>
                              <a:gd name="f25" fmla="val 28558"/>
                              <a:gd name="f26" fmla="val 57083"/>
                              <a:gd name="f27" fmla="val 15862"/>
                              <a:gd name="f28" fmla="val 53911"/>
                              <a:gd name="f29" fmla="val 3170"/>
                              <a:gd name="f30" fmla="val 6342"/>
                              <a:gd name="f31" fmla="*/ f0 1 53942"/>
                              <a:gd name="f32" fmla="*/ f1 1 66596"/>
                              <a:gd name="f33" fmla="val f2"/>
                              <a:gd name="f34" fmla="val f3"/>
                              <a:gd name="f35" fmla="val f4"/>
                              <a:gd name="f36" fmla="+- f35 0 f33"/>
                              <a:gd name="f37" fmla="+- f34 0 f33"/>
                              <a:gd name="f38" fmla="*/ f37 1 53942"/>
                              <a:gd name="f39" fmla="*/ f36 1 66596"/>
                              <a:gd name="f40" fmla="*/ 0 1 f38"/>
                              <a:gd name="f41" fmla="*/ 53942 1 f38"/>
                              <a:gd name="f42" fmla="*/ 0 1 f39"/>
                              <a:gd name="f43" fmla="*/ 66596 1 f39"/>
                              <a:gd name="f44" fmla="*/ f40 f31 1"/>
                              <a:gd name="f45" fmla="*/ f41 f31 1"/>
                              <a:gd name="f46" fmla="*/ f43 f32 1"/>
                              <a:gd name="f47" fmla="*/ f42 f32 1"/>
                            </a:gdLst>
                            <a:ahLst/>
                            <a:cxnLst>
                              <a:cxn ang="3cd4">
                                <a:pos x="hc" y="t"/>
                              </a:cxn>
                              <a:cxn ang="0">
                                <a:pos x="r" y="vc"/>
                              </a:cxn>
                              <a:cxn ang="cd4">
                                <a:pos x="hc" y="b"/>
                              </a:cxn>
                              <a:cxn ang="cd2">
                                <a:pos x="l" y="vc"/>
                              </a:cxn>
                            </a:cxnLst>
                            <a:rect l="f44" t="f47" r="f45" b="f46"/>
                            <a:pathLst>
                              <a:path w="53942" h="66596">
                                <a:moveTo>
                                  <a:pt x="f5" y="f2"/>
                                </a:moveTo>
                                <a:lnTo>
                                  <a:pt x="f6" y="f7"/>
                                </a:lnTo>
                                <a:lnTo>
                                  <a:pt x="f8" y="f9"/>
                                </a:lnTo>
                                <a:lnTo>
                                  <a:pt x="f8" y="f10"/>
                                </a:lnTo>
                                <a:lnTo>
                                  <a:pt x="f11" y="f12"/>
                                </a:lnTo>
                                <a:lnTo>
                                  <a:pt x="f13" y="f14"/>
                                </a:lnTo>
                                <a:lnTo>
                                  <a:pt x="f15" y="f16"/>
                                </a:lnTo>
                                <a:lnTo>
                                  <a:pt x="f17" y="f18"/>
                                </a:lnTo>
                                <a:lnTo>
                                  <a:pt x="f3" y="f7"/>
                                </a:lnTo>
                                <a:lnTo>
                                  <a:pt x="f19" y="f18"/>
                                </a:lnTo>
                                <a:lnTo>
                                  <a:pt x="f20" y="f10"/>
                                </a:lnTo>
                                <a:lnTo>
                                  <a:pt x="f21" y="f22"/>
                                </a:lnTo>
                                <a:lnTo>
                                  <a:pt x="f23" y="f24"/>
                                </a:lnTo>
                                <a:lnTo>
                                  <a:pt x="f25" y="f26"/>
                                </a:lnTo>
                                <a:lnTo>
                                  <a:pt x="f27" y="f4"/>
                                </a:lnTo>
                                <a:lnTo>
                                  <a:pt x="f5" y="f28"/>
                                </a:lnTo>
                                <a:lnTo>
                                  <a:pt x="f29" y="f12"/>
                                </a:lnTo>
                                <a:lnTo>
                                  <a:pt x="f2" y="f14"/>
                                </a:lnTo>
                                <a:lnTo>
                                  <a:pt x="f2" y="f9"/>
                                </a:lnTo>
                                <a:lnTo>
                                  <a:pt x="f29" y="f30"/>
                                </a:lnTo>
                                <a:lnTo>
                                  <a:pt x="f5" y="f2"/>
                                </a:lnTo>
                                <a:close/>
                              </a:path>
                            </a:pathLst>
                          </a:custGeom>
                          <a:solidFill>
                            <a:srgbClr val="1F1E21"/>
                          </a:solidFill>
                          <a:ln cap="flat">
                            <a:noFill/>
                            <a:prstDash val="solid"/>
                          </a:ln>
                        </wps:spPr>
                        <wps:bodyPr lIns="0" tIns="0" rIns="0" bIns="0"/>
                      </wps:wsp>
                      <wps:wsp>
                        <wps:cNvPr id="321588276" name="Shape 283"/>
                        <wps:cNvSpPr/>
                        <wps:spPr>
                          <a:xfrm>
                            <a:off x="250664" y="38057"/>
                            <a:ext cx="57113" cy="63422"/>
                          </a:xfrm>
                          <a:custGeom>
                            <a:avLst/>
                            <a:gdLst>
                              <a:gd name="f0" fmla="val w"/>
                              <a:gd name="f1" fmla="val h"/>
                              <a:gd name="f2" fmla="val 0"/>
                              <a:gd name="f3" fmla="val 57115"/>
                              <a:gd name="f4" fmla="val 63425"/>
                              <a:gd name="f5" fmla="val 38080"/>
                              <a:gd name="f6" fmla="val 44423"/>
                              <a:gd name="f7" fmla="val 3171"/>
                              <a:gd name="f8" fmla="val 50769"/>
                              <a:gd name="f9" fmla="val 15856"/>
                              <a:gd name="f10" fmla="val 53942"/>
                              <a:gd name="f11" fmla="val 25370"/>
                              <a:gd name="f12" fmla="val 34884"/>
                              <a:gd name="f13" fmla="val 41250"/>
                              <a:gd name="f14" fmla="val 60254"/>
                              <a:gd name="f15" fmla="val 31731"/>
                              <a:gd name="f16" fmla="val 53911"/>
                              <a:gd name="f17" fmla="val 22211"/>
                              <a:gd name="f18" fmla="val 47569"/>
                              <a:gd name="f19" fmla="val 12692"/>
                              <a:gd name="f20" fmla="val 41226"/>
                              <a:gd name="f21" fmla="val 3173"/>
                              <a:gd name="f22" fmla="val 31713"/>
                              <a:gd name="f23" fmla="val 28542"/>
                              <a:gd name="f24" fmla="val 34907"/>
                              <a:gd name="f25" fmla="val 22199"/>
                              <a:gd name="f26" fmla="val 9514"/>
                              <a:gd name="f27" fmla="*/ f0 1 57115"/>
                              <a:gd name="f28" fmla="*/ f1 1 63425"/>
                              <a:gd name="f29" fmla="val f2"/>
                              <a:gd name="f30" fmla="val f3"/>
                              <a:gd name="f31" fmla="val f4"/>
                              <a:gd name="f32" fmla="+- f31 0 f29"/>
                              <a:gd name="f33" fmla="+- f30 0 f29"/>
                              <a:gd name="f34" fmla="*/ f33 1 57115"/>
                              <a:gd name="f35" fmla="*/ f32 1 63425"/>
                              <a:gd name="f36" fmla="*/ 0 1 f34"/>
                              <a:gd name="f37" fmla="*/ 57115 1 f34"/>
                              <a:gd name="f38" fmla="*/ 0 1 f35"/>
                              <a:gd name="f39" fmla="*/ 63425 1 f35"/>
                              <a:gd name="f40" fmla="*/ f36 f27 1"/>
                              <a:gd name="f41" fmla="*/ f37 f27 1"/>
                              <a:gd name="f42" fmla="*/ f39 f28 1"/>
                              <a:gd name="f43" fmla="*/ f38 f28 1"/>
                            </a:gdLst>
                            <a:ahLst/>
                            <a:cxnLst>
                              <a:cxn ang="3cd4">
                                <a:pos x="hc" y="t"/>
                              </a:cxn>
                              <a:cxn ang="0">
                                <a:pos x="r" y="vc"/>
                              </a:cxn>
                              <a:cxn ang="cd4">
                                <a:pos x="hc" y="b"/>
                              </a:cxn>
                              <a:cxn ang="cd2">
                                <a:pos x="l" y="vc"/>
                              </a:cxn>
                            </a:cxnLst>
                            <a:rect l="f40" t="f43" r="f41" b="f42"/>
                            <a:pathLst>
                              <a:path w="57115" h="63425">
                                <a:moveTo>
                                  <a:pt x="f5" y="f2"/>
                                </a:moveTo>
                                <a:lnTo>
                                  <a:pt x="f6" y="f7"/>
                                </a:lnTo>
                                <a:lnTo>
                                  <a:pt x="f8" y="f9"/>
                                </a:lnTo>
                                <a:lnTo>
                                  <a:pt x="f10" y="f11"/>
                                </a:lnTo>
                                <a:lnTo>
                                  <a:pt x="f3" y="f12"/>
                                </a:lnTo>
                                <a:lnTo>
                                  <a:pt x="f3" y="f4"/>
                                </a:lnTo>
                                <a:lnTo>
                                  <a:pt x="f13" y="f14"/>
                                </a:lnTo>
                                <a:lnTo>
                                  <a:pt x="f15" y="f16"/>
                                </a:lnTo>
                                <a:lnTo>
                                  <a:pt x="f17" y="f18"/>
                                </a:lnTo>
                                <a:lnTo>
                                  <a:pt x="f19" y="f20"/>
                                </a:lnTo>
                                <a:lnTo>
                                  <a:pt x="f21" y="f22"/>
                                </a:lnTo>
                                <a:lnTo>
                                  <a:pt x="f2" y="f11"/>
                                </a:lnTo>
                                <a:lnTo>
                                  <a:pt x="f19" y="f11"/>
                                </a:lnTo>
                                <a:lnTo>
                                  <a:pt x="f17" y="f23"/>
                                </a:lnTo>
                                <a:lnTo>
                                  <a:pt x="f15" y="f12"/>
                                </a:lnTo>
                                <a:lnTo>
                                  <a:pt x="f13" y="f20"/>
                                </a:lnTo>
                                <a:lnTo>
                                  <a:pt x="f5" y="f22"/>
                                </a:lnTo>
                                <a:lnTo>
                                  <a:pt x="f24" y="f25"/>
                                </a:lnTo>
                                <a:lnTo>
                                  <a:pt x="f24" y="f26"/>
                                </a:lnTo>
                                <a:lnTo>
                                  <a:pt x="f5" y="f2"/>
                                </a:lnTo>
                                <a:close/>
                              </a:path>
                            </a:pathLst>
                          </a:custGeom>
                          <a:solidFill>
                            <a:srgbClr val="1F1E21"/>
                          </a:solidFill>
                          <a:ln cap="flat">
                            <a:noFill/>
                            <a:prstDash val="solid"/>
                          </a:ln>
                        </wps:spPr>
                        <wps:bodyPr lIns="0" tIns="0" rIns="0" bIns="0"/>
                      </wps:wsp>
                      <wps:wsp>
                        <wps:cNvPr id="1747556598" name="Shape 284"/>
                        <wps:cNvSpPr/>
                        <wps:spPr>
                          <a:xfrm>
                            <a:off x="25383" y="38057"/>
                            <a:ext cx="57113" cy="63422"/>
                          </a:xfrm>
                          <a:custGeom>
                            <a:avLst/>
                            <a:gdLst>
                              <a:gd name="f0" fmla="val w"/>
                              <a:gd name="f1" fmla="val h"/>
                              <a:gd name="f2" fmla="val 0"/>
                              <a:gd name="f3" fmla="val 57115"/>
                              <a:gd name="f4" fmla="val 63425"/>
                              <a:gd name="f5" fmla="val 19038"/>
                              <a:gd name="f6" fmla="val 22211"/>
                              <a:gd name="f7" fmla="val 9514"/>
                              <a:gd name="f8" fmla="val 22199"/>
                              <a:gd name="f9" fmla="val 31713"/>
                              <a:gd name="f10" fmla="val 15865"/>
                              <a:gd name="f11" fmla="val 41226"/>
                              <a:gd name="f12" fmla="val 25384"/>
                              <a:gd name="f13" fmla="val 34884"/>
                              <a:gd name="f14" fmla="val 34907"/>
                              <a:gd name="f15" fmla="val 28542"/>
                              <a:gd name="f16" fmla="val 44423"/>
                              <a:gd name="f17" fmla="val 25370"/>
                              <a:gd name="f18" fmla="val 53942"/>
                              <a:gd name="f19" fmla="val 38077"/>
                              <a:gd name="f20" fmla="val 47569"/>
                              <a:gd name="f21" fmla="val 28558"/>
                              <a:gd name="f22" fmla="val 53911"/>
                              <a:gd name="f23" fmla="val 60254"/>
                              <a:gd name="f24" fmla="val 3176"/>
                              <a:gd name="f25" fmla="val 6349"/>
                              <a:gd name="f26" fmla="val 15856"/>
                              <a:gd name="f27" fmla="val 3171"/>
                              <a:gd name="f28" fmla="*/ f0 1 57115"/>
                              <a:gd name="f29" fmla="*/ f1 1 63425"/>
                              <a:gd name="f30" fmla="val f2"/>
                              <a:gd name="f31" fmla="val f3"/>
                              <a:gd name="f32" fmla="val f4"/>
                              <a:gd name="f33" fmla="+- f32 0 f30"/>
                              <a:gd name="f34" fmla="+- f31 0 f30"/>
                              <a:gd name="f35" fmla="*/ f34 1 57115"/>
                              <a:gd name="f36" fmla="*/ f33 1 63425"/>
                              <a:gd name="f37" fmla="*/ 0 1 f35"/>
                              <a:gd name="f38" fmla="*/ 57115 1 f35"/>
                              <a:gd name="f39" fmla="*/ 0 1 f36"/>
                              <a:gd name="f40" fmla="*/ 63425 1 f36"/>
                              <a:gd name="f41" fmla="*/ f37 f28 1"/>
                              <a:gd name="f42" fmla="*/ f38 f28 1"/>
                              <a:gd name="f43" fmla="*/ f40 f29 1"/>
                              <a:gd name="f44" fmla="*/ f39 f29 1"/>
                            </a:gdLst>
                            <a:ahLst/>
                            <a:cxnLst>
                              <a:cxn ang="3cd4">
                                <a:pos x="hc" y="t"/>
                              </a:cxn>
                              <a:cxn ang="0">
                                <a:pos x="r" y="vc"/>
                              </a:cxn>
                              <a:cxn ang="cd4">
                                <a:pos x="hc" y="b"/>
                              </a:cxn>
                              <a:cxn ang="cd2">
                                <a:pos x="l" y="vc"/>
                              </a:cxn>
                            </a:cxnLst>
                            <a:rect l="f41" t="f44" r="f42" b="f43"/>
                            <a:pathLst>
                              <a:path w="57115" h="63425">
                                <a:moveTo>
                                  <a:pt x="f5" y="f2"/>
                                </a:moveTo>
                                <a:lnTo>
                                  <a:pt x="f6" y="f7"/>
                                </a:lnTo>
                                <a:lnTo>
                                  <a:pt x="f6" y="f8"/>
                                </a:lnTo>
                                <a:lnTo>
                                  <a:pt x="f5" y="f9"/>
                                </a:lnTo>
                                <a:lnTo>
                                  <a:pt x="f10" y="f11"/>
                                </a:lnTo>
                                <a:lnTo>
                                  <a:pt x="f12" y="f13"/>
                                </a:lnTo>
                                <a:lnTo>
                                  <a:pt x="f14" y="f15"/>
                                </a:lnTo>
                                <a:lnTo>
                                  <a:pt x="f16" y="f17"/>
                                </a:lnTo>
                                <a:lnTo>
                                  <a:pt x="f3" y="f17"/>
                                </a:lnTo>
                                <a:lnTo>
                                  <a:pt x="f18" y="f9"/>
                                </a:lnTo>
                                <a:lnTo>
                                  <a:pt x="f16" y="f11"/>
                                </a:lnTo>
                                <a:lnTo>
                                  <a:pt x="f19" y="f20"/>
                                </a:lnTo>
                                <a:lnTo>
                                  <a:pt x="f21" y="f22"/>
                                </a:lnTo>
                                <a:lnTo>
                                  <a:pt x="f10" y="f23"/>
                                </a:lnTo>
                                <a:lnTo>
                                  <a:pt x="f2" y="f4"/>
                                </a:lnTo>
                                <a:lnTo>
                                  <a:pt x="f2" y="f20"/>
                                </a:lnTo>
                                <a:lnTo>
                                  <a:pt x="f2" y="f13"/>
                                </a:lnTo>
                                <a:lnTo>
                                  <a:pt x="f24" y="f17"/>
                                </a:lnTo>
                                <a:lnTo>
                                  <a:pt x="f25" y="f26"/>
                                </a:lnTo>
                                <a:lnTo>
                                  <a:pt x="f10" y="f27"/>
                                </a:lnTo>
                                <a:lnTo>
                                  <a:pt x="f5" y="f2"/>
                                </a:lnTo>
                                <a:close/>
                              </a:path>
                            </a:pathLst>
                          </a:custGeom>
                          <a:solidFill>
                            <a:srgbClr val="1F1E21"/>
                          </a:solidFill>
                          <a:ln cap="flat">
                            <a:noFill/>
                            <a:prstDash val="solid"/>
                          </a:ln>
                        </wps:spPr>
                        <wps:bodyPr lIns="0" tIns="0" rIns="0" bIns="0"/>
                      </wps:wsp>
                      <wps:wsp>
                        <wps:cNvPr id="1039972775" name="Shape 285"/>
                        <wps:cNvSpPr/>
                        <wps:spPr>
                          <a:xfrm>
                            <a:off x="215761" y="3172"/>
                            <a:ext cx="63459" cy="50740"/>
                          </a:xfrm>
                          <a:custGeom>
                            <a:avLst/>
                            <a:gdLst>
                              <a:gd name="f0" fmla="val w"/>
                              <a:gd name="f1" fmla="val h"/>
                              <a:gd name="f2" fmla="val 0"/>
                              <a:gd name="f3" fmla="val 63461"/>
                              <a:gd name="f4" fmla="val 50740"/>
                              <a:gd name="f5" fmla="val 22211"/>
                              <a:gd name="f6" fmla="val 28558"/>
                              <a:gd name="f7" fmla="val 38077"/>
                              <a:gd name="f8" fmla="val 9514"/>
                              <a:gd name="f9" fmla="val 47596"/>
                              <a:gd name="f10" fmla="val 15856"/>
                              <a:gd name="f11" fmla="val 53942"/>
                              <a:gd name="f12" fmla="val 22199"/>
                              <a:gd name="f13" fmla="val 57115"/>
                              <a:gd name="f14" fmla="val 34884"/>
                              <a:gd name="f15" fmla="val 47569"/>
                              <a:gd name="f16" fmla="val 34904"/>
                              <a:gd name="f17" fmla="val 15868"/>
                              <a:gd name="f18" fmla="val 3173"/>
                              <a:gd name="f19" fmla="val 41226"/>
                              <a:gd name="f20" fmla="val 38055"/>
                              <a:gd name="f21" fmla="val 9519"/>
                              <a:gd name="f22" fmla="val 19038"/>
                              <a:gd name="f23" fmla="val 31713"/>
                              <a:gd name="f24" fmla="val 31731"/>
                              <a:gd name="f25" fmla="val 41253"/>
                              <a:gd name="f26" fmla="val 28542"/>
                              <a:gd name="f27" fmla="val 19028"/>
                              <a:gd name="f28" fmla="val 25384"/>
                              <a:gd name="f29" fmla="*/ f0 1 63461"/>
                              <a:gd name="f30" fmla="*/ f1 1 50740"/>
                              <a:gd name="f31" fmla="val f2"/>
                              <a:gd name="f32" fmla="val f3"/>
                              <a:gd name="f33" fmla="val f4"/>
                              <a:gd name="f34" fmla="+- f33 0 f31"/>
                              <a:gd name="f35" fmla="+- f32 0 f31"/>
                              <a:gd name="f36" fmla="*/ f35 1 63461"/>
                              <a:gd name="f37" fmla="*/ f34 1 50740"/>
                              <a:gd name="f38" fmla="*/ 0 1 f36"/>
                              <a:gd name="f39" fmla="*/ 63461 1 f36"/>
                              <a:gd name="f40" fmla="*/ 0 1 f37"/>
                              <a:gd name="f41" fmla="*/ 50740 1 f37"/>
                              <a:gd name="f42" fmla="*/ f38 f29 1"/>
                              <a:gd name="f43" fmla="*/ f39 f29 1"/>
                              <a:gd name="f44" fmla="*/ f41 f30 1"/>
                              <a:gd name="f45" fmla="*/ f40 f30 1"/>
                            </a:gdLst>
                            <a:ahLst/>
                            <a:cxnLst>
                              <a:cxn ang="3cd4">
                                <a:pos x="hc" y="t"/>
                              </a:cxn>
                              <a:cxn ang="0">
                                <a:pos x="r" y="vc"/>
                              </a:cxn>
                              <a:cxn ang="cd4">
                                <a:pos x="hc" y="b"/>
                              </a:cxn>
                              <a:cxn ang="cd2">
                                <a:pos x="l" y="vc"/>
                              </a:cxn>
                            </a:cxnLst>
                            <a:rect l="f42" t="f45" r="f43" b="f44"/>
                            <a:pathLst>
                              <a:path w="63461" h="50740">
                                <a:moveTo>
                                  <a:pt x="f5" y="f2"/>
                                </a:moveTo>
                                <a:lnTo>
                                  <a:pt x="f6" y="f2"/>
                                </a:lnTo>
                                <a:lnTo>
                                  <a:pt x="f7" y="f8"/>
                                </a:lnTo>
                                <a:lnTo>
                                  <a:pt x="f9" y="f10"/>
                                </a:lnTo>
                                <a:lnTo>
                                  <a:pt x="f11" y="f12"/>
                                </a:lnTo>
                                <a:lnTo>
                                  <a:pt x="f13" y="f14"/>
                                </a:lnTo>
                                <a:lnTo>
                                  <a:pt x="f3" y="f15"/>
                                </a:lnTo>
                                <a:lnTo>
                                  <a:pt x="f9" y="f4"/>
                                </a:lnTo>
                                <a:lnTo>
                                  <a:pt x="f16" y="f4"/>
                                </a:lnTo>
                                <a:lnTo>
                                  <a:pt x="f17" y="f15"/>
                                </a:lnTo>
                                <a:lnTo>
                                  <a:pt x="f18" y="f19"/>
                                </a:lnTo>
                                <a:lnTo>
                                  <a:pt x="f2" y="f20"/>
                                </a:lnTo>
                                <a:lnTo>
                                  <a:pt x="f21" y="f14"/>
                                </a:lnTo>
                                <a:lnTo>
                                  <a:pt x="f22" y="f23"/>
                                </a:lnTo>
                                <a:lnTo>
                                  <a:pt x="f24" y="f14"/>
                                </a:lnTo>
                                <a:lnTo>
                                  <a:pt x="f25" y="f14"/>
                                </a:lnTo>
                                <a:lnTo>
                                  <a:pt x="f16" y="f26"/>
                                </a:lnTo>
                                <a:lnTo>
                                  <a:pt x="f6" y="f27"/>
                                </a:lnTo>
                                <a:lnTo>
                                  <a:pt x="f28" y="f8"/>
                                </a:lnTo>
                                <a:lnTo>
                                  <a:pt x="f5" y="f2"/>
                                </a:lnTo>
                                <a:close/>
                              </a:path>
                            </a:pathLst>
                          </a:custGeom>
                          <a:solidFill>
                            <a:srgbClr val="1F1E21"/>
                          </a:solidFill>
                          <a:ln cap="flat">
                            <a:noFill/>
                            <a:prstDash val="solid"/>
                          </a:ln>
                        </wps:spPr>
                        <wps:bodyPr lIns="0" tIns="0" rIns="0" bIns="0"/>
                      </wps:wsp>
                      <wps:wsp>
                        <wps:cNvPr id="76348433" name="Shape 286"/>
                        <wps:cNvSpPr/>
                        <wps:spPr>
                          <a:xfrm>
                            <a:off x="57113" y="3172"/>
                            <a:ext cx="63459" cy="50740"/>
                          </a:xfrm>
                          <a:custGeom>
                            <a:avLst/>
                            <a:gdLst>
                              <a:gd name="f0" fmla="val w"/>
                              <a:gd name="f1" fmla="val h"/>
                              <a:gd name="f2" fmla="val 0"/>
                              <a:gd name="f3" fmla="val 63458"/>
                              <a:gd name="f4" fmla="val 50740"/>
                              <a:gd name="f5" fmla="val 34901"/>
                              <a:gd name="f6" fmla="val 38074"/>
                              <a:gd name="f7" fmla="val 9514"/>
                              <a:gd name="f8" fmla="val 31731"/>
                              <a:gd name="f9" fmla="val 19028"/>
                              <a:gd name="f10" fmla="val 25381"/>
                              <a:gd name="f11" fmla="val 28542"/>
                              <a:gd name="f12" fmla="val 19035"/>
                              <a:gd name="f13" fmla="val 34884"/>
                              <a:gd name="f14" fmla="val 28558"/>
                              <a:gd name="f15" fmla="val 41247"/>
                              <a:gd name="f16" fmla="val 31713"/>
                              <a:gd name="f17" fmla="val 50766"/>
                              <a:gd name="f18" fmla="val 38055"/>
                              <a:gd name="f19" fmla="val 57115"/>
                              <a:gd name="f20" fmla="val 41226"/>
                              <a:gd name="f21" fmla="val 44420"/>
                              <a:gd name="f22" fmla="val 47569"/>
                              <a:gd name="f23" fmla="val 12689"/>
                              <a:gd name="f24" fmla="val 3173"/>
                              <a:gd name="f25" fmla="val 6343"/>
                              <a:gd name="f26" fmla="val 22199"/>
                              <a:gd name="f27" fmla="val 15856"/>
                              <a:gd name="f28" fmla="val 22208"/>
                              <a:gd name="f29" fmla="*/ f0 1 63458"/>
                              <a:gd name="f30" fmla="*/ f1 1 50740"/>
                              <a:gd name="f31" fmla="val f2"/>
                              <a:gd name="f32" fmla="val f3"/>
                              <a:gd name="f33" fmla="val f4"/>
                              <a:gd name="f34" fmla="+- f33 0 f31"/>
                              <a:gd name="f35" fmla="+- f32 0 f31"/>
                              <a:gd name="f36" fmla="*/ f35 1 63458"/>
                              <a:gd name="f37" fmla="*/ f34 1 50740"/>
                              <a:gd name="f38" fmla="*/ 0 1 f36"/>
                              <a:gd name="f39" fmla="*/ 63458 1 f36"/>
                              <a:gd name="f40" fmla="*/ 0 1 f37"/>
                              <a:gd name="f41" fmla="*/ 50740 1 f37"/>
                              <a:gd name="f42" fmla="*/ f38 f29 1"/>
                              <a:gd name="f43" fmla="*/ f39 f29 1"/>
                              <a:gd name="f44" fmla="*/ f41 f30 1"/>
                              <a:gd name="f45" fmla="*/ f40 f30 1"/>
                            </a:gdLst>
                            <a:ahLst/>
                            <a:cxnLst>
                              <a:cxn ang="3cd4">
                                <a:pos x="hc" y="t"/>
                              </a:cxn>
                              <a:cxn ang="0">
                                <a:pos x="r" y="vc"/>
                              </a:cxn>
                              <a:cxn ang="cd4">
                                <a:pos x="hc" y="b"/>
                              </a:cxn>
                              <a:cxn ang="cd2">
                                <a:pos x="l" y="vc"/>
                              </a:cxn>
                            </a:cxnLst>
                            <a:rect l="f42" t="f45" r="f43" b="f44"/>
                            <a:pathLst>
                              <a:path w="63458" h="50740">
                                <a:moveTo>
                                  <a:pt x="f5" y="f2"/>
                                </a:moveTo>
                                <a:lnTo>
                                  <a:pt x="f6" y="f2"/>
                                </a:lnTo>
                                <a:lnTo>
                                  <a:pt x="f6" y="f7"/>
                                </a:lnTo>
                                <a:lnTo>
                                  <a:pt x="f8" y="f9"/>
                                </a:lnTo>
                                <a:lnTo>
                                  <a:pt x="f10" y="f11"/>
                                </a:lnTo>
                                <a:lnTo>
                                  <a:pt x="f12" y="f13"/>
                                </a:lnTo>
                                <a:lnTo>
                                  <a:pt x="f14" y="f13"/>
                                </a:lnTo>
                                <a:lnTo>
                                  <a:pt x="f15" y="f16"/>
                                </a:lnTo>
                                <a:lnTo>
                                  <a:pt x="f17" y="f13"/>
                                </a:lnTo>
                                <a:lnTo>
                                  <a:pt x="f3" y="f18"/>
                                </a:lnTo>
                                <a:lnTo>
                                  <a:pt x="f19" y="f20"/>
                                </a:lnTo>
                                <a:lnTo>
                                  <a:pt x="f21" y="f22"/>
                                </a:lnTo>
                                <a:lnTo>
                                  <a:pt x="f10" y="f4"/>
                                </a:lnTo>
                                <a:lnTo>
                                  <a:pt x="f23" y="f4"/>
                                </a:lnTo>
                                <a:lnTo>
                                  <a:pt x="f2" y="f22"/>
                                </a:lnTo>
                                <a:lnTo>
                                  <a:pt x="f24" y="f13"/>
                                </a:lnTo>
                                <a:lnTo>
                                  <a:pt x="f25" y="f26"/>
                                </a:lnTo>
                                <a:lnTo>
                                  <a:pt x="f23" y="f27"/>
                                </a:lnTo>
                                <a:lnTo>
                                  <a:pt x="f28" y="f7"/>
                                </a:lnTo>
                                <a:lnTo>
                                  <a:pt x="f5" y="f2"/>
                                </a:lnTo>
                                <a:close/>
                              </a:path>
                            </a:pathLst>
                          </a:custGeom>
                          <a:solidFill>
                            <a:srgbClr val="1F1E21"/>
                          </a:solidFill>
                          <a:ln cap="flat">
                            <a:noFill/>
                            <a:prstDash val="solid"/>
                          </a:ln>
                        </wps:spPr>
                        <wps:bodyPr lIns="0" tIns="0" rIns="0" bIns="0"/>
                      </wps:wsp>
                      <wps:wsp>
                        <wps:cNvPr id="920320763" name="Shape 287"/>
                        <wps:cNvSpPr/>
                        <wps:spPr>
                          <a:xfrm>
                            <a:off x="177686" y="0"/>
                            <a:ext cx="57113" cy="25374"/>
                          </a:xfrm>
                          <a:custGeom>
                            <a:avLst/>
                            <a:gdLst>
                              <a:gd name="f0" fmla="val w"/>
                              <a:gd name="f1" fmla="val h"/>
                              <a:gd name="f2" fmla="val 0"/>
                              <a:gd name="f3" fmla="val 57115"/>
                              <a:gd name="f4" fmla="val 25371"/>
                              <a:gd name="f5" fmla="val 12692"/>
                              <a:gd name="f6" fmla="val 25388"/>
                              <a:gd name="f7" fmla="val 3171"/>
                              <a:gd name="f8" fmla="val 34904"/>
                              <a:gd name="f9" fmla="val 6343"/>
                              <a:gd name="f10" fmla="val 44423"/>
                              <a:gd name="f11" fmla="val 9514"/>
                              <a:gd name="f12" fmla="val 53945"/>
                              <a:gd name="f13" fmla="val 22199"/>
                              <a:gd name="f14" fmla="val 31731"/>
                              <a:gd name="f15" fmla="val 15856"/>
                              <a:gd name="f16" fmla="val 3173"/>
                              <a:gd name="f17" fmla="*/ f0 1 57115"/>
                              <a:gd name="f18" fmla="*/ f1 1 25371"/>
                              <a:gd name="f19" fmla="val f2"/>
                              <a:gd name="f20" fmla="val f3"/>
                              <a:gd name="f21" fmla="val f4"/>
                              <a:gd name="f22" fmla="+- f21 0 f19"/>
                              <a:gd name="f23" fmla="+- f20 0 f19"/>
                              <a:gd name="f24" fmla="*/ f23 1 57115"/>
                              <a:gd name="f25" fmla="*/ f22 1 25371"/>
                              <a:gd name="f26" fmla="*/ 0 1 f24"/>
                              <a:gd name="f27" fmla="*/ 57115 1 f24"/>
                              <a:gd name="f28" fmla="*/ 0 1 f25"/>
                              <a:gd name="f29" fmla="*/ 25371 1 f25"/>
                              <a:gd name="f30" fmla="*/ f26 f17 1"/>
                              <a:gd name="f31" fmla="*/ f27 f17 1"/>
                              <a:gd name="f32" fmla="*/ f29 f18 1"/>
                              <a:gd name="f33" fmla="*/ f28 f18 1"/>
                            </a:gdLst>
                            <a:ahLst/>
                            <a:cxnLst>
                              <a:cxn ang="3cd4">
                                <a:pos x="hc" y="t"/>
                              </a:cxn>
                              <a:cxn ang="0">
                                <a:pos x="r" y="vc"/>
                              </a:cxn>
                              <a:cxn ang="cd4">
                                <a:pos x="hc" y="b"/>
                              </a:cxn>
                              <a:cxn ang="cd2">
                                <a:pos x="l" y="vc"/>
                              </a:cxn>
                            </a:cxnLst>
                            <a:rect l="f30" t="f33" r="f31" b="f32"/>
                            <a:pathLst>
                              <a:path w="57115" h="25371">
                                <a:moveTo>
                                  <a:pt x="f2" y="f2"/>
                                </a:moveTo>
                                <a:lnTo>
                                  <a:pt x="f5" y="f2"/>
                                </a:lnTo>
                                <a:lnTo>
                                  <a:pt x="f6" y="f7"/>
                                </a:lnTo>
                                <a:lnTo>
                                  <a:pt x="f8" y="f9"/>
                                </a:lnTo>
                                <a:lnTo>
                                  <a:pt x="f10" y="f11"/>
                                </a:lnTo>
                                <a:lnTo>
                                  <a:pt x="f12" y="f13"/>
                                </a:lnTo>
                                <a:lnTo>
                                  <a:pt x="f3" y="f4"/>
                                </a:lnTo>
                                <a:lnTo>
                                  <a:pt x="f10" y="f4"/>
                                </a:lnTo>
                                <a:lnTo>
                                  <a:pt x="f14" y="f13"/>
                                </a:lnTo>
                                <a:lnTo>
                                  <a:pt x="f5" y="f15"/>
                                </a:lnTo>
                                <a:lnTo>
                                  <a:pt x="f16" y="f9"/>
                                </a:lnTo>
                                <a:lnTo>
                                  <a:pt x="f2" y="f2"/>
                                </a:lnTo>
                                <a:close/>
                              </a:path>
                            </a:pathLst>
                          </a:custGeom>
                          <a:solidFill>
                            <a:srgbClr val="1F1E21"/>
                          </a:solidFill>
                          <a:ln cap="flat">
                            <a:noFill/>
                            <a:prstDash val="solid"/>
                          </a:ln>
                        </wps:spPr>
                        <wps:bodyPr lIns="0" tIns="0" rIns="0" bIns="0"/>
                      </wps:wsp>
                      <wps:wsp>
                        <wps:cNvPr id="185080796" name="Shape 288"/>
                        <wps:cNvSpPr/>
                        <wps:spPr>
                          <a:xfrm>
                            <a:off x="98362" y="0"/>
                            <a:ext cx="57113" cy="25374"/>
                          </a:xfrm>
                          <a:custGeom>
                            <a:avLst/>
                            <a:gdLst>
                              <a:gd name="f0" fmla="val w"/>
                              <a:gd name="f1" fmla="val h"/>
                              <a:gd name="f2" fmla="val 0"/>
                              <a:gd name="f3" fmla="val 57115"/>
                              <a:gd name="f4" fmla="val 25371"/>
                              <a:gd name="f5" fmla="val 44426"/>
                              <a:gd name="f6" fmla="val 53942"/>
                              <a:gd name="f7" fmla="val 6343"/>
                              <a:gd name="f8" fmla="val 15856"/>
                              <a:gd name="f9" fmla="val 25384"/>
                              <a:gd name="f10" fmla="val 22199"/>
                              <a:gd name="f11" fmla="val 12692"/>
                              <a:gd name="f12" fmla="val 3173"/>
                              <a:gd name="f13" fmla="val 15868"/>
                              <a:gd name="f14" fmla="val 9514"/>
                              <a:gd name="f15" fmla="val 22211"/>
                              <a:gd name="f16" fmla="val 31731"/>
                              <a:gd name="f17" fmla="val 3171"/>
                              <a:gd name="f18" fmla="*/ f0 1 57115"/>
                              <a:gd name="f19" fmla="*/ f1 1 25371"/>
                              <a:gd name="f20" fmla="val f2"/>
                              <a:gd name="f21" fmla="val f3"/>
                              <a:gd name="f22" fmla="val f4"/>
                              <a:gd name="f23" fmla="+- f22 0 f20"/>
                              <a:gd name="f24" fmla="+- f21 0 f20"/>
                              <a:gd name="f25" fmla="*/ f24 1 57115"/>
                              <a:gd name="f26" fmla="*/ f23 1 25371"/>
                              <a:gd name="f27" fmla="*/ 0 1 f25"/>
                              <a:gd name="f28" fmla="*/ 57115 1 f25"/>
                              <a:gd name="f29" fmla="*/ 0 1 f26"/>
                              <a:gd name="f30" fmla="*/ 25371 1 f26"/>
                              <a:gd name="f31" fmla="*/ f27 f18 1"/>
                              <a:gd name="f32" fmla="*/ f28 f18 1"/>
                              <a:gd name="f33" fmla="*/ f30 f19 1"/>
                              <a:gd name="f34" fmla="*/ f29 f19 1"/>
                            </a:gdLst>
                            <a:ahLst/>
                            <a:cxnLst>
                              <a:cxn ang="3cd4">
                                <a:pos x="hc" y="t"/>
                              </a:cxn>
                              <a:cxn ang="0">
                                <a:pos x="r" y="vc"/>
                              </a:cxn>
                              <a:cxn ang="cd4">
                                <a:pos x="hc" y="b"/>
                              </a:cxn>
                              <a:cxn ang="cd2">
                                <a:pos x="l" y="vc"/>
                              </a:cxn>
                            </a:cxnLst>
                            <a:rect l="f31" t="f34" r="f32" b="f33"/>
                            <a:pathLst>
                              <a:path w="57115" h="25371">
                                <a:moveTo>
                                  <a:pt x="f5" y="f2"/>
                                </a:moveTo>
                                <a:lnTo>
                                  <a:pt x="f3" y="f2"/>
                                </a:lnTo>
                                <a:lnTo>
                                  <a:pt x="f6" y="f7"/>
                                </a:lnTo>
                                <a:lnTo>
                                  <a:pt x="f5" y="f8"/>
                                </a:lnTo>
                                <a:lnTo>
                                  <a:pt x="f9" y="f10"/>
                                </a:lnTo>
                                <a:lnTo>
                                  <a:pt x="f11" y="f4"/>
                                </a:lnTo>
                                <a:lnTo>
                                  <a:pt x="f2" y="f4"/>
                                </a:lnTo>
                                <a:lnTo>
                                  <a:pt x="f12" y="f10"/>
                                </a:lnTo>
                                <a:lnTo>
                                  <a:pt x="f13" y="f14"/>
                                </a:lnTo>
                                <a:lnTo>
                                  <a:pt x="f15" y="f7"/>
                                </a:lnTo>
                                <a:lnTo>
                                  <a:pt x="f16" y="f17"/>
                                </a:lnTo>
                                <a:lnTo>
                                  <a:pt x="f5" y="f2"/>
                                </a:lnTo>
                                <a:close/>
                              </a:path>
                            </a:pathLst>
                          </a:custGeom>
                          <a:solidFill>
                            <a:srgbClr val="1F1E21"/>
                          </a:solidFill>
                          <a:ln cap="flat">
                            <a:noFill/>
                            <a:prstDash val="solid"/>
                          </a:ln>
                        </wps:spPr>
                        <wps:bodyPr lIns="0" tIns="0" rIns="0" bIns="0"/>
                      </wps:wsp>
                    </wpg:wgp>
                  </a:graphicData>
                </a:graphic>
              </wp:inline>
            </w:drawing>
          </mc:Choice>
          <mc:Fallback>
            <w:pict>
              <v:group w14:anchorId="3687178F" id="Group 5927" o:spid="_x0000_s1026" style="width:81.2pt;height:24.45pt;mso-position-horizontal-relative:char;mso-position-vertical-relative:line" coordsize="10312,3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">
                <v:shape id="Shape 252" o:spid="_x0000_s1027" style="position:absolute;left:6441;top:1775;width:571;height:888;visibility:visible;mso-wrap-style:square;v-text-anchor:top" coordsize="57115,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" path="m,l57115,r,12688l15865,12688r,25370l53942,38058r,9510l15865,47568r,31713l57115,79281r,9514l,88795,,xe" fillcolor="#1f1e21" stroked="f">
                  <v:path arrowok="t" o:connecttype="custom" o:connectlocs="28557,0;57113,44399;28557,88797;0,44399" o:connectangles="270,0,90,180" textboxrect="0,0,57115,88795"/>
                </v:shape>
                <v:shape id="Shape 253" o:spid="_x0000_s1028" style="position:absolute;left:9677;top:1775;width:571;height:888;visibility:visible;mso-wrap-style:square;v-text-anchor:top" coordsize="57115,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" path="m,l57115,r,12688l15865,12688r,25370l53942,38058r,9510l15865,47568r,31713l57115,79281r,9514l,88795,,xe" fillcolor="#1f1e21" stroked="f">
                  <v:path arrowok="t" o:connecttype="custom" o:connectlocs="28557,0;57113,44399;28557,88797;0,44399" o:connectangles="270,0,90,180" textboxrect="0,0,57115,88795"/>
                </v:shape>
                <v:shape id="Shape 254" o:spid="_x0000_s1029" style="position:absolute;left:5647;top:1775;width:302;height:888;visibility:visible;mso-wrap-style:square;v-text-anchor:top" coordsize="30144,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" path="m,l30144,r,9516l15865,9516r,34884l28558,44400r1586,-528l30144,50740r-14279,l15865,88795,,88795,,xe" fillcolor="#1f1e21" stroked="f">
                  <v:path arrowok="t" o:connecttype="custom" o:connectlocs="15074,0;30147,44399;15074,88797;0,44399" o:connectangles="270,0,90,180" textboxrect="0,0,30144,88795"/>
                </v:shape>
                <v:shape id="Shape 255" o:spid="_x0000_s1030" style="position:absolute;left:5949;top:1775;width:365;height:508;visibility:visible;mso-wrap-style:square;v-text-anchor:top" coordsize="36493,50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" path="m,l14279,r6346,3171l30144,9516r3176,9512l36493,22199r-3173,9513l26971,41229r-9519,9511l,50740,,43872,7936,41229r6343,-3171l14279,19028,11106,12688,7936,9516,,9516,,xe" fillcolor="#1f1e21" stroked="f">
                  <v:path arrowok="t" o:connecttype="custom" o:connectlocs="18247,0;36493,25370;18247,50740;0,25370" o:connectangles="270,0,90,180" textboxrect="0,0,36493,50740"/>
                </v:shape>
                <v:shape id="Shape 256" o:spid="_x0000_s1031" style="position:absolute;left:8186;top:1775;width:317;height:888;visibility:visible;mso-wrap-style:square;v-text-anchor:top" coordsize="31731,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" path="m,l31731,r,9516l15865,9516r,34884l28558,44400r3173,-1056l31731,50740r-15866,l15865,88795,,88795,,xe" fillcolor="#1f1e21" stroked="f">
                  <v:path arrowok="t" o:connecttype="custom" o:connectlocs="15865,0;31729,44399;15865,88797;0,44399" o:connectangles="270,0,90,180" textboxrect="0,0,31731,88795"/>
                </v:shape>
                <v:shape id="Shape 257" o:spid="_x0000_s1032" style="position:absolute;left:8503;top:1775;width:349;height:508;visibility:visible;mso-wrap-style:square;v-text-anchor:top" coordsize="34907,50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" path="m,l12692,r9519,3171l31731,9516r3176,9512l34907,22199r-3176,9513l28558,41229,15865,50740,,50740,,43344,6349,41229r6343,-3171l15865,31712r,-6342l12692,19028,9519,12688,6349,9516,,9516,,xe" fillcolor="#1f1e21" stroked="f">
                  <v:path arrowok="t" o:connecttype="custom" o:connectlocs="17451,0;34902,25370;17451,50740;0,25370" o:connectangles="270,0,90,180" textboxrect="0,0,34907,50740"/>
                </v:shape>
                <v:shape id="Shape 7089" o:spid="_x0000_s1033" style="position:absolute;left:3934;top:1775;width:159;height:888;visibility:visible;mso-wrap-style:square;v-text-anchor:top" coordsize="15865,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" path="m,l15865,r,88795l,88795,,e" filled="f" stroked="f">
                  <v:path arrowok="t" o:connecttype="custom" o:connectlocs="7932,0;15864,44399;7932,88797;0,44399" o:connectangles="270,0,90,180" textboxrect="0,0,15865,88795"/>
                </v:shape>
                <v:shape id="Shape 259" o:spid="_x0000_s1034" style="position:absolute;left:4251;top:1775;width:794;height:888;visibility:visible;mso-wrap-style:square;v-text-anchor:top" coordsize="7932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" path="m,l12692,,69807,60254,69807,r9520,l79327,88795r-9520,l12692,28541r,60254l,88795,,xe" fillcolor="#1f1e21" stroked="f">
                  <v:path arrowok="t" o:connecttype="custom" o:connectlocs="39662,0;79324,44399;39662,88797;0,44399" o:connectangles="270,0,90,180" textboxrect="0,0,79327,88795"/>
                </v:shape>
                <v:shape id="Shape 260" o:spid="_x0000_s1035" style="position:absolute;left:9011;top:443;width:285;height:920;visibility:visible;mso-wrap-style:square;v-text-anchor:top" coordsize="28558,9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" path="m,l28558,r,10571l25384,9514r-9519,l15865,44398r12693,l28558,68183,19038,53911r-3173,l15865,91966,,91966,,xe" fillcolor="#1f1e21" stroked="f">
                  <v:path arrowok="t" o:connecttype="custom" o:connectlocs="14278,0;28556,45985;14278,91970;0,45985" o:connectangles="270,0,90,180" textboxrect="0,0,28558,91966"/>
                </v:shape>
                <v:shape id="Shape 261" o:spid="_x0000_s1036" style="position:absolute;left:9296;top:443;width:381;height:920;visibility:visible;mso-wrap-style:square;v-text-anchor:top" coordsize="38073,9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" path="m,l15865,3172r9519,3171l31730,15856r,15857l28557,38055r-6346,6343l12692,50737,38073,91966r-22208,l,68183,,44398r3173,l9516,38055r3176,-3171l12692,19028,9516,15856,6342,12685,,10571,,xe" fillcolor="#1f1e21" stroked="f">
                  <v:path arrowok="t" o:connecttype="custom" o:connectlocs="19038,0;38075,45985;19038,91970;0,45985" o:connectangles="270,0,90,180" textboxrect="0,0,38073,91966"/>
                </v:shape>
                <v:shape id="Shape 262" o:spid="_x0000_s1037" style="position:absolute;left:7964;top:443;width:460;height:920;visibility:visible;mso-wrap-style:square;v-text-anchor:top" coordsize="46009,9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" path="m38077,r7932,l46009,9910,34904,12685r-6346,6343l22211,31713,19038,47569r3173,12685l28558,72939r6346,6339l46009,82056r,9910l38077,91966,28558,88795,12692,79278,3173,63426,,57083,,38055,3173,28542,12692,12685,28558,3172,38077,xe" fillcolor="#1f1e21" stroked="f">
                  <v:path arrowok="t" o:connecttype="custom" o:connectlocs="23006,0;46012,45985;23006,91970;0,45985" o:connectangles="270,0,90,180" textboxrect="0,0,46009,91966"/>
                </v:shape>
                <v:shape id="Shape 263" o:spid="_x0000_s1038" style="position:absolute;left:8424;top:443;width:460;height:920;visibility:visible;mso-wrap-style:square;v-text-anchor:top" coordsize="46010,9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" path="m,l11106,r6346,3172l33317,12685r9520,15857l46010,38055r,19028l42837,63426,33317,79278,17452,88795r-6346,3171l,91966,,82056r1587,397l11106,79278r9519,-6339l26971,60254r,-28541l20625,19028,11106,12685,1587,9514,,9910,,xe" fillcolor="#1f1e21" stroked="f">
                  <v:path arrowok="t" o:connecttype="custom" o:connectlocs="23006,0;46012,45985;23006,91970;0,45985" o:connectangles="270,0,90,180" textboxrect="0,0,46010,91966"/>
                </v:shape>
                <v:shape id="Shape 264" o:spid="_x0000_s1039" style="position:absolute;left:7139;top:1744;width:460;height:951;visibility:visible;mso-wrap-style:square;v-text-anchor:top" coordsize="46009,95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" path="m44423,r1586,529l46009,9913,44423,9517r-9519,3171l25384,22202,22211,34884,19038,47572r3173,15853l25384,76113r9520,6339l44423,85623r1586,-396l46009,95141r-11105,l28558,91966,12692,82452,3173,66600,,57083,,38058,3173,28542,12692,15859,28558,3171r6346,l44423,xe" fillcolor="#1f1e21" stroked="f">
                  <v:path arrowok="t" o:connecttype="custom" o:connectlocs="23006,0;46012,47572;23006,95143;0,47572" o:connectangles="270,0,90,180" textboxrect="0,0,46009,95141"/>
                </v:shape>
                <v:shape id="Shape 265" o:spid="_x0000_s1040" style="position:absolute;left:7599;top:1749;width:460;height:946;visibility:visible;mso-wrap-style:square;v-text-anchor:top" coordsize="46010,94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" path="m,l7933,2642r9519,l33317,15331r9520,12682l46010,37529r,19025l42837,66071,33317,81924,17452,91438,7933,94612,,94612,,84699,11106,81924r9519,-6339l23798,62896,26971,47044,23798,34355,20625,21673,11106,12160,,9385,,xe" fillcolor="#1f1e21" stroked="f">
                  <v:path arrowok="t" o:connecttype="custom" o:connectlocs="23006,0;46012,47306;23006,94612;0,47306" o:connectangles="270,0,90,180" textboxrect="0,0,46010,94612"/>
                </v:shape>
                <v:shape id="Shape 266" o:spid="_x0000_s1041" style="position:absolute;left:8979;top:1775;width:571;height:888;visibility:visible;mso-wrap-style:square;v-text-anchor:top" coordsize="57115,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" path="m,l15865,r,79281l57115,79281r,9514l,88795,,xe" fillcolor="#1f1e21" stroked="f">
                  <v:path arrowok="t" o:connecttype="custom" o:connectlocs="28557,0;57113,44399;28557,88797;0,44399" o:connectangles="270,0,90,180" textboxrect="0,0,57115,88795"/>
                </v:shape>
                <v:shape id="Shape 7090" o:spid="_x0000_s1042" style="position:absolute;left:3934;top:443;width:159;height:920;visibility:visible;mso-wrap-style:square;v-text-anchor:top" coordsize="15865,9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" path="m,l15865,r,91966l,91966,,e" filled="f" stroked="f">
                  <v:path arrowok="t" o:connecttype="custom" o:connectlocs="7932,0;15864,45985;7932,91970;0,45985" o:connectangles="270,0,90,180" textboxrect="0,0,15865,91966"/>
                </v:shape>
                <v:shape id="Shape 268" o:spid="_x0000_s1043" style="position:absolute;left:4251;top:443;width:794;height:920;visibility:visible;mso-wrap-style:square;v-text-anchor:top" coordsize="79327,9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" path="m,l12692,,69807,63426,69807,r9520,l79327,91966r-9520,l12692,28542r,63424l,91966,,xe" fillcolor="#1f1e21" stroked="f">
                  <v:path arrowok="t" o:connecttype="custom" o:connectlocs="39662,0;79324,45985;39662,91970;0,45985" o:connectangles="270,0,90,180" textboxrect="0,0,79327,91966"/>
                </v:shape>
                <v:shape id="Shape 269" o:spid="_x0000_s1044" style="position:absolute;left:5140;top:443;width:825;height:920;visibility:visible;mso-wrap-style:square;v-text-anchor:top" coordsize="82497,9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" path="m,l22211,,47596,66597,69807,,82497,,47596,88795r,3171l34904,91966r,-3171l,xe" fillcolor="#1f1e21" stroked="f">
                  <v:path arrowok="t" o:connecttype="custom" o:connectlocs="41249,0;82497,45985;41249,91970;0,45985" o:connectangles="270,0,90,180" textboxrect="0,0,82497,91966"/>
                </v:shape>
                <v:shape id="Shape 270" o:spid="_x0000_s1045" style="position:absolute;left:6060;top:443;width:539;height:920;visibility:visible;mso-wrap-style:square;v-text-anchor:top" coordsize="53942,9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" path="m,l53942,r,12685l15865,12685r,25370l53942,38055r,12682l15865,50737r,28541l53942,79278r,12688l,91966,,xe" fillcolor="#1f1e21" stroked="f">
                  <v:path arrowok="t" o:connecttype="custom" o:connectlocs="26970,0;53940,45985;26970,91970;0,45985" o:connectangles="270,0,90,180" textboxrect="0,0,53942,91966"/>
                </v:shape>
                <v:shape id="Shape 271" o:spid="_x0000_s1046" style="position:absolute;left:7361;top:443;width:635;height:920;visibility:visible;mso-wrap-style:square;v-text-anchor:top" coordsize="63461,9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" path="m,l63461,r,12685l41250,12685r,79281l22211,91966r,-79281l,12685,,xe" fillcolor="#1f1e21" stroked="f">
                  <v:path arrowok="t" o:connecttype="custom" o:connectlocs="31730,0;63459,45985;31730,91970;0,45985" o:connectangles="270,0,90,180" textboxrect="0,0,63461,91966"/>
                </v:shape>
                <v:shape id="Shape 272" o:spid="_x0000_s1047" style="position:absolute;left:6726;top:443;width:572;height:920;visibility:visible;mso-wrap-style:square;v-text-anchor:top" coordsize="57115,9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" path="m19038,l38077,r9519,3172l50769,6343,47596,19028r-3173,l41250,12685,38077,9514r-15866,l15865,19028r3173,6343l25384,31713r3174,3171l41250,41226r6346,6343l53942,53911r3173,12686l50769,79278r-3173,6346l41250,88795r-9519,3171l9519,91966,3173,88795,,85624,3173,69768r3173,l9519,76110r6346,3168l25384,82453r6347,l34904,79278r3173,-6339l38077,66597,34904,63426,28558,57083,15865,50737,9519,47569,6346,41226,,34884,,19028,6346,9514,12692,3172,19038,xe" fillcolor="#1f1e21" stroked="f">
                  <v:path arrowok="t" o:connecttype="custom" o:connectlocs="28557,0;57113,45985;28557,91970;0,45985" o:connectangles="270,0,90,180" textboxrect="0,0,57115,91966"/>
                </v:shape>
                <v:shape id="Shape 273" o:spid="_x0000_s1048" style="position:absolute;left:9741;top:443;width:571;height:920;visibility:visible;mso-wrap-style:square;v-text-anchor:top" coordsize="57111,9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" path="m19035,l38073,r9519,3172l50765,6343,47592,19028r-3173,l41246,12685,38073,9514r-15865,l15862,19028r3173,6343l25384,31713r3173,3171l41246,41226r6346,6343l53942,53911r3169,12673l57111,66603,50765,79278r-3173,6346l41246,88795r-9519,3171l9516,91966,3170,88795,,85624,3170,69768r3173,l9516,76110r6346,3168l25384,82453r6343,l34900,79278r3173,-6339l38073,66597,34900,63426,28557,57083,15862,50737,9516,47569,6343,41226,,34884,,19028,6343,9514,12689,3172,19035,xe" fillcolor="#1f1e21" stroked="f">
                  <v:path arrowok="t" o:connecttype="custom" o:connectlocs="28557,0;57113,45985;28557,91970;0,45985" o:connectangles="270,0,90,180" textboxrect="0,0,57111,91966"/>
                </v:shape>
                <v:shape id="Shape 274" o:spid="_x0000_s1049" style="position:absolute;left:1078;top:2790;width:1111;height:312;visibility:visible;mso-wrap-style:square;v-text-anchor:top" coordsize="111057,31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" path="m72980,r9519,l92022,3171r9516,6343l107884,15856r3173,6343l111057,31202r-511,l101538,22199,92022,15856,79326,12685,63464,15856,47596,19028,31731,25370r-15866,l9522,22199,3173,19028,,15856r19038,l41249,9514,57115,3171,72980,xe" fillcolor="#1f1e21" stroked="f">
                  <v:path arrowok="t" o:connecttype="custom" o:connectlocs="55527,0;111053,15600;55527,31199;0,15600" o:connectangles="270,0,90,180" textboxrect="0,0,111057,31202"/>
                </v:shape>
                <v:shape id="Shape 275" o:spid="_x0000_s1050" style="position:absolute;left:2094;top:2251;width:666;height:603;visibility:visible;mso-wrap-style:square;v-text-anchor:top" coordsize="66634,60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" path="m41250,r,12685l34904,22199,28558,34884r-9517,6342l31731,38055r22211,l66634,41226r-6346,6343l47599,53911r-9522,3172l25384,60254r-12692,l,57083,3173,41226,9519,28542r6346,-9514l22215,12685,34904,3172,41250,xe" fillcolor="#1f1e21" stroked="f">
                  <v:path arrowok="t" o:connecttype="custom" o:connectlocs="33316,0;66632,30125;33316,60249;0,30125" o:connectangles="270,0,90,180" textboxrect="0,0,66634,60254"/>
                </v:shape>
                <v:shape id="Shape 276" o:spid="_x0000_s1051" style="position:absolute;left:571;top:2251;width:698;height:603;visibility:visible;mso-wrap-style:square;v-text-anchor:top" coordsize="69804,60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" path="m25381,r6350,3172l44420,12685r6346,6343l57115,28542r6343,12684l69804,57083,53939,60254r-12692,l28558,57083,19035,53911,6343,47569,,41226,12689,38055r22212,l47593,41226,38074,34884,31731,22199,28558,12685,25381,xe" fillcolor="#1f1e21" stroked="f">
                  <v:path arrowok="t" o:connecttype="custom" o:connectlocs="34903,0;69805,30125;34903,60249;0,30125" o:connectangles="270,0,90,180" textboxrect="0,0,69804,60254"/>
                </v:shape>
                <v:shape id="Shape 277" o:spid="_x0000_s1052" style="position:absolute;left:2570;top:1902;width:603;height:666;visibility:visible;mso-wrap-style:square;v-text-anchor:top" coordsize="60288,6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" path="m22208,r,34883l19035,44397r6346,-6342l34901,31712,47593,28541r12695,l57115,34883r-9522,9514l38074,53911r-9516,6343l19035,63425,3173,66596,,50740,3173,38055r,-12685l9516,15856,15862,3171,22208,xe" fillcolor="#1f1e21" stroked="f">
                  <v:path arrowok="t" o:connecttype="custom" o:connectlocs="30143,0;60286,33298;30143,66595;0,33298" o:connectangles="270,0,90,180" textboxrect="0,0,60288,66596"/>
                </v:shape>
                <v:shape id="Shape 278" o:spid="_x0000_s1053" style="position:absolute;left:190;top:1902;width:571;height:666;visibility:visible;mso-wrap-style:square;v-text-anchor:top" coordsize="57115,6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" path="m34904,r6349,3171l47596,15856r6346,9514l57115,38055r,12685l53942,66596,38080,63425,28558,60254,19038,53911,9522,44397,,34883,,28541r9522,l22211,31712r9520,6343l41253,44397,34904,34883,34904,xe" fillcolor="#1f1e21" stroked="f">
                  <v:path arrowok="t" o:connecttype="custom" o:connectlocs="28557,0;57113,33298;28557,66595;0,33298" o:connectangles="270,0,90,180" textboxrect="0,0,57115,66596"/>
                </v:shape>
                <v:shape id="Shape 279" o:spid="_x0000_s1054" style="position:absolute;left:2824;top:1458;width:507;height:666;visibility:visible;mso-wrap-style:square;v-text-anchor:top" coordsize="50769,6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" path="m6349,r6343,9513l15865,19027r3173,12685l22211,41226r3173,-9514l31734,22199r9516,-6343l50769,9513r,6343l47596,31712r-3173,9514l38077,50740r-9519,9514l15865,66596,9519,53911,3176,41226,,31712,,22199,3176,6342,6349,xe" fillcolor="#1f1e21" stroked="f">
                  <v:path arrowok="t" o:connecttype="custom" o:connectlocs="25384,0;50767,33298;25384,66595;0,33298" o:connectangles="270,0,90,180" textboxrect="0,0,50769,66596"/>
                </v:shape>
                <v:shape id="Shape 280" o:spid="_x0000_s1055" style="position:absolute;top:1458;width:507;height:666;visibility:visible;mso-wrap-style:square;v-text-anchor:top" coordsize="50766,6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" path="m47593,r,6342l50766,22199r,9513l47593,41226,44420,53911,34901,66596,22208,60254,12689,50740,6343,41226,3173,31712,,15856,,9513r9516,6343l19035,22199r6346,9513l31731,41226r,-9514l34901,19027,38074,9513,47593,xe" fillcolor="#1f1e21" stroked="f">
                  <v:path arrowok="t" o:connecttype="custom" o:connectlocs="25384,0;50767,33298;25384,66595;0,33298" o:connectangles="270,0,90,180" textboxrect="0,0,50766,66596"/>
                </v:shape>
                <v:shape id="Shape 281" o:spid="_x0000_s1056" style="position:absolute;left:2792;top:919;width:507;height:666;visibility:visible;mso-wrap-style:square;v-text-anchor:top" coordsize="50769,6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" path="m44423,r3173,6342l50769,19028r,12684l47596,41226,44423,53911,34907,66596,22211,57083,12692,47568,6349,38055,3173,28541,,15856,,9513r9522,6343l19038,22199r6346,9513l31731,41226r,-12685l34907,19028,38080,9513,44423,xe" fillcolor="#1f1e21" stroked="f">
                  <v:path arrowok="t" o:connecttype="custom" o:connectlocs="25384,0;50767,33298;25384,66595;0,33298" o:connectangles="270,0,90,180" textboxrect="0,0,50769,66596"/>
                </v:shape>
                <v:shape id="Shape 282" o:spid="_x0000_s1057" style="position:absolute;left:31;top:919;width:540;height:666;visibility:visible;mso-wrap-style:square;v-text-anchor:top" coordsize="53942,6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" path="m6343,r6346,9513l19035,19028r,9513l22208,41226r3176,-9514l34901,22199r6346,-6343l53942,9513r-3176,6343l47593,28541r-3173,9514l38074,47568r-9516,9515l15862,66596,6343,53911,3170,41226,,31712,,19028,3170,6342,6343,xe" fillcolor="#1f1e21" stroked="f">
                  <v:path arrowok="t" o:connecttype="custom" o:connectlocs="26970,0;53940,33298;26970,66595;0,33298" o:connectangles="270,0,90,180" textboxrect="0,0,53942,66596"/>
                </v:shape>
                <v:shape id="Shape 283" o:spid="_x0000_s1058" style="position:absolute;left:2506;top:380;width:571;height:634;visibility:visible;mso-wrap-style:square;v-text-anchor:top" coordsize="57115,63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" path="m38080,r6343,3171l50769,15856r3173,9514l57115,34884r,28541l41250,60254,31731,53911,22211,47569,12692,41226,3173,31713,,25370r12692,l22211,28542r9520,6342l41250,41226,38080,31713,34907,22199r,-12685l38080,xe" fillcolor="#1f1e21" stroked="f">
                  <v:path arrowok="t" o:connecttype="custom" o:connectlocs="28557,0;57113,31711;28557,63422;0,31711" o:connectangles="270,0,90,180" textboxrect="0,0,57115,63425"/>
                </v:shape>
                <v:shape id="Shape 284" o:spid="_x0000_s1059" style="position:absolute;left:253;top:380;width:571;height:634;visibility:visible;mso-wrap-style:square;v-text-anchor:top" coordsize="57115,63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" path="m19038,r3173,9514l22211,22199r-3173,9514l15865,41226r9519,-6342l34907,28542r9516,-3172l57115,25370r-3173,6343l44423,41226r-6346,6343l28558,53911,15865,60254,,63425,,47569,,34884,3176,25370,6349,15856,15865,3171,19038,xe" fillcolor="#1f1e21" stroked="f">
                  <v:path arrowok="t" o:connecttype="custom" o:connectlocs="28557,0;57113,31711;28557,63422;0,31711" o:connectangles="270,0,90,180" textboxrect="0,0,57115,63425"/>
                </v:shape>
                <v:shape id="Shape 285" o:spid="_x0000_s1060" style="position:absolute;left:2157;top:31;width:635;height:508;visibility:visible;mso-wrap-style:square;v-text-anchor:top" coordsize="63461,50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" path="m22211,r6347,l38077,9514r9519,6342l53942,22199r3173,12685l63461,47569,47596,50740r-12692,l15868,47569,3173,41226,,38055,9519,34884r9519,-3171l31731,34884r9522,l34904,28542,28558,19028,25384,9514,22211,xe" fillcolor="#1f1e21" stroked="f">
                  <v:path arrowok="t" o:connecttype="custom" o:connectlocs="31730,0;63459,25370;31730,50740;0,25370" o:connectangles="270,0,90,180" textboxrect="0,0,63461,50740"/>
                </v:shape>
                <v:shape id="Shape 286" o:spid="_x0000_s1061" style="position:absolute;left:571;top:31;width:634;height:508;visibility:visible;mso-wrap-style:square;v-text-anchor:top" coordsize="63458,50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" path="m34901,r3173,l38074,9514r-6343,9514l25381,28542r-6346,6342l28558,34884,41247,31713r9519,3171l63458,38055r-6343,3171l44420,47569,25381,50740r-12692,l,47569,3173,34884,6343,22199r6346,-6343l22208,9514,34901,xe" fillcolor="#1f1e21" stroked="f">
                  <v:path arrowok="t" o:connecttype="custom" o:connectlocs="31730,0;63459,25370;31730,50740;0,25370" o:connectangles="270,0,90,180" textboxrect="0,0,63458,50740"/>
                </v:shape>
                <v:shape id="Shape 287" o:spid="_x0000_s1062" style="position:absolute;left:1776;width:571;height:253;visibility:visible;mso-wrap-style:square;v-text-anchor:top" coordsize="57115,25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" path="m,l12692,,25388,3171r9516,3172l44423,9514r9522,12685l57115,25371r-12692,l31731,22199,12692,15856,3173,6343,,xe" fillcolor="#1f1e21" stroked="f">
                  <v:path arrowok="t" o:connecttype="custom" o:connectlocs="28557,0;57113,12687;28557,25374;0,12687" o:connectangles="270,0,90,180" textboxrect="0,0,57115,25371"/>
                </v:shape>
                <v:shape id="Shape 288" o:spid="_x0000_s1063" style="position:absolute;left:983;width:571;height:253;visibility:visible;mso-wrap-style:square;v-text-anchor:top" coordsize="57115,25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" path="m44426,l57115,,53942,6343r-9516,9513l25384,22199,12692,25371,,25371,3173,22199,15868,9514,22211,6343,31731,3171,44426,xe" fillcolor="#1f1e21" stroked="f">
                  <v:path arrowok="t" o:connecttype="custom" o:connectlocs="28557,0;57113,12687;28557,25374;0,12687" o:connectangles="270,0,90,180" textboxrect="0,0,57115,25371"/>
                </v:shape>
                <w10:anchorlock/>
              </v:group>
            </w:pict>
          </mc:Fallback>
        </mc:AlternateContent>
      </w:r>
      <w:r>
        <w:t xml:space="preserve"> </w:t>
      </w:r>
    </w:p>
    <w:p w14:paraId="476A6401" w14:textId="77777777" w:rsidR="00FF69EA" w:rsidRDefault="00000000">
      <w:pPr>
        <w:spacing w:after="60"/>
        <w:ind w:left="199"/>
      </w:pPr>
      <w:r>
        <w:rPr>
          <w:sz w:val="16"/>
        </w:rPr>
        <w:t xml:space="preserve"> </w:t>
      </w:r>
    </w:p>
    <w:p w14:paraId="578B545A" w14:textId="77777777" w:rsidR="00FF69EA" w:rsidRDefault="00000000">
      <w:pPr>
        <w:spacing w:after="0"/>
        <w:ind w:left="199"/>
      </w:pPr>
      <w:r>
        <w:t xml:space="preserve"> </w:t>
      </w:r>
    </w:p>
    <w:p w14:paraId="172FF74F" w14:textId="77777777" w:rsidR="00FF69EA" w:rsidRDefault="00000000">
      <w:pPr>
        <w:tabs>
          <w:tab w:val="center" w:pos="6477"/>
          <w:tab w:val="center" w:pos="9044"/>
        </w:tabs>
        <w:spacing w:after="261"/>
        <w:ind w:left="-15"/>
      </w:pPr>
      <w:r>
        <w:rPr>
          <w:rFonts w:ascii="Arial" w:eastAsia="Arial" w:hAnsi="Arial" w:cs="Arial"/>
          <w:i/>
        </w:rPr>
        <w:t xml:space="preserve">Continuation sheet </w:t>
      </w:r>
      <w:r>
        <w:rPr>
          <w:rFonts w:ascii="Arial" w:eastAsia="Arial" w:hAnsi="Arial" w:cs="Arial"/>
          <w:i/>
        </w:rPr>
        <w:tab/>
        <w:t xml:space="preserve">Dated : June 2023 </w:t>
      </w:r>
      <w:r>
        <w:rPr>
          <w:rFonts w:ascii="Arial" w:eastAsia="Arial" w:hAnsi="Arial" w:cs="Arial"/>
          <w:i/>
        </w:rPr>
        <w:tab/>
        <w:t>-2-</w:t>
      </w:r>
    </w:p>
    <w:p w14:paraId="262F59C8" w14:textId="77777777" w:rsidR="00FF69EA" w:rsidRDefault="00000000">
      <w:pPr>
        <w:spacing w:after="266"/>
        <w:ind w:right="8"/>
      </w:pPr>
      <w:r>
        <w:t xml:space="preserve">We will also accept bids from unparished County Council Wards.  Such Wards can always opt to become a formal Parish Council, but otherwise we are offering support on the basis that the Ward raises the required 50% funding.  Kings Lynn Borough Council, Great Yarmouth Borough Council and Norwich City Council have kindly indicated their willingness to consider proposed schemes and potential funding for them.  Further details are in the relevant committee report on our website (click on </w:t>
      </w:r>
      <w:hyperlink r:id="rId21" w:history="1">
        <w:r>
          <w:rPr>
            <w:color w:val="0000FF"/>
            <w:u w:val="single" w:color="0000FF"/>
          </w:rPr>
          <w:t>this link</w:t>
        </w:r>
      </w:hyperlink>
      <w:hyperlink r:id="rId22" w:history="1">
        <w:r>
          <w:t>)</w:t>
        </w:r>
      </w:hyperlink>
      <w:r>
        <w:t xml:space="preserve">. </w:t>
      </w:r>
    </w:p>
    <w:p w14:paraId="01941D76" w14:textId="77777777" w:rsidR="00FF69EA" w:rsidRDefault="00000000">
      <w:pPr>
        <w:spacing w:after="292"/>
        <w:ind w:left="-5"/>
      </w:pPr>
      <w:r>
        <w:rPr>
          <w:rFonts w:ascii="Arial" w:eastAsia="Arial" w:hAnsi="Arial" w:cs="Arial"/>
          <w:b/>
        </w:rPr>
        <w:t xml:space="preserve">What sort of schemes would be acceptable?  </w:t>
      </w:r>
    </w:p>
    <w:p w14:paraId="2A3AD624" w14:textId="77777777" w:rsidR="00FF69EA" w:rsidRDefault="00000000">
      <w:pPr>
        <w:numPr>
          <w:ilvl w:val="0"/>
          <w:numId w:val="2"/>
        </w:numPr>
        <w:spacing w:after="106" w:line="249" w:lineRule="auto"/>
        <w:ind w:right="8" w:hanging="360"/>
      </w:pPr>
      <w:r>
        <w:t>Small lengths of formal footway</w:t>
      </w:r>
    </w:p>
    <w:p w14:paraId="2E35E53E" w14:textId="77777777" w:rsidR="00FF69EA" w:rsidRDefault="00000000">
      <w:pPr>
        <w:numPr>
          <w:ilvl w:val="0"/>
          <w:numId w:val="2"/>
        </w:numPr>
        <w:spacing w:after="104" w:line="249" w:lineRule="auto"/>
        <w:ind w:right="8" w:hanging="360"/>
      </w:pPr>
      <w:r>
        <w:t>Trods (a simplified and low-cost footway),</w:t>
      </w:r>
    </w:p>
    <w:p w14:paraId="64A84969" w14:textId="77777777" w:rsidR="00FF69EA" w:rsidRDefault="00000000">
      <w:pPr>
        <w:numPr>
          <w:ilvl w:val="0"/>
          <w:numId w:val="2"/>
        </w:numPr>
        <w:spacing w:after="106" w:line="249" w:lineRule="auto"/>
        <w:ind w:right="8" w:hanging="360"/>
      </w:pPr>
      <w:r>
        <w:t>Improved crossing facilities</w:t>
      </w:r>
    </w:p>
    <w:p w14:paraId="27152716" w14:textId="77777777" w:rsidR="00FF69EA" w:rsidRDefault="00000000">
      <w:pPr>
        <w:numPr>
          <w:ilvl w:val="0"/>
          <w:numId w:val="2"/>
        </w:numPr>
        <w:spacing w:after="104" w:line="249" w:lineRule="auto"/>
        <w:ind w:right="8" w:hanging="360"/>
      </w:pPr>
      <w:r>
        <w:t>Improvements to Public Rights of Way.</w:t>
      </w:r>
    </w:p>
    <w:p w14:paraId="7189425E" w14:textId="77777777" w:rsidR="00FF69EA" w:rsidRDefault="00000000">
      <w:pPr>
        <w:numPr>
          <w:ilvl w:val="0"/>
          <w:numId w:val="2"/>
        </w:numPr>
        <w:spacing w:after="5" w:line="249" w:lineRule="auto"/>
        <w:ind w:right="8" w:hanging="360"/>
      </w:pPr>
      <w:r>
        <w:t>Flashing signs to tackle speeding.  We would encourage you to consider Speed Awareness</w:t>
      </w:r>
    </w:p>
    <w:p w14:paraId="39C40603" w14:textId="77777777" w:rsidR="00FF69EA" w:rsidRDefault="00000000">
      <w:pPr>
        <w:spacing w:after="302"/>
        <w:ind w:left="730" w:right="8"/>
      </w:pPr>
      <w:r>
        <w:rPr>
          <w:rFonts w:cs="Calibri"/>
          <w:noProof/>
        </w:rPr>
        <mc:AlternateContent>
          <mc:Choice Requires="wpg">
            <w:drawing>
              <wp:anchor distT="0" distB="0" distL="114300" distR="114300" simplePos="0" relativeHeight="251664384" behindDoc="1" locked="0" layoutInCell="1" allowOverlap="1" wp14:anchorId="1ADE0F1F" wp14:editId="53F6E55D">
                <wp:simplePos x="0" y="0"/>
                <wp:positionH relativeFrom="column">
                  <wp:posOffset>457200</wp:posOffset>
                </wp:positionH>
                <wp:positionV relativeFrom="paragraph">
                  <wp:posOffset>1194517</wp:posOffset>
                </wp:positionV>
                <wp:extent cx="5524503" cy="352044"/>
                <wp:effectExtent l="0" t="0" r="0" b="9906"/>
                <wp:wrapNone/>
                <wp:docPr id="505039070" name="Group 5381"/>
                <wp:cNvGraphicFramePr/>
                <a:graphic xmlns:a="http://schemas.openxmlformats.org/drawingml/2006/main">
                  <a:graphicData uri="http://schemas.microsoft.com/office/word/2010/wordprocessingGroup">
                    <wpg:wgp>
                      <wpg:cNvGrpSpPr/>
                      <wpg:grpSpPr>
                        <a:xfrm>
                          <a:off x="0" y="0"/>
                          <a:ext cx="5524503" cy="352044"/>
                          <a:chOff x="0" y="0"/>
                          <a:chExt cx="5524503" cy="352044"/>
                        </a:xfrm>
                      </wpg:grpSpPr>
                      <wps:wsp>
                        <wps:cNvPr id="1328749508" name="Shape 7093"/>
                        <wps:cNvSpPr/>
                        <wps:spPr>
                          <a:xfrm>
                            <a:off x="687327" y="0"/>
                            <a:ext cx="4837176" cy="176780"/>
                          </a:xfrm>
                          <a:custGeom>
                            <a:avLst/>
                            <a:gdLst>
                              <a:gd name="f0" fmla="val w"/>
                              <a:gd name="f1" fmla="val h"/>
                              <a:gd name="f2" fmla="val 0"/>
                              <a:gd name="f3" fmla="val 4837176"/>
                              <a:gd name="f4" fmla="val 176784"/>
                              <a:gd name="f5" fmla="*/ f0 1 4837176"/>
                              <a:gd name="f6" fmla="*/ f1 1 176784"/>
                              <a:gd name="f7" fmla="val f2"/>
                              <a:gd name="f8" fmla="val f3"/>
                              <a:gd name="f9" fmla="val f4"/>
                              <a:gd name="f10" fmla="+- f9 0 f7"/>
                              <a:gd name="f11" fmla="+- f8 0 f7"/>
                              <a:gd name="f12" fmla="*/ f11 1 4837176"/>
                              <a:gd name="f13" fmla="*/ f10 1 176784"/>
                              <a:gd name="f14" fmla="*/ 0 1 f12"/>
                              <a:gd name="f15" fmla="*/ 4837176 1 f12"/>
                              <a:gd name="f16" fmla="*/ 0 1 f13"/>
                              <a:gd name="f17" fmla="*/ 176784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4837176" h="176784">
                                <a:moveTo>
                                  <a:pt x="f2" y="f2"/>
                                </a:moveTo>
                                <a:lnTo>
                                  <a:pt x="f3" y="f2"/>
                                </a:lnTo>
                                <a:lnTo>
                                  <a:pt x="f3" y="f4"/>
                                </a:lnTo>
                                <a:lnTo>
                                  <a:pt x="f2" y="f4"/>
                                </a:lnTo>
                                <a:lnTo>
                                  <a:pt x="f2" y="f2"/>
                                </a:lnTo>
                              </a:path>
                            </a:pathLst>
                          </a:custGeom>
                          <a:noFill/>
                          <a:ln cap="flat">
                            <a:noFill/>
                            <a:prstDash val="solid"/>
                          </a:ln>
                        </wps:spPr>
                        <wps:bodyPr lIns="0" tIns="0" rIns="0" bIns="0"/>
                      </wps:wsp>
                      <wps:wsp>
                        <wps:cNvPr id="930461741" name="Shape 7094"/>
                        <wps:cNvSpPr/>
                        <wps:spPr>
                          <a:xfrm>
                            <a:off x="0" y="176781"/>
                            <a:ext cx="4201668" cy="175263"/>
                          </a:xfrm>
                          <a:custGeom>
                            <a:avLst/>
                            <a:gdLst>
                              <a:gd name="f0" fmla="val w"/>
                              <a:gd name="f1" fmla="val h"/>
                              <a:gd name="f2" fmla="val 0"/>
                              <a:gd name="f3" fmla="val 4201668"/>
                              <a:gd name="f4" fmla="val 175260"/>
                              <a:gd name="f5" fmla="*/ f0 1 4201668"/>
                              <a:gd name="f6" fmla="*/ f1 1 175260"/>
                              <a:gd name="f7" fmla="val f2"/>
                              <a:gd name="f8" fmla="val f3"/>
                              <a:gd name="f9" fmla="val f4"/>
                              <a:gd name="f10" fmla="+- f9 0 f7"/>
                              <a:gd name="f11" fmla="+- f8 0 f7"/>
                              <a:gd name="f12" fmla="*/ f11 1 4201668"/>
                              <a:gd name="f13" fmla="*/ f10 1 175260"/>
                              <a:gd name="f14" fmla="*/ 0 1 f12"/>
                              <a:gd name="f15" fmla="*/ 4201668 1 f12"/>
                              <a:gd name="f16" fmla="*/ 0 1 f13"/>
                              <a:gd name="f17" fmla="*/ 175260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4201668" h="175260">
                                <a:moveTo>
                                  <a:pt x="f2" y="f2"/>
                                </a:moveTo>
                                <a:lnTo>
                                  <a:pt x="f3" y="f2"/>
                                </a:lnTo>
                                <a:lnTo>
                                  <a:pt x="f3" y="f4"/>
                                </a:lnTo>
                                <a:lnTo>
                                  <a:pt x="f2" y="f4"/>
                                </a:lnTo>
                                <a:lnTo>
                                  <a:pt x="f2" y="f2"/>
                                </a:lnTo>
                              </a:path>
                            </a:pathLst>
                          </a:custGeom>
                          <a:noFill/>
                          <a:ln cap="flat">
                            <a:noFill/>
                            <a:prstDash val="solid"/>
                          </a:ln>
                        </wps:spPr>
                        <wps:bodyPr lIns="0" tIns="0" rIns="0" bIns="0"/>
                      </wps:wsp>
                    </wpg:wgp>
                  </a:graphicData>
                </a:graphic>
              </wp:anchor>
            </w:drawing>
          </mc:Choice>
          <mc:Fallback>
            <w:pict>
              <v:group w14:anchorId="30F693DF" id="Group 5381" o:spid="_x0000_s1026" style="position:absolute;margin-left:36pt;margin-top:94.05pt;width:435pt;height:27.7pt;z-index:-251652096" coordsize="55245,3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">
                <v:shape id="Shape 7093" o:spid="_x0000_s1027" style="position:absolute;left:6873;width:48372;height:1767;visibility:visible;mso-wrap-style:square;v-text-anchor:top" coordsize="4837176,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" path="m,l4837176,r,176784l,176784,,e" filled="f" stroked="f">
                  <v:path arrowok="t" o:connecttype="custom" o:connectlocs="2418588,0;4837176,88390;2418588,176780;0,88390" o:connectangles="270,0,90,180" textboxrect="0,0,4837176,176784"/>
                </v:shape>
                <v:shape id="Shape 7094" o:spid="_x0000_s1028" style="position:absolute;top:1767;width:42016;height:1753;visibility:visible;mso-wrap-style:square;v-text-anchor:top" coordsize="4201668,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" path="m,l4201668,r,175260l,175260,,e" filled="f" stroked="f">
                  <v:path arrowok="t" o:connecttype="custom" o:connectlocs="2100834,0;4201668,87632;2100834,175263;0,87632" o:connectangles="270,0,90,180" textboxrect="0,0,4201668,175260"/>
                </v:shape>
              </v:group>
            </w:pict>
          </mc:Fallback>
        </mc:AlternateContent>
      </w:r>
      <w:r>
        <w:t xml:space="preserve">Mobile Signs (SAM2) - which flash up the driver’s actual speed rather than fixed signs (VAS) - which flash up the speed limit.  The number of VAS in Norfolk has grown, and checks show that speed reduction benefits can be minimal.  Whilst we will still consider bids for fixed VAS, we will only consider these if there is a known and recorded personal Injury accident record.  We consider that SAM2 mobile signs, which are moved around on an agreed rota, are better at reducing speed; </w:t>
      </w:r>
      <w:r>
        <w:rPr>
          <w:rFonts w:ascii="Arial" w:eastAsia="Arial" w:hAnsi="Arial" w:cs="Arial"/>
          <w:b/>
        </w:rPr>
        <w:t>SAM2 can be jointly purchased with neighbouring Parishes and would be owned and maintained by the Parish/Town Council</w:t>
      </w:r>
      <w:r>
        <w:t>.  Please note this type of scheme may be dependent upon NCC securing additional funding from the Norfolk Safety Camera Partnership</w:t>
      </w:r>
    </w:p>
    <w:p w14:paraId="3027704A" w14:textId="77777777" w:rsidR="00FF69EA" w:rsidRDefault="00000000">
      <w:pPr>
        <w:numPr>
          <w:ilvl w:val="0"/>
          <w:numId w:val="2"/>
        </w:numPr>
        <w:spacing w:after="299" w:line="251" w:lineRule="auto"/>
        <w:ind w:right="8" w:hanging="360"/>
      </w:pPr>
      <w:r>
        <w:t>Part-time 20mph signs with flashing warning lights, outside schools.  The County Council generally supports these as they do show a moderate reduction in average speeds during peak times.</w:t>
      </w:r>
    </w:p>
    <w:p w14:paraId="740BA07F" w14:textId="77777777" w:rsidR="00FF69EA" w:rsidRDefault="00000000">
      <w:pPr>
        <w:numPr>
          <w:ilvl w:val="0"/>
          <w:numId w:val="2"/>
        </w:numPr>
        <w:spacing w:after="304" w:line="249" w:lineRule="auto"/>
        <w:ind w:right="8" w:hanging="360"/>
      </w:pPr>
      <w:r>
        <w:t>“Keep Clear” carriageway markings outside schools.  Applications will be considered for new school keep clear carriageway markings (which must be supported by the local school) however, these will not be enforceable without a Traffic Regulation Order which is outside the scope of the Parish Partnership Scheme.   If you wish to enforce the Order, it would have to be wholly funded by the Parish or the Local Member.</w:t>
      </w:r>
    </w:p>
    <w:p w14:paraId="7D190B43" w14:textId="77777777" w:rsidR="00FF69EA" w:rsidRDefault="00000000">
      <w:pPr>
        <w:numPr>
          <w:ilvl w:val="0"/>
          <w:numId w:val="2"/>
        </w:numPr>
        <w:spacing w:after="301" w:line="249" w:lineRule="auto"/>
        <w:ind w:right="8" w:hanging="360"/>
      </w:pPr>
      <w:r>
        <w:t xml:space="preserve">New Bus Shelter or Shelter Lighting.  A copy of Norfolk County Councils guidance for new bus shelters is available on our web site (click on </w:t>
      </w:r>
      <w:hyperlink r:id="rId23" w:history="1">
        <w:r>
          <w:rPr>
            <w:color w:val="0000FF"/>
            <w:u w:val="single" w:color="0000FF"/>
          </w:rPr>
          <w:t>this link</w:t>
        </w:r>
      </w:hyperlink>
      <w:hyperlink r:id="rId24" w:history="1">
        <w:r>
          <w:t>)</w:t>
        </w:r>
      </w:hyperlink>
      <w:r>
        <w:t>.</w:t>
      </w:r>
      <w:r>
        <w:rPr>
          <w:rFonts w:cs="Calibri"/>
        </w:rPr>
        <w:t xml:space="preserve"> </w:t>
      </w:r>
      <w:r>
        <w:rPr>
          <w:rFonts w:ascii="Arial" w:eastAsia="Arial" w:hAnsi="Arial" w:cs="Arial"/>
          <w:b/>
        </w:rPr>
        <w:t>Any new shelter</w:t>
      </w:r>
      <w:r>
        <w:t xml:space="preserve"> </w:t>
      </w:r>
      <w:r>
        <w:rPr>
          <w:rFonts w:ascii="Arial" w:eastAsia="Arial" w:hAnsi="Arial" w:cs="Arial"/>
          <w:b/>
        </w:rPr>
        <w:t>would be owned and maintained by the Parish/Town Council.</w:t>
      </w:r>
    </w:p>
    <w:p w14:paraId="44D21588" w14:textId="77777777" w:rsidR="00FF69EA" w:rsidRDefault="00000000">
      <w:pPr>
        <w:numPr>
          <w:ilvl w:val="0"/>
          <w:numId w:val="2"/>
        </w:numPr>
        <w:spacing w:after="266" w:line="249" w:lineRule="auto"/>
        <w:ind w:right="8" w:hanging="360"/>
      </w:pPr>
      <w:r>
        <w:t xml:space="preserve">Electric Vehicle Charging Points.  In the first instance we would expect Parish/Town Councils to investigate available grants, for more information please email </w:t>
      </w:r>
      <w:r>
        <w:rPr>
          <w:color w:val="0000FF"/>
          <w:u w:val="single" w:color="0000FF"/>
        </w:rPr>
        <w:t>evehicles@norfolk.gov.uk</w:t>
      </w:r>
      <w:r>
        <w:rPr>
          <w:color w:val="FF0000"/>
        </w:rPr>
        <w:t xml:space="preserve"> </w:t>
      </w:r>
      <w:r>
        <w:t>– A website containing useful information is currently being developed and will be updated with new information regularly.  We will be contacting Parish/Town Councils when this available.</w:t>
      </w:r>
    </w:p>
    <w:p w14:paraId="4A90D68D" w14:textId="77777777" w:rsidR="00FF69EA" w:rsidRDefault="00000000">
      <w:pPr>
        <w:pStyle w:val="Heading3"/>
        <w:spacing w:after="1097"/>
        <w:ind w:right="168"/>
      </w:pPr>
      <w:r>
        <w:lastRenderedPageBreak/>
        <w:t xml:space="preserve">Continued…/ </w:t>
      </w:r>
    </w:p>
    <w:p w14:paraId="3183B863" w14:textId="77777777" w:rsidR="00FF69EA" w:rsidRDefault="00000000">
      <w:pPr>
        <w:spacing w:after="261"/>
        <w:ind w:left="-5"/>
      </w:pPr>
      <w:r>
        <w:rPr>
          <w:rFonts w:ascii="Arial" w:eastAsia="Arial" w:hAnsi="Arial" w:cs="Arial"/>
          <w:i/>
        </w:rPr>
        <w:t xml:space="preserve">Continuation sheet </w:t>
      </w:r>
      <w:r>
        <w:rPr>
          <w:rFonts w:ascii="Arial" w:eastAsia="Arial" w:hAnsi="Arial" w:cs="Arial"/>
          <w:i/>
        </w:rPr>
        <w:tab/>
        <w:t xml:space="preserve">Dated : June 2023 </w:t>
      </w:r>
      <w:r>
        <w:rPr>
          <w:rFonts w:ascii="Arial" w:eastAsia="Arial" w:hAnsi="Arial" w:cs="Arial"/>
          <w:i/>
        </w:rPr>
        <w:tab/>
        <w:t xml:space="preserve">-3Continuation sheet </w:t>
      </w:r>
      <w:r>
        <w:rPr>
          <w:rFonts w:ascii="Arial" w:eastAsia="Arial" w:hAnsi="Arial" w:cs="Arial"/>
          <w:i/>
        </w:rPr>
        <w:tab/>
        <w:t xml:space="preserve">Dated : June 2023 </w:t>
      </w:r>
      <w:r>
        <w:rPr>
          <w:rFonts w:ascii="Arial" w:eastAsia="Arial" w:hAnsi="Arial" w:cs="Arial"/>
          <w:i/>
        </w:rPr>
        <w:tab/>
        <w:t>-3-</w:t>
      </w:r>
    </w:p>
    <w:p w14:paraId="25458DA6" w14:textId="77777777" w:rsidR="00FF69EA" w:rsidRDefault="00000000">
      <w:pPr>
        <w:spacing w:after="266"/>
        <w:ind w:right="8"/>
      </w:pPr>
      <w:r>
        <w:t xml:space="preserve">Schemes can be within or immediately adjacent to the highway.  If they are off highway the future responsibility for the maintenance will fall to the Parish or Town Council.  </w:t>
      </w:r>
    </w:p>
    <w:p w14:paraId="7857F16B" w14:textId="77777777" w:rsidR="00FF69EA" w:rsidRDefault="00000000">
      <w:pPr>
        <w:spacing w:after="266"/>
        <w:ind w:right="8"/>
      </w:pPr>
      <w:r>
        <w:t xml:space="preserve">Schemes should be self-contained and not require other schemes or works to make them effective. </w:t>
      </w:r>
    </w:p>
    <w:p w14:paraId="60D58716" w14:textId="77777777" w:rsidR="00FF69EA" w:rsidRDefault="00000000">
      <w:pPr>
        <w:spacing w:after="266"/>
        <w:ind w:right="8"/>
      </w:pPr>
      <w:r>
        <w:t xml:space="preserve">Schemes that support the Local Transport Plan (LTP) objectives will have a higher priority for funding.  The LTP can be found on our website (click on </w:t>
      </w:r>
      <w:hyperlink r:id="rId25" w:history="1">
        <w:r>
          <w:rPr>
            <w:color w:val="0000FF"/>
            <w:u w:val="single" w:color="0000FF"/>
          </w:rPr>
          <w:t>this link</w:t>
        </w:r>
      </w:hyperlink>
      <w:hyperlink r:id="rId26" w:history="1">
        <w:r>
          <w:t>)</w:t>
        </w:r>
      </w:hyperlink>
      <w:r>
        <w:t xml:space="preserve">. </w:t>
      </w:r>
    </w:p>
    <w:p w14:paraId="7AAC4283" w14:textId="77777777" w:rsidR="00FF69EA" w:rsidRDefault="00000000">
      <w:pPr>
        <w:spacing w:after="266"/>
        <w:ind w:right="8"/>
      </w:pPr>
      <w:r>
        <w:t xml:space="preserve">With the County Council’s agreement Parishes can employ private contractors to deliver schemes. However, any works on the highway would be subject to an agreed programme, inspection on completion, and the contractor having £10m public liability insurance. </w:t>
      </w:r>
    </w:p>
    <w:p w14:paraId="3D808E88" w14:textId="77777777" w:rsidR="00FF69EA" w:rsidRDefault="00000000">
      <w:pPr>
        <w:pStyle w:val="Heading2"/>
        <w:spacing w:after="292"/>
        <w:ind w:left="-5"/>
      </w:pPr>
      <w:r>
        <w:t xml:space="preserve">Schemes which will </w:t>
      </w:r>
      <w:r>
        <w:rPr>
          <w:u w:val="single" w:color="000000"/>
        </w:rPr>
        <w:t>not</w:t>
      </w:r>
      <w:r>
        <w:t xml:space="preserve"> be considered </w:t>
      </w:r>
    </w:p>
    <w:p w14:paraId="07E8C376" w14:textId="77777777" w:rsidR="00FF69EA" w:rsidRDefault="00000000">
      <w:pPr>
        <w:numPr>
          <w:ilvl w:val="0"/>
          <w:numId w:val="3"/>
        </w:numPr>
        <w:spacing w:after="37" w:line="251" w:lineRule="auto"/>
        <w:ind w:right="8" w:hanging="360"/>
      </w:pPr>
      <w:r>
        <w:t>Bids for minor traffic management changes which require a Traffic Regulation Order for example;</w:t>
      </w:r>
      <w:r>
        <w:rPr>
          <w:rFonts w:ascii="Courier New" w:eastAsia="Courier New" w:hAnsi="Courier New" w:cs="Courier New"/>
        </w:rPr>
        <w:t xml:space="preserve">o </w:t>
      </w:r>
      <w:r>
        <w:t xml:space="preserve">Speed Limits </w:t>
      </w:r>
      <w:r>
        <w:rPr>
          <w:rFonts w:ascii="Courier New" w:eastAsia="Courier New" w:hAnsi="Courier New" w:cs="Courier New"/>
        </w:rPr>
        <w:t xml:space="preserve">o </w:t>
      </w:r>
      <w:r>
        <w:t xml:space="preserve">Waiting restrictions </w:t>
      </w:r>
      <w:r>
        <w:rPr>
          <w:rFonts w:ascii="Courier New" w:eastAsia="Courier New" w:hAnsi="Courier New" w:cs="Courier New"/>
        </w:rPr>
        <w:t xml:space="preserve">o </w:t>
      </w:r>
      <w:r>
        <w:t>Weight restrictions</w:t>
      </w:r>
    </w:p>
    <w:p w14:paraId="079F475C" w14:textId="77777777" w:rsidR="00FF69EA" w:rsidRDefault="00000000">
      <w:pPr>
        <w:numPr>
          <w:ilvl w:val="0"/>
          <w:numId w:val="3"/>
        </w:numPr>
        <w:spacing w:after="28" w:line="249" w:lineRule="auto"/>
        <w:ind w:right="8" w:hanging="360"/>
      </w:pPr>
      <w:r>
        <w:t>Bids for installation of low-energy LED lighting in streetlights to help cut energy bills and maintenance.</w:t>
      </w:r>
    </w:p>
    <w:p w14:paraId="04813E76" w14:textId="77777777" w:rsidR="00FF69EA" w:rsidRDefault="00000000">
      <w:pPr>
        <w:numPr>
          <w:ilvl w:val="0"/>
          <w:numId w:val="3"/>
        </w:numPr>
        <w:spacing w:after="5" w:line="249" w:lineRule="auto"/>
        <w:ind w:right="8" w:hanging="360"/>
      </w:pPr>
      <w:r>
        <w:t>Mirrors in the highway</w:t>
      </w:r>
    </w:p>
    <w:p w14:paraId="6D45E485" w14:textId="77777777" w:rsidR="00FF69EA" w:rsidRDefault="00000000">
      <w:pPr>
        <w:numPr>
          <w:ilvl w:val="0"/>
          <w:numId w:val="3"/>
        </w:numPr>
        <w:spacing w:after="5" w:line="249" w:lineRule="auto"/>
        <w:ind w:right="8" w:hanging="360"/>
      </w:pPr>
      <w:r>
        <w:t>Protection of private land from travellers</w:t>
      </w:r>
    </w:p>
    <w:p w14:paraId="2D5CB03D" w14:textId="77777777" w:rsidR="00FF69EA" w:rsidRDefault="00000000">
      <w:pPr>
        <w:numPr>
          <w:ilvl w:val="0"/>
          <w:numId w:val="3"/>
        </w:numPr>
        <w:spacing w:after="224" w:line="249" w:lineRule="auto"/>
        <w:ind w:right="8" w:hanging="360"/>
      </w:pPr>
      <w:r>
        <w:t>Quiet Lane zones</w:t>
      </w:r>
    </w:p>
    <w:p w14:paraId="57E1D99E" w14:textId="77777777" w:rsidR="00FF69EA" w:rsidRDefault="00000000">
      <w:pPr>
        <w:pStyle w:val="Heading2"/>
        <w:ind w:left="-5"/>
      </w:pPr>
      <w:r>
        <w:t xml:space="preserve">Information you </w:t>
      </w:r>
      <w:r>
        <w:rPr>
          <w:u w:val="single" w:color="000000"/>
        </w:rPr>
        <w:t>must</w:t>
      </w:r>
      <w:r>
        <w:t xml:space="preserve"> include in your bid </w:t>
      </w:r>
    </w:p>
    <w:p w14:paraId="0E666ADA" w14:textId="77777777" w:rsidR="00FF69EA" w:rsidRDefault="00000000">
      <w:pPr>
        <w:numPr>
          <w:ilvl w:val="0"/>
          <w:numId w:val="4"/>
        </w:numPr>
        <w:spacing w:after="5" w:line="249" w:lineRule="auto"/>
        <w:ind w:right="8" w:hanging="360"/>
      </w:pPr>
      <w:r>
        <w:t>The objective of the scheme</w:t>
      </w:r>
    </w:p>
    <w:p w14:paraId="0A1DE89E" w14:textId="77777777" w:rsidR="00FF69EA" w:rsidRDefault="00000000">
      <w:pPr>
        <w:numPr>
          <w:ilvl w:val="0"/>
          <w:numId w:val="4"/>
        </w:numPr>
        <w:spacing w:after="5" w:line="249" w:lineRule="auto"/>
        <w:ind w:right="8" w:hanging="360"/>
      </w:pPr>
      <w:r>
        <w:t>Details of the scheme, its cost and your contribution.</w:t>
      </w:r>
    </w:p>
    <w:p w14:paraId="3871AA73" w14:textId="77777777" w:rsidR="00FF69EA" w:rsidRDefault="00000000">
      <w:pPr>
        <w:numPr>
          <w:ilvl w:val="0"/>
          <w:numId w:val="4"/>
        </w:numPr>
        <w:spacing w:after="5" w:line="249" w:lineRule="auto"/>
        <w:ind w:right="8" w:hanging="360"/>
      </w:pPr>
      <w:r>
        <w:t>A plan/map of the extents of the scheme</w:t>
      </w:r>
    </w:p>
    <w:p w14:paraId="7BA4C854" w14:textId="77777777" w:rsidR="00FF69EA" w:rsidRDefault="00000000">
      <w:pPr>
        <w:numPr>
          <w:ilvl w:val="0"/>
          <w:numId w:val="4"/>
        </w:numPr>
        <w:spacing w:after="5" w:line="249" w:lineRule="auto"/>
        <w:ind w:right="8" w:hanging="360"/>
      </w:pPr>
      <w:r>
        <w:t>Who, and how many people will benefit.</w:t>
      </w:r>
    </w:p>
    <w:p w14:paraId="7BA63473" w14:textId="77777777" w:rsidR="00FF69EA" w:rsidRDefault="00000000">
      <w:pPr>
        <w:numPr>
          <w:ilvl w:val="0"/>
          <w:numId w:val="4"/>
        </w:numPr>
        <w:spacing w:after="5" w:line="249" w:lineRule="auto"/>
        <w:ind w:right="8" w:hanging="360"/>
      </w:pPr>
      <w:r>
        <w:t>Local support, particularly from your local Member, frontagers and landowners.</w:t>
      </w:r>
    </w:p>
    <w:p w14:paraId="32371C62" w14:textId="77777777" w:rsidR="00FF69EA" w:rsidRDefault="00000000">
      <w:pPr>
        <w:numPr>
          <w:ilvl w:val="0"/>
          <w:numId w:val="4"/>
        </w:numPr>
        <w:spacing w:after="224" w:line="249" w:lineRule="auto"/>
        <w:ind w:right="8" w:hanging="360"/>
      </w:pPr>
      <w:r>
        <w:t>For ‘off highway’ schemes, your proposals for future maintenance.</w:t>
      </w:r>
    </w:p>
    <w:p w14:paraId="0748B824" w14:textId="77777777" w:rsidR="00FF69EA" w:rsidRDefault="00000000">
      <w:pPr>
        <w:spacing w:after="26"/>
        <w:ind w:right="8"/>
      </w:pPr>
      <w:r>
        <w:t xml:space="preserve">Please find a simple bid application form attached to this letter.  When assessing your bid, we will consider the points above, but also: </w:t>
      </w:r>
    </w:p>
    <w:p w14:paraId="0BCCFD12" w14:textId="77777777" w:rsidR="00FF69EA" w:rsidRDefault="00000000">
      <w:pPr>
        <w:numPr>
          <w:ilvl w:val="0"/>
          <w:numId w:val="4"/>
        </w:numPr>
        <w:spacing w:after="5" w:line="249" w:lineRule="auto"/>
        <w:ind w:right="8" w:hanging="360"/>
      </w:pPr>
      <w:r>
        <w:t>The potential for casualty reduction.</w:t>
      </w:r>
    </w:p>
    <w:p w14:paraId="521553A9" w14:textId="77777777" w:rsidR="00FF69EA" w:rsidRDefault="00000000">
      <w:pPr>
        <w:numPr>
          <w:ilvl w:val="0"/>
          <w:numId w:val="4"/>
        </w:numPr>
        <w:spacing w:after="224" w:line="249" w:lineRule="auto"/>
        <w:ind w:right="8" w:hanging="360"/>
      </w:pPr>
      <w:r>
        <w:t>Any ongoing maintenance costs for the County Council.</w:t>
      </w:r>
    </w:p>
    <w:p w14:paraId="1737561C" w14:textId="77777777" w:rsidR="00FF69EA" w:rsidRDefault="00000000">
      <w:pPr>
        <w:spacing w:after="266"/>
        <w:ind w:right="8"/>
      </w:pPr>
      <w:r>
        <w:t xml:space="preserve">Your bids should be emailed to </w:t>
      </w:r>
      <w:r>
        <w:rPr>
          <w:color w:val="0000FF"/>
          <w:u w:val="single" w:color="0000FF"/>
        </w:rPr>
        <w:t>ppschemes@norfolk.gov.uk</w:t>
      </w:r>
      <w:r>
        <w:t xml:space="preserve"> (or posted for the attention of the County Programme Engineer, Linda McDermott, at the above address).  If you need further information on the bid process please contact Linda, by email or by phoning 01603 228905.  For advice on the scheme practicalities and/or likely costs, please contact your local Highway Engineer. </w:t>
      </w:r>
    </w:p>
    <w:p w14:paraId="40EF303C" w14:textId="77777777" w:rsidR="00FF69EA" w:rsidRDefault="00000000">
      <w:pPr>
        <w:ind w:right="8"/>
      </w:pPr>
      <w:r>
        <w:t xml:space="preserve">Yours sincerely </w:t>
      </w:r>
    </w:p>
    <w:p w14:paraId="331A5340" w14:textId="77777777" w:rsidR="00FF69EA" w:rsidRDefault="00000000">
      <w:pPr>
        <w:spacing w:after="48"/>
      </w:pPr>
      <w:r>
        <w:rPr>
          <w:noProof/>
        </w:rPr>
        <w:drawing>
          <wp:inline distT="0" distB="0" distL="0" distR="0" wp14:anchorId="41C9F71A" wp14:editId="7C1983DF">
            <wp:extent cx="1362712" cy="472680"/>
            <wp:effectExtent l="0" t="0" r="8888" b="3570"/>
            <wp:docPr id="2075566030" name="Picture 49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1362712" cy="472680"/>
                    </a:xfrm>
                    <a:prstGeom prst="rect">
                      <a:avLst/>
                    </a:prstGeom>
                    <a:noFill/>
                    <a:ln>
                      <a:noFill/>
                      <a:prstDash/>
                    </a:ln>
                  </pic:spPr>
                </pic:pic>
              </a:graphicData>
            </a:graphic>
          </wp:inline>
        </w:drawing>
      </w:r>
    </w:p>
    <w:p w14:paraId="13F895D8" w14:textId="77777777" w:rsidR="00FF69EA" w:rsidRDefault="00000000">
      <w:pPr>
        <w:ind w:right="8"/>
      </w:pPr>
      <w:r>
        <w:t xml:space="preserve">Graham Plant </w:t>
      </w:r>
    </w:p>
    <w:p w14:paraId="42993FE8" w14:textId="77777777" w:rsidR="00FF69EA" w:rsidRDefault="00000000">
      <w:pPr>
        <w:ind w:right="8"/>
      </w:pPr>
      <w:r>
        <w:t xml:space="preserve">Cabinet Member for Highways, Infrastructure &amp; Transport </w:t>
      </w:r>
    </w:p>
    <w:p w14:paraId="0C358937" w14:textId="77777777" w:rsidR="00FF69EA" w:rsidRDefault="00000000">
      <w:pPr>
        <w:pStyle w:val="Heading2"/>
        <w:ind w:left="-5"/>
      </w:pPr>
      <w:r>
        <w:lastRenderedPageBreak/>
        <w:t xml:space="preserve">Parish Partnership bid application form 2024/25 </w:t>
      </w:r>
    </w:p>
    <w:tbl>
      <w:tblPr>
        <w:tblW w:w="9854" w:type="dxa"/>
        <w:tblInd w:w="-108" w:type="dxa"/>
        <w:tblCellMar>
          <w:left w:w="10" w:type="dxa"/>
          <w:right w:w="10" w:type="dxa"/>
        </w:tblCellMar>
        <w:tblLook w:val="0000" w:firstRow="0" w:lastRow="0" w:firstColumn="0" w:lastColumn="0" w:noHBand="0" w:noVBand="0"/>
      </w:tblPr>
      <w:tblGrid>
        <w:gridCol w:w="2988"/>
        <w:gridCol w:w="2083"/>
        <w:gridCol w:w="2268"/>
        <w:gridCol w:w="2515"/>
      </w:tblGrid>
      <w:tr w:rsidR="00FF69EA" w14:paraId="24D7CF2E" w14:textId="77777777">
        <w:tblPrEx>
          <w:tblCellMar>
            <w:top w:w="0" w:type="dxa"/>
            <w:bottom w:w="0" w:type="dxa"/>
          </w:tblCellMar>
        </w:tblPrEx>
        <w:trPr>
          <w:trHeight w:val="526"/>
        </w:trPr>
        <w:tc>
          <w:tcPr>
            <w:tcW w:w="2988" w:type="dxa"/>
            <w:tcBorders>
              <w:top w:val="single" w:sz="4" w:space="0" w:color="000000"/>
              <w:left w:val="single" w:sz="4" w:space="0" w:color="000000"/>
              <w:bottom w:val="single" w:sz="4" w:space="0" w:color="000000"/>
              <w:right w:val="single" w:sz="4" w:space="0" w:color="000000"/>
            </w:tcBorders>
            <w:shd w:val="clear" w:color="auto" w:fill="auto"/>
            <w:tcMar>
              <w:top w:w="56" w:type="dxa"/>
              <w:left w:w="106" w:type="dxa"/>
              <w:bottom w:w="18" w:type="dxa"/>
              <w:right w:w="40" w:type="dxa"/>
            </w:tcMar>
            <w:vAlign w:val="center"/>
          </w:tcPr>
          <w:p w14:paraId="7CDDC5F7" w14:textId="77777777" w:rsidR="00FF69EA" w:rsidRDefault="00000000">
            <w:pPr>
              <w:spacing w:after="0"/>
              <w:ind w:left="2"/>
            </w:pPr>
            <w:r>
              <w:rPr>
                <w:rFonts w:ascii="Arial" w:eastAsia="Arial" w:hAnsi="Arial" w:cs="Arial"/>
                <w:b/>
                <w:lang w:eastAsia="en-GB"/>
              </w:rPr>
              <w:t xml:space="preserve">Fund applied for: </w:t>
            </w:r>
          </w:p>
        </w:tc>
        <w:tc>
          <w:tcPr>
            <w:tcW w:w="6866" w:type="dxa"/>
            <w:gridSpan w:val="3"/>
            <w:tcBorders>
              <w:top w:val="single" w:sz="4" w:space="0" w:color="000000"/>
              <w:left w:val="single" w:sz="4" w:space="0" w:color="000000"/>
              <w:bottom w:val="single" w:sz="4" w:space="0" w:color="000000"/>
              <w:right w:val="single" w:sz="4" w:space="0" w:color="000000"/>
            </w:tcBorders>
            <w:shd w:val="clear" w:color="auto" w:fill="auto"/>
            <w:tcMar>
              <w:top w:w="56" w:type="dxa"/>
              <w:left w:w="106" w:type="dxa"/>
              <w:bottom w:w="18" w:type="dxa"/>
              <w:right w:w="40" w:type="dxa"/>
            </w:tcMar>
            <w:vAlign w:val="center"/>
          </w:tcPr>
          <w:p w14:paraId="63007D67" w14:textId="77777777" w:rsidR="00FF69EA" w:rsidRDefault="00000000">
            <w:pPr>
              <w:spacing w:after="0"/>
              <w:ind w:left="2"/>
              <w:rPr>
                <w:rFonts w:eastAsia="Times New Roman"/>
                <w:lang w:eastAsia="en-GB"/>
              </w:rPr>
            </w:pPr>
            <w:r>
              <w:rPr>
                <w:rFonts w:eastAsia="Times New Roman"/>
                <w:lang w:eastAsia="en-GB"/>
              </w:rPr>
              <w:t xml:space="preserve">Parish Partnership Fund </w:t>
            </w:r>
          </w:p>
        </w:tc>
      </w:tr>
      <w:tr w:rsidR="00FF69EA" w14:paraId="0F1E3529" w14:textId="77777777">
        <w:tblPrEx>
          <w:tblCellMar>
            <w:top w:w="0" w:type="dxa"/>
            <w:bottom w:w="0" w:type="dxa"/>
          </w:tblCellMar>
        </w:tblPrEx>
        <w:trPr>
          <w:trHeight w:val="766"/>
        </w:trPr>
        <w:tc>
          <w:tcPr>
            <w:tcW w:w="2988" w:type="dxa"/>
            <w:tcBorders>
              <w:top w:val="single" w:sz="4" w:space="0" w:color="000000"/>
              <w:left w:val="single" w:sz="4" w:space="0" w:color="000000"/>
              <w:bottom w:val="single" w:sz="4" w:space="0" w:color="000000"/>
              <w:right w:val="single" w:sz="4" w:space="0" w:color="000000"/>
            </w:tcBorders>
            <w:shd w:val="clear" w:color="auto" w:fill="auto"/>
            <w:tcMar>
              <w:top w:w="56" w:type="dxa"/>
              <w:left w:w="106" w:type="dxa"/>
              <w:bottom w:w="18" w:type="dxa"/>
              <w:right w:w="40" w:type="dxa"/>
            </w:tcMar>
            <w:vAlign w:val="center"/>
          </w:tcPr>
          <w:p w14:paraId="0633EDBC" w14:textId="77777777" w:rsidR="00FF69EA" w:rsidRDefault="00000000">
            <w:pPr>
              <w:spacing w:after="0"/>
              <w:ind w:left="2"/>
            </w:pPr>
            <w:r>
              <w:rPr>
                <w:rFonts w:ascii="Arial" w:eastAsia="Arial" w:hAnsi="Arial" w:cs="Arial"/>
                <w:b/>
                <w:lang w:eastAsia="en-GB"/>
              </w:rPr>
              <w:t xml:space="preserve">Applicant details: </w:t>
            </w:r>
          </w:p>
        </w:tc>
        <w:tc>
          <w:tcPr>
            <w:tcW w:w="6866" w:type="dxa"/>
            <w:gridSpan w:val="3"/>
            <w:tcBorders>
              <w:top w:val="single" w:sz="4" w:space="0" w:color="000000"/>
              <w:left w:val="single" w:sz="4" w:space="0" w:color="000000"/>
              <w:bottom w:val="single" w:sz="4" w:space="0" w:color="000000"/>
              <w:right w:val="single" w:sz="4" w:space="0" w:color="000000"/>
            </w:tcBorders>
            <w:shd w:val="clear" w:color="auto" w:fill="auto"/>
            <w:tcMar>
              <w:top w:w="56" w:type="dxa"/>
              <w:left w:w="106" w:type="dxa"/>
              <w:bottom w:w="18" w:type="dxa"/>
              <w:right w:w="40" w:type="dxa"/>
            </w:tcMar>
          </w:tcPr>
          <w:p w14:paraId="1133E67E" w14:textId="77777777" w:rsidR="00FF69EA" w:rsidRDefault="00FF69EA">
            <w:pPr>
              <w:rPr>
                <w:rFonts w:eastAsia="Times New Roman"/>
                <w:lang w:eastAsia="en-GB"/>
              </w:rPr>
            </w:pPr>
          </w:p>
        </w:tc>
      </w:tr>
      <w:tr w:rsidR="00FF69EA" w14:paraId="4F4CCC50" w14:textId="77777777">
        <w:tblPrEx>
          <w:tblCellMar>
            <w:top w:w="0" w:type="dxa"/>
            <w:bottom w:w="0" w:type="dxa"/>
          </w:tblCellMar>
        </w:tblPrEx>
        <w:trPr>
          <w:trHeight w:val="766"/>
        </w:trPr>
        <w:tc>
          <w:tcPr>
            <w:tcW w:w="2988" w:type="dxa"/>
            <w:tcBorders>
              <w:top w:val="single" w:sz="4" w:space="0" w:color="000000"/>
              <w:left w:val="single" w:sz="4" w:space="0" w:color="000000"/>
              <w:bottom w:val="single" w:sz="4" w:space="0" w:color="000000"/>
              <w:right w:val="single" w:sz="4" w:space="0" w:color="000000"/>
            </w:tcBorders>
            <w:shd w:val="clear" w:color="auto" w:fill="auto"/>
            <w:tcMar>
              <w:top w:w="56" w:type="dxa"/>
              <w:left w:w="106" w:type="dxa"/>
              <w:bottom w:w="18" w:type="dxa"/>
              <w:right w:w="40" w:type="dxa"/>
            </w:tcMar>
            <w:vAlign w:val="center"/>
          </w:tcPr>
          <w:p w14:paraId="14EA2104" w14:textId="77777777" w:rsidR="00FF69EA" w:rsidRDefault="00000000">
            <w:pPr>
              <w:spacing w:after="0"/>
              <w:ind w:left="2"/>
            </w:pPr>
            <w:r>
              <w:rPr>
                <w:rFonts w:ascii="Arial" w:eastAsia="Arial" w:hAnsi="Arial" w:cs="Arial"/>
                <w:b/>
                <w:lang w:eastAsia="en-GB"/>
              </w:rPr>
              <w:t xml:space="preserve">Submitted by/contact: </w:t>
            </w:r>
          </w:p>
        </w:tc>
        <w:tc>
          <w:tcPr>
            <w:tcW w:w="6866" w:type="dxa"/>
            <w:gridSpan w:val="3"/>
            <w:tcBorders>
              <w:top w:val="single" w:sz="4" w:space="0" w:color="000000"/>
              <w:left w:val="single" w:sz="4" w:space="0" w:color="000000"/>
              <w:bottom w:val="single" w:sz="4" w:space="0" w:color="000000"/>
              <w:right w:val="single" w:sz="4" w:space="0" w:color="000000"/>
            </w:tcBorders>
            <w:shd w:val="clear" w:color="auto" w:fill="auto"/>
            <w:tcMar>
              <w:top w:w="56" w:type="dxa"/>
              <w:left w:w="106" w:type="dxa"/>
              <w:bottom w:w="18" w:type="dxa"/>
              <w:right w:w="40" w:type="dxa"/>
            </w:tcMar>
            <w:vAlign w:val="center"/>
          </w:tcPr>
          <w:p w14:paraId="750155FD" w14:textId="77777777" w:rsidR="00FF69EA" w:rsidRDefault="00000000">
            <w:pPr>
              <w:spacing w:after="0"/>
              <w:ind w:left="36"/>
            </w:pPr>
            <w:r>
              <w:rPr>
                <w:rFonts w:ascii="Arial" w:eastAsia="Arial" w:hAnsi="Arial" w:cs="Arial"/>
                <w:lang w:eastAsia="en-GB"/>
              </w:rPr>
              <w:t>Laura Bateman</w:t>
            </w:r>
          </w:p>
        </w:tc>
      </w:tr>
      <w:tr w:rsidR="00FF69EA" w14:paraId="494E484D" w14:textId="77777777">
        <w:tblPrEx>
          <w:tblCellMar>
            <w:top w:w="0" w:type="dxa"/>
            <w:bottom w:w="0" w:type="dxa"/>
          </w:tblCellMar>
        </w:tblPrEx>
        <w:trPr>
          <w:trHeight w:val="528"/>
        </w:trPr>
        <w:tc>
          <w:tcPr>
            <w:tcW w:w="2988" w:type="dxa"/>
            <w:tcBorders>
              <w:top w:val="single" w:sz="4" w:space="0" w:color="000000"/>
              <w:left w:val="single" w:sz="4" w:space="0" w:color="000000"/>
              <w:bottom w:val="single" w:sz="4" w:space="0" w:color="000000"/>
              <w:right w:val="single" w:sz="4" w:space="0" w:color="000000"/>
            </w:tcBorders>
            <w:shd w:val="clear" w:color="auto" w:fill="auto"/>
            <w:tcMar>
              <w:top w:w="56" w:type="dxa"/>
              <w:left w:w="106" w:type="dxa"/>
              <w:bottom w:w="18" w:type="dxa"/>
              <w:right w:w="40" w:type="dxa"/>
            </w:tcMar>
            <w:vAlign w:val="center"/>
          </w:tcPr>
          <w:p w14:paraId="5046E736" w14:textId="77777777" w:rsidR="00FF69EA" w:rsidRDefault="00000000">
            <w:pPr>
              <w:spacing w:after="0"/>
              <w:ind w:left="2"/>
            </w:pPr>
            <w:r>
              <w:rPr>
                <w:rFonts w:ascii="Arial" w:eastAsia="Arial" w:hAnsi="Arial" w:cs="Arial"/>
                <w:b/>
                <w:lang w:eastAsia="en-GB"/>
              </w:rPr>
              <w:t xml:space="preserve">Phone Number: </w:t>
            </w:r>
          </w:p>
        </w:tc>
        <w:tc>
          <w:tcPr>
            <w:tcW w:w="6866" w:type="dxa"/>
            <w:gridSpan w:val="3"/>
            <w:tcBorders>
              <w:top w:val="single" w:sz="4" w:space="0" w:color="000000"/>
              <w:left w:val="single" w:sz="4" w:space="0" w:color="000000"/>
              <w:bottom w:val="single" w:sz="4" w:space="0" w:color="000000"/>
              <w:right w:val="single" w:sz="4" w:space="0" w:color="000000"/>
            </w:tcBorders>
            <w:shd w:val="clear" w:color="auto" w:fill="auto"/>
            <w:tcMar>
              <w:top w:w="56" w:type="dxa"/>
              <w:left w:w="106" w:type="dxa"/>
              <w:bottom w:w="18" w:type="dxa"/>
              <w:right w:w="40" w:type="dxa"/>
            </w:tcMar>
            <w:vAlign w:val="bottom"/>
          </w:tcPr>
          <w:p w14:paraId="4B20EDC4" w14:textId="77777777" w:rsidR="00FF69EA" w:rsidRDefault="00000000">
            <w:pPr>
              <w:spacing w:after="0"/>
              <w:ind w:left="257"/>
            </w:pPr>
            <w:r>
              <w:rPr>
                <w:rFonts w:ascii="Arial" w:eastAsia="Arial" w:hAnsi="Arial" w:cs="Arial"/>
                <w:lang w:eastAsia="en-GB"/>
              </w:rPr>
              <w:t>07917841665</w:t>
            </w:r>
          </w:p>
        </w:tc>
      </w:tr>
      <w:tr w:rsidR="00FF69EA" w14:paraId="6B1DB374" w14:textId="77777777">
        <w:tblPrEx>
          <w:tblCellMar>
            <w:top w:w="0" w:type="dxa"/>
            <w:bottom w:w="0" w:type="dxa"/>
          </w:tblCellMar>
        </w:tblPrEx>
        <w:trPr>
          <w:trHeight w:val="526"/>
        </w:trPr>
        <w:tc>
          <w:tcPr>
            <w:tcW w:w="2988" w:type="dxa"/>
            <w:tcBorders>
              <w:top w:val="single" w:sz="4" w:space="0" w:color="000000"/>
              <w:left w:val="single" w:sz="4" w:space="0" w:color="000000"/>
              <w:bottom w:val="single" w:sz="4" w:space="0" w:color="000000"/>
              <w:right w:val="single" w:sz="4" w:space="0" w:color="000000"/>
            </w:tcBorders>
            <w:shd w:val="clear" w:color="auto" w:fill="auto"/>
            <w:tcMar>
              <w:top w:w="56" w:type="dxa"/>
              <w:left w:w="106" w:type="dxa"/>
              <w:bottom w:w="18" w:type="dxa"/>
              <w:right w:w="40" w:type="dxa"/>
            </w:tcMar>
            <w:vAlign w:val="center"/>
          </w:tcPr>
          <w:p w14:paraId="5B38927B" w14:textId="77777777" w:rsidR="00FF69EA" w:rsidRDefault="00000000">
            <w:pPr>
              <w:spacing w:after="0"/>
              <w:ind w:left="2"/>
            </w:pPr>
            <w:r>
              <w:rPr>
                <w:rFonts w:ascii="Arial" w:eastAsia="Arial" w:hAnsi="Arial" w:cs="Arial"/>
                <w:b/>
                <w:lang w:eastAsia="en-GB"/>
              </w:rPr>
              <w:t xml:space="preserve">Email: </w:t>
            </w:r>
          </w:p>
        </w:tc>
        <w:tc>
          <w:tcPr>
            <w:tcW w:w="6866" w:type="dxa"/>
            <w:gridSpan w:val="3"/>
            <w:tcBorders>
              <w:top w:val="single" w:sz="4" w:space="0" w:color="000000"/>
              <w:left w:val="single" w:sz="4" w:space="0" w:color="000000"/>
              <w:bottom w:val="single" w:sz="4" w:space="0" w:color="000000"/>
              <w:right w:val="single" w:sz="4" w:space="0" w:color="000000"/>
            </w:tcBorders>
            <w:shd w:val="clear" w:color="auto" w:fill="auto"/>
            <w:tcMar>
              <w:top w:w="56" w:type="dxa"/>
              <w:left w:w="106" w:type="dxa"/>
              <w:bottom w:w="18" w:type="dxa"/>
              <w:right w:w="40" w:type="dxa"/>
            </w:tcMar>
            <w:vAlign w:val="center"/>
          </w:tcPr>
          <w:p w14:paraId="245850BA" w14:textId="77777777" w:rsidR="00FF69EA" w:rsidRDefault="00000000">
            <w:pPr>
              <w:spacing w:after="0"/>
              <w:ind w:left="268"/>
            </w:pPr>
            <w:r>
              <w:rPr>
                <w:rFonts w:ascii="Arial" w:eastAsia="Arial" w:hAnsi="Arial" w:cs="Arial"/>
                <w:lang w:eastAsia="en-GB"/>
              </w:rPr>
              <w:t>potterheighamparishcouncil@gmail.com</w:t>
            </w:r>
          </w:p>
        </w:tc>
      </w:tr>
      <w:tr w:rsidR="00FF69EA" w14:paraId="5A52472F" w14:textId="77777777">
        <w:tblPrEx>
          <w:tblCellMar>
            <w:top w:w="0" w:type="dxa"/>
            <w:bottom w:w="0" w:type="dxa"/>
          </w:tblCellMar>
        </w:tblPrEx>
        <w:trPr>
          <w:trHeight w:val="526"/>
        </w:trPr>
        <w:tc>
          <w:tcPr>
            <w:tcW w:w="2988" w:type="dxa"/>
            <w:tcBorders>
              <w:top w:val="single" w:sz="4" w:space="0" w:color="000000"/>
              <w:left w:val="single" w:sz="4" w:space="0" w:color="000000"/>
              <w:bottom w:val="single" w:sz="4" w:space="0" w:color="000000"/>
              <w:right w:val="single" w:sz="4" w:space="0" w:color="000000"/>
            </w:tcBorders>
            <w:shd w:val="clear" w:color="auto" w:fill="auto"/>
            <w:tcMar>
              <w:top w:w="56" w:type="dxa"/>
              <w:left w:w="106" w:type="dxa"/>
              <w:bottom w:w="18" w:type="dxa"/>
              <w:right w:w="40" w:type="dxa"/>
            </w:tcMar>
            <w:vAlign w:val="center"/>
          </w:tcPr>
          <w:p w14:paraId="6D7A58B5" w14:textId="77777777" w:rsidR="00FF69EA" w:rsidRDefault="00000000">
            <w:pPr>
              <w:spacing w:after="0"/>
              <w:ind w:left="2"/>
            </w:pPr>
            <w:r>
              <w:rPr>
                <w:rFonts w:ascii="Arial" w:eastAsia="Arial" w:hAnsi="Arial" w:cs="Arial"/>
                <w:b/>
                <w:lang w:eastAsia="en-GB"/>
              </w:rPr>
              <w:t xml:space="preserve">Sum applied for: </w:t>
            </w:r>
          </w:p>
        </w:tc>
        <w:tc>
          <w:tcPr>
            <w:tcW w:w="6866" w:type="dxa"/>
            <w:gridSpan w:val="3"/>
            <w:tcBorders>
              <w:top w:val="single" w:sz="4" w:space="0" w:color="000000"/>
              <w:left w:val="single" w:sz="4" w:space="0" w:color="000000"/>
              <w:bottom w:val="single" w:sz="4" w:space="0" w:color="000000"/>
              <w:right w:val="single" w:sz="4" w:space="0" w:color="000000"/>
            </w:tcBorders>
            <w:shd w:val="clear" w:color="auto" w:fill="auto"/>
            <w:tcMar>
              <w:top w:w="56" w:type="dxa"/>
              <w:left w:w="106" w:type="dxa"/>
              <w:bottom w:w="18" w:type="dxa"/>
              <w:right w:w="40" w:type="dxa"/>
            </w:tcMar>
          </w:tcPr>
          <w:p w14:paraId="09AA036E" w14:textId="77777777" w:rsidR="00FF69EA" w:rsidRDefault="00FF69EA">
            <w:pPr>
              <w:rPr>
                <w:rFonts w:eastAsia="Times New Roman"/>
                <w:lang w:eastAsia="en-GB"/>
              </w:rPr>
            </w:pPr>
          </w:p>
        </w:tc>
      </w:tr>
      <w:tr w:rsidR="00FF69EA" w14:paraId="501B3DD1" w14:textId="77777777">
        <w:tblPrEx>
          <w:tblCellMar>
            <w:top w:w="0" w:type="dxa"/>
            <w:bottom w:w="0" w:type="dxa"/>
          </w:tblCellMar>
        </w:tblPrEx>
        <w:trPr>
          <w:trHeight w:val="526"/>
        </w:trPr>
        <w:tc>
          <w:tcPr>
            <w:tcW w:w="2988" w:type="dxa"/>
            <w:tcBorders>
              <w:top w:val="single" w:sz="4" w:space="0" w:color="000000"/>
              <w:left w:val="single" w:sz="4" w:space="0" w:color="000000"/>
              <w:bottom w:val="single" w:sz="4" w:space="0" w:color="000000"/>
              <w:right w:val="single" w:sz="4" w:space="0" w:color="000000"/>
            </w:tcBorders>
            <w:shd w:val="clear" w:color="auto" w:fill="auto"/>
            <w:tcMar>
              <w:top w:w="56" w:type="dxa"/>
              <w:left w:w="106" w:type="dxa"/>
              <w:bottom w:w="18" w:type="dxa"/>
              <w:right w:w="40" w:type="dxa"/>
            </w:tcMar>
            <w:vAlign w:val="center"/>
          </w:tcPr>
          <w:p w14:paraId="2181C711" w14:textId="77777777" w:rsidR="00FF69EA" w:rsidRDefault="00000000">
            <w:pPr>
              <w:spacing w:after="0"/>
              <w:ind w:left="2"/>
            </w:pPr>
            <w:r>
              <w:rPr>
                <w:rFonts w:ascii="Arial" w:eastAsia="Arial" w:hAnsi="Arial" w:cs="Arial"/>
                <w:b/>
                <w:lang w:eastAsia="en-GB"/>
              </w:rPr>
              <w:t xml:space="preserve">Total project cost: </w:t>
            </w:r>
          </w:p>
        </w:tc>
        <w:tc>
          <w:tcPr>
            <w:tcW w:w="6866" w:type="dxa"/>
            <w:gridSpan w:val="3"/>
            <w:tcBorders>
              <w:top w:val="single" w:sz="4" w:space="0" w:color="000000"/>
              <w:left w:val="single" w:sz="4" w:space="0" w:color="000000"/>
              <w:bottom w:val="single" w:sz="4" w:space="0" w:color="000000"/>
              <w:right w:val="single" w:sz="4" w:space="0" w:color="000000"/>
            </w:tcBorders>
            <w:shd w:val="clear" w:color="auto" w:fill="auto"/>
            <w:tcMar>
              <w:top w:w="56" w:type="dxa"/>
              <w:left w:w="106" w:type="dxa"/>
              <w:bottom w:w="18" w:type="dxa"/>
              <w:right w:w="40" w:type="dxa"/>
            </w:tcMar>
          </w:tcPr>
          <w:p w14:paraId="0ABEADB9" w14:textId="77777777" w:rsidR="00FF69EA" w:rsidRDefault="00FF69EA">
            <w:pPr>
              <w:rPr>
                <w:rFonts w:eastAsia="Times New Roman"/>
                <w:lang w:eastAsia="en-GB"/>
              </w:rPr>
            </w:pPr>
          </w:p>
        </w:tc>
      </w:tr>
      <w:tr w:rsidR="00FF69EA" w14:paraId="7E166AB9" w14:textId="77777777">
        <w:tblPrEx>
          <w:tblCellMar>
            <w:top w:w="0" w:type="dxa"/>
            <w:bottom w:w="0" w:type="dxa"/>
          </w:tblCellMar>
        </w:tblPrEx>
        <w:trPr>
          <w:trHeight w:val="526"/>
        </w:trPr>
        <w:tc>
          <w:tcPr>
            <w:tcW w:w="2988" w:type="dxa"/>
            <w:tcBorders>
              <w:top w:val="single" w:sz="4" w:space="0" w:color="000000"/>
              <w:left w:val="single" w:sz="4" w:space="0" w:color="000000"/>
              <w:bottom w:val="single" w:sz="4" w:space="0" w:color="000000"/>
              <w:right w:val="single" w:sz="4" w:space="0" w:color="000000"/>
            </w:tcBorders>
            <w:shd w:val="clear" w:color="auto" w:fill="auto"/>
            <w:tcMar>
              <w:top w:w="56" w:type="dxa"/>
              <w:left w:w="106" w:type="dxa"/>
              <w:bottom w:w="18" w:type="dxa"/>
              <w:right w:w="40" w:type="dxa"/>
            </w:tcMar>
            <w:vAlign w:val="center"/>
          </w:tcPr>
          <w:p w14:paraId="401F49D3" w14:textId="77777777" w:rsidR="00FF69EA" w:rsidRDefault="00000000">
            <w:pPr>
              <w:spacing w:after="0"/>
              <w:ind w:left="2"/>
            </w:pPr>
            <w:r>
              <w:rPr>
                <w:rFonts w:ascii="Arial" w:eastAsia="Arial" w:hAnsi="Arial" w:cs="Arial"/>
                <w:b/>
                <w:lang w:eastAsia="en-GB"/>
              </w:rPr>
              <w:t xml:space="preserve">Project title: </w:t>
            </w:r>
          </w:p>
        </w:tc>
        <w:tc>
          <w:tcPr>
            <w:tcW w:w="6866" w:type="dxa"/>
            <w:gridSpan w:val="3"/>
            <w:tcBorders>
              <w:top w:val="single" w:sz="4" w:space="0" w:color="000000"/>
              <w:left w:val="single" w:sz="4" w:space="0" w:color="000000"/>
              <w:bottom w:val="single" w:sz="4" w:space="0" w:color="000000"/>
              <w:right w:val="single" w:sz="4" w:space="0" w:color="000000"/>
            </w:tcBorders>
            <w:shd w:val="clear" w:color="auto" w:fill="auto"/>
            <w:tcMar>
              <w:top w:w="56" w:type="dxa"/>
              <w:left w:w="106" w:type="dxa"/>
              <w:bottom w:w="18" w:type="dxa"/>
              <w:right w:w="40" w:type="dxa"/>
            </w:tcMar>
          </w:tcPr>
          <w:p w14:paraId="0B6007C3" w14:textId="77777777" w:rsidR="00FF69EA" w:rsidRDefault="00FF69EA">
            <w:pPr>
              <w:rPr>
                <w:rFonts w:eastAsia="Times New Roman"/>
                <w:lang w:eastAsia="en-GB"/>
              </w:rPr>
            </w:pPr>
          </w:p>
        </w:tc>
      </w:tr>
      <w:tr w:rsidR="00FF69EA" w14:paraId="5388F5DC" w14:textId="77777777">
        <w:tblPrEx>
          <w:tblCellMar>
            <w:top w:w="0" w:type="dxa"/>
            <w:bottom w:w="0" w:type="dxa"/>
          </w:tblCellMar>
        </w:tblPrEx>
        <w:trPr>
          <w:trHeight w:val="3209"/>
        </w:trPr>
        <w:tc>
          <w:tcPr>
            <w:tcW w:w="2988" w:type="dxa"/>
            <w:tcBorders>
              <w:top w:val="single" w:sz="4" w:space="0" w:color="000000"/>
              <w:left w:val="single" w:sz="4" w:space="0" w:color="000000"/>
              <w:bottom w:val="single" w:sz="4" w:space="0" w:color="000000"/>
              <w:right w:val="single" w:sz="4" w:space="0" w:color="000000"/>
            </w:tcBorders>
            <w:shd w:val="clear" w:color="auto" w:fill="auto"/>
            <w:tcMar>
              <w:top w:w="56" w:type="dxa"/>
              <w:left w:w="106" w:type="dxa"/>
              <w:bottom w:w="18" w:type="dxa"/>
              <w:right w:w="40" w:type="dxa"/>
            </w:tcMar>
          </w:tcPr>
          <w:p w14:paraId="3D0945D3" w14:textId="77777777" w:rsidR="00FF69EA" w:rsidRDefault="00000000">
            <w:pPr>
              <w:spacing w:after="0"/>
              <w:ind w:left="2"/>
            </w:pPr>
            <w:r>
              <w:rPr>
                <w:rFonts w:ascii="Arial" w:eastAsia="Arial" w:hAnsi="Arial" w:cs="Arial"/>
                <w:b/>
                <w:lang w:eastAsia="en-GB"/>
              </w:rPr>
              <w:t>Project detail: (</w:t>
            </w:r>
            <w:r>
              <w:rPr>
                <w:rFonts w:eastAsia="Times New Roman"/>
                <w:lang w:eastAsia="en-GB"/>
              </w:rPr>
              <w:t>please include a plan/map of the extents of the scheme)</w:t>
            </w:r>
            <w:r>
              <w:rPr>
                <w:rFonts w:ascii="Arial" w:eastAsia="Arial" w:hAnsi="Arial" w:cs="Arial"/>
                <w:b/>
                <w:lang w:eastAsia="en-GB"/>
              </w:rPr>
              <w:t xml:space="preserve">: </w:t>
            </w:r>
          </w:p>
        </w:tc>
        <w:tc>
          <w:tcPr>
            <w:tcW w:w="6866" w:type="dxa"/>
            <w:gridSpan w:val="3"/>
            <w:tcBorders>
              <w:top w:val="single" w:sz="4" w:space="0" w:color="000000"/>
              <w:left w:val="single" w:sz="4" w:space="0" w:color="000000"/>
              <w:bottom w:val="single" w:sz="4" w:space="0" w:color="000000"/>
              <w:right w:val="single" w:sz="4" w:space="0" w:color="000000"/>
            </w:tcBorders>
            <w:shd w:val="clear" w:color="auto" w:fill="auto"/>
            <w:tcMar>
              <w:top w:w="56" w:type="dxa"/>
              <w:left w:w="106" w:type="dxa"/>
              <w:bottom w:w="18" w:type="dxa"/>
              <w:right w:w="40" w:type="dxa"/>
            </w:tcMar>
          </w:tcPr>
          <w:p w14:paraId="27C88AFE" w14:textId="77777777" w:rsidR="00FF69EA" w:rsidRDefault="00FF69EA">
            <w:pPr>
              <w:rPr>
                <w:rFonts w:eastAsia="Times New Roman"/>
                <w:lang w:eastAsia="en-GB"/>
              </w:rPr>
            </w:pPr>
          </w:p>
        </w:tc>
      </w:tr>
      <w:tr w:rsidR="00FF69EA" w14:paraId="0DAF13F3" w14:textId="77777777">
        <w:tblPrEx>
          <w:tblCellMar>
            <w:top w:w="0" w:type="dxa"/>
            <w:bottom w:w="0" w:type="dxa"/>
          </w:tblCellMar>
        </w:tblPrEx>
        <w:trPr>
          <w:trHeight w:val="526"/>
        </w:trPr>
        <w:tc>
          <w:tcPr>
            <w:tcW w:w="2988" w:type="dxa"/>
            <w:tcBorders>
              <w:top w:val="single" w:sz="4" w:space="0" w:color="000000"/>
              <w:left w:val="single" w:sz="4" w:space="0" w:color="000000"/>
              <w:bottom w:val="single" w:sz="4" w:space="0" w:color="000000"/>
              <w:right w:val="single" w:sz="4" w:space="0" w:color="000000"/>
            </w:tcBorders>
            <w:shd w:val="clear" w:color="auto" w:fill="auto"/>
            <w:tcMar>
              <w:top w:w="56" w:type="dxa"/>
              <w:left w:w="106" w:type="dxa"/>
              <w:bottom w:w="18" w:type="dxa"/>
              <w:right w:w="40" w:type="dxa"/>
            </w:tcMar>
            <w:vAlign w:val="center"/>
          </w:tcPr>
          <w:p w14:paraId="484CCC9E" w14:textId="77777777" w:rsidR="00FF69EA" w:rsidRDefault="00000000">
            <w:pPr>
              <w:spacing w:after="0"/>
              <w:ind w:left="2"/>
            </w:pPr>
            <w:r>
              <w:rPr>
                <w:rFonts w:ascii="Arial" w:eastAsia="Arial" w:hAnsi="Arial" w:cs="Arial"/>
                <w:b/>
                <w:lang w:eastAsia="en-GB"/>
              </w:rPr>
              <w:t xml:space="preserve">plan/map attached: </w:t>
            </w:r>
          </w:p>
        </w:tc>
        <w:tc>
          <w:tcPr>
            <w:tcW w:w="6866" w:type="dxa"/>
            <w:gridSpan w:val="3"/>
            <w:tcBorders>
              <w:top w:val="single" w:sz="4" w:space="0" w:color="000000"/>
              <w:left w:val="single" w:sz="4" w:space="0" w:color="000000"/>
              <w:bottom w:val="single" w:sz="4" w:space="0" w:color="000000"/>
              <w:right w:val="single" w:sz="4" w:space="0" w:color="000000"/>
            </w:tcBorders>
            <w:shd w:val="clear" w:color="auto" w:fill="auto"/>
            <w:tcMar>
              <w:top w:w="56" w:type="dxa"/>
              <w:left w:w="106" w:type="dxa"/>
              <w:bottom w:w="18" w:type="dxa"/>
              <w:right w:w="40" w:type="dxa"/>
            </w:tcMar>
            <w:vAlign w:val="center"/>
          </w:tcPr>
          <w:p w14:paraId="45529F1E" w14:textId="77777777" w:rsidR="00FF69EA" w:rsidRDefault="00000000">
            <w:pPr>
              <w:spacing w:after="0"/>
              <w:ind w:left="2"/>
            </w:pPr>
            <w:r>
              <w:rPr>
                <w:rFonts w:ascii="Arial" w:eastAsia="Arial" w:hAnsi="Arial" w:cs="Arial"/>
                <w:b/>
                <w:lang w:eastAsia="en-GB"/>
              </w:rPr>
              <w:t xml:space="preserve">Yes </w:t>
            </w:r>
          </w:p>
        </w:tc>
      </w:tr>
      <w:tr w:rsidR="00FF69EA" w14:paraId="4A0AD934" w14:textId="77777777">
        <w:tblPrEx>
          <w:tblCellMar>
            <w:top w:w="0" w:type="dxa"/>
            <w:bottom w:w="0" w:type="dxa"/>
          </w:tblCellMar>
        </w:tblPrEx>
        <w:trPr>
          <w:trHeight w:val="528"/>
        </w:trPr>
        <w:tc>
          <w:tcPr>
            <w:tcW w:w="2988" w:type="dxa"/>
            <w:tcBorders>
              <w:top w:val="single" w:sz="4" w:space="0" w:color="000000"/>
              <w:left w:val="single" w:sz="4" w:space="0" w:color="000000"/>
              <w:bottom w:val="single" w:sz="4" w:space="0" w:color="000000"/>
              <w:right w:val="single" w:sz="4" w:space="0" w:color="000000"/>
            </w:tcBorders>
            <w:shd w:val="clear" w:color="auto" w:fill="auto"/>
            <w:tcMar>
              <w:top w:w="56" w:type="dxa"/>
              <w:left w:w="106" w:type="dxa"/>
              <w:bottom w:w="18" w:type="dxa"/>
              <w:right w:w="40" w:type="dxa"/>
            </w:tcMar>
            <w:vAlign w:val="center"/>
          </w:tcPr>
          <w:p w14:paraId="109D00C9" w14:textId="77777777" w:rsidR="00FF69EA" w:rsidRDefault="00000000">
            <w:pPr>
              <w:spacing w:after="0"/>
              <w:ind w:left="2"/>
            </w:pPr>
            <w:r>
              <w:rPr>
                <w:rFonts w:ascii="Arial" w:eastAsia="Arial" w:hAnsi="Arial" w:cs="Arial"/>
                <w:b/>
                <w:lang w:eastAsia="en-GB"/>
              </w:rPr>
              <w:t xml:space="preserve">Any other funding: </w:t>
            </w:r>
          </w:p>
        </w:tc>
        <w:tc>
          <w:tcPr>
            <w:tcW w:w="6866" w:type="dxa"/>
            <w:gridSpan w:val="3"/>
            <w:tcBorders>
              <w:top w:val="single" w:sz="4" w:space="0" w:color="000000"/>
              <w:left w:val="single" w:sz="4" w:space="0" w:color="000000"/>
              <w:bottom w:val="single" w:sz="4" w:space="0" w:color="000000"/>
              <w:right w:val="single" w:sz="4" w:space="0" w:color="000000"/>
            </w:tcBorders>
            <w:shd w:val="clear" w:color="auto" w:fill="auto"/>
            <w:tcMar>
              <w:top w:w="56" w:type="dxa"/>
              <w:left w:w="106" w:type="dxa"/>
              <w:bottom w:w="18" w:type="dxa"/>
              <w:right w:w="40" w:type="dxa"/>
            </w:tcMar>
          </w:tcPr>
          <w:p w14:paraId="7233D8A3" w14:textId="77777777" w:rsidR="00FF69EA" w:rsidRDefault="00FF69EA">
            <w:pPr>
              <w:rPr>
                <w:rFonts w:eastAsia="Times New Roman"/>
                <w:lang w:eastAsia="en-GB"/>
              </w:rPr>
            </w:pPr>
          </w:p>
        </w:tc>
      </w:tr>
      <w:tr w:rsidR="00FF69EA" w14:paraId="6A8A5350" w14:textId="77777777">
        <w:tblPrEx>
          <w:tblCellMar>
            <w:top w:w="0" w:type="dxa"/>
            <w:bottom w:w="0" w:type="dxa"/>
          </w:tblCellMar>
        </w:tblPrEx>
        <w:trPr>
          <w:trHeight w:val="353"/>
        </w:trPr>
        <w:tc>
          <w:tcPr>
            <w:tcW w:w="2988" w:type="dxa"/>
            <w:vMerge w:val="restart"/>
            <w:tcBorders>
              <w:top w:val="single" w:sz="4" w:space="0" w:color="000000"/>
              <w:left w:val="single" w:sz="4" w:space="0" w:color="000000"/>
              <w:bottom w:val="single" w:sz="4" w:space="0" w:color="000000"/>
              <w:right w:val="single" w:sz="4" w:space="0" w:color="000000"/>
            </w:tcBorders>
            <w:shd w:val="clear" w:color="auto" w:fill="auto"/>
            <w:tcMar>
              <w:top w:w="56" w:type="dxa"/>
              <w:left w:w="106" w:type="dxa"/>
              <w:bottom w:w="18" w:type="dxa"/>
              <w:right w:w="40" w:type="dxa"/>
            </w:tcMar>
            <w:vAlign w:val="center"/>
          </w:tcPr>
          <w:p w14:paraId="1D3B80A0" w14:textId="77777777" w:rsidR="00FF69EA" w:rsidRDefault="00000000">
            <w:pPr>
              <w:spacing w:after="0"/>
              <w:ind w:left="2"/>
            </w:pPr>
            <w:r>
              <w:rPr>
                <w:rFonts w:ascii="Arial" w:eastAsia="Arial" w:hAnsi="Arial" w:cs="Arial"/>
                <w:b/>
                <w:lang w:eastAsia="en-GB"/>
              </w:rPr>
              <w:t xml:space="preserve">Parish Income: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Mar>
              <w:top w:w="56" w:type="dxa"/>
              <w:left w:w="106" w:type="dxa"/>
              <w:bottom w:w="18" w:type="dxa"/>
              <w:right w:w="40" w:type="dxa"/>
            </w:tcMar>
          </w:tcPr>
          <w:p w14:paraId="0EC240B6" w14:textId="77777777" w:rsidR="00FF69EA" w:rsidRDefault="00000000">
            <w:pPr>
              <w:spacing w:after="0"/>
              <w:ind w:left="2"/>
            </w:pPr>
            <w:r>
              <w:rPr>
                <w:rFonts w:ascii="Arial" w:eastAsia="Arial" w:hAnsi="Arial" w:cs="Arial"/>
                <w:b/>
                <w:lang w:eastAsia="en-GB"/>
              </w:rPr>
              <w:t xml:space="preserve">Precept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6" w:type="dxa"/>
              <w:left w:w="106" w:type="dxa"/>
              <w:bottom w:w="18" w:type="dxa"/>
              <w:right w:w="40" w:type="dxa"/>
            </w:tcMar>
          </w:tcPr>
          <w:p w14:paraId="4D393DA3" w14:textId="77777777" w:rsidR="00FF69EA" w:rsidRDefault="00000000">
            <w:pPr>
              <w:spacing w:after="0"/>
              <w:ind w:left="2"/>
            </w:pPr>
            <w:r>
              <w:rPr>
                <w:rFonts w:ascii="Arial" w:eastAsia="Arial" w:hAnsi="Arial" w:cs="Arial"/>
                <w:b/>
                <w:lang w:eastAsia="en-GB"/>
              </w:rPr>
              <w:t xml:space="preserve">Other Income </w:t>
            </w:r>
          </w:p>
        </w:tc>
        <w:tc>
          <w:tcPr>
            <w:tcW w:w="2515" w:type="dxa"/>
            <w:tcBorders>
              <w:top w:val="single" w:sz="4" w:space="0" w:color="000000"/>
              <w:left w:val="single" w:sz="4" w:space="0" w:color="000000"/>
              <w:bottom w:val="single" w:sz="4" w:space="0" w:color="000000"/>
              <w:right w:val="single" w:sz="4" w:space="0" w:color="000000"/>
            </w:tcBorders>
            <w:shd w:val="clear" w:color="auto" w:fill="auto"/>
            <w:tcMar>
              <w:top w:w="56" w:type="dxa"/>
              <w:left w:w="106" w:type="dxa"/>
              <w:bottom w:w="18" w:type="dxa"/>
              <w:right w:w="40" w:type="dxa"/>
            </w:tcMar>
          </w:tcPr>
          <w:p w14:paraId="27FE86E9" w14:textId="77777777" w:rsidR="00FF69EA" w:rsidRDefault="00000000">
            <w:pPr>
              <w:spacing w:after="0"/>
              <w:jc w:val="both"/>
            </w:pPr>
            <w:r>
              <w:rPr>
                <w:rFonts w:ascii="Arial" w:eastAsia="Arial" w:hAnsi="Arial" w:cs="Arial"/>
                <w:b/>
                <w:lang w:eastAsia="en-GB"/>
              </w:rPr>
              <w:t xml:space="preserve">Total Yearly Income </w:t>
            </w:r>
          </w:p>
        </w:tc>
      </w:tr>
      <w:tr w:rsidR="00FF69EA" w14:paraId="51B648B9" w14:textId="77777777">
        <w:tblPrEx>
          <w:tblCellMar>
            <w:top w:w="0" w:type="dxa"/>
            <w:bottom w:w="0" w:type="dxa"/>
          </w:tblCellMar>
        </w:tblPrEx>
        <w:trPr>
          <w:trHeight w:val="413"/>
        </w:trPr>
        <w:tc>
          <w:tcPr>
            <w:tcW w:w="2988" w:type="dxa"/>
            <w:vMerge/>
            <w:tcBorders>
              <w:top w:val="single" w:sz="4" w:space="0" w:color="000000"/>
              <w:left w:val="single" w:sz="4" w:space="0" w:color="000000"/>
              <w:bottom w:val="single" w:sz="4" w:space="0" w:color="000000"/>
              <w:right w:val="single" w:sz="4" w:space="0" w:color="000000"/>
            </w:tcBorders>
            <w:shd w:val="clear" w:color="auto" w:fill="auto"/>
            <w:tcMar>
              <w:top w:w="56" w:type="dxa"/>
              <w:left w:w="106" w:type="dxa"/>
              <w:bottom w:w="18" w:type="dxa"/>
              <w:right w:w="40" w:type="dxa"/>
            </w:tcMar>
            <w:vAlign w:val="center"/>
          </w:tcPr>
          <w:p w14:paraId="57AB0684" w14:textId="77777777" w:rsidR="00FF69EA" w:rsidRDefault="00FF69EA">
            <w:pPr>
              <w:rPr>
                <w:rFonts w:eastAsia="Times New Roman"/>
                <w:lang w:eastAsia="en-GB"/>
              </w:rPr>
            </w:pPr>
          </w:p>
        </w:tc>
        <w:tc>
          <w:tcPr>
            <w:tcW w:w="2083" w:type="dxa"/>
            <w:tcBorders>
              <w:top w:val="single" w:sz="4" w:space="0" w:color="000000"/>
              <w:left w:val="single" w:sz="4" w:space="0" w:color="000000"/>
              <w:bottom w:val="single" w:sz="4" w:space="0" w:color="000000"/>
              <w:right w:val="single" w:sz="4" w:space="0" w:color="000000"/>
            </w:tcBorders>
            <w:shd w:val="clear" w:color="auto" w:fill="auto"/>
            <w:tcMar>
              <w:top w:w="56" w:type="dxa"/>
              <w:left w:w="106" w:type="dxa"/>
              <w:bottom w:w="18" w:type="dxa"/>
              <w:right w:w="40" w:type="dxa"/>
            </w:tcMar>
          </w:tcPr>
          <w:p w14:paraId="5725E9B7" w14:textId="77777777" w:rsidR="00FF69EA" w:rsidRDefault="00000000">
            <w:pPr>
              <w:spacing w:after="0"/>
              <w:ind w:left="120"/>
            </w:pPr>
            <w:r>
              <w:rPr>
                <w:rFonts w:ascii="Arial" w:eastAsia="Arial" w:hAnsi="Arial" w:cs="Arial"/>
                <w:lang w:eastAsia="en-GB"/>
              </w:rPr>
              <w:t>£16,438.48</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6" w:type="dxa"/>
              <w:left w:w="106" w:type="dxa"/>
              <w:bottom w:w="18" w:type="dxa"/>
              <w:right w:w="40" w:type="dxa"/>
            </w:tcMar>
            <w:vAlign w:val="bottom"/>
          </w:tcPr>
          <w:p w14:paraId="648403AB" w14:textId="77777777" w:rsidR="00FF69EA" w:rsidRDefault="00000000">
            <w:pPr>
              <w:spacing w:after="0"/>
              <w:ind w:left="160"/>
            </w:pPr>
            <w:r>
              <w:rPr>
                <w:rFonts w:ascii="Arial" w:eastAsia="Arial" w:hAnsi="Arial" w:cs="Arial"/>
                <w:lang w:eastAsia="en-GB"/>
              </w:rPr>
              <w:t>£5,253.72</w:t>
            </w:r>
          </w:p>
        </w:tc>
        <w:tc>
          <w:tcPr>
            <w:tcW w:w="2515" w:type="dxa"/>
            <w:tcBorders>
              <w:top w:val="single" w:sz="4" w:space="0" w:color="000000"/>
              <w:left w:val="single" w:sz="4" w:space="0" w:color="000000"/>
              <w:bottom w:val="single" w:sz="4" w:space="0" w:color="000000"/>
              <w:right w:val="single" w:sz="4" w:space="0" w:color="000000"/>
            </w:tcBorders>
            <w:shd w:val="clear" w:color="auto" w:fill="auto"/>
            <w:tcMar>
              <w:top w:w="56" w:type="dxa"/>
              <w:left w:w="106" w:type="dxa"/>
              <w:bottom w:w="18" w:type="dxa"/>
              <w:right w:w="40" w:type="dxa"/>
            </w:tcMar>
          </w:tcPr>
          <w:p w14:paraId="378DB06E" w14:textId="77777777" w:rsidR="00FF69EA" w:rsidRDefault="00000000">
            <w:pPr>
              <w:spacing w:after="0"/>
              <w:ind w:left="110"/>
            </w:pPr>
            <w:r>
              <w:rPr>
                <w:rFonts w:ascii="Arial" w:eastAsia="Arial" w:hAnsi="Arial" w:cs="Arial"/>
                <w:lang w:eastAsia="en-GB"/>
              </w:rPr>
              <w:t>£21,692.20</w:t>
            </w:r>
          </w:p>
        </w:tc>
      </w:tr>
      <w:tr w:rsidR="00FF69EA" w14:paraId="79DBF882" w14:textId="77777777">
        <w:tblPrEx>
          <w:tblCellMar>
            <w:top w:w="0" w:type="dxa"/>
            <w:bottom w:w="0" w:type="dxa"/>
          </w:tblCellMar>
        </w:tblPrEx>
        <w:trPr>
          <w:trHeight w:val="2477"/>
        </w:trPr>
        <w:tc>
          <w:tcPr>
            <w:tcW w:w="2988" w:type="dxa"/>
            <w:tcBorders>
              <w:top w:val="single" w:sz="4" w:space="0" w:color="000000"/>
              <w:left w:val="single" w:sz="4" w:space="0" w:color="000000"/>
              <w:bottom w:val="single" w:sz="4" w:space="0" w:color="000000"/>
              <w:right w:val="single" w:sz="4" w:space="0" w:color="000000"/>
            </w:tcBorders>
            <w:shd w:val="clear" w:color="auto" w:fill="auto"/>
            <w:tcMar>
              <w:top w:w="56" w:type="dxa"/>
              <w:left w:w="106" w:type="dxa"/>
              <w:bottom w:w="18" w:type="dxa"/>
              <w:right w:w="40" w:type="dxa"/>
            </w:tcMar>
            <w:vAlign w:val="center"/>
          </w:tcPr>
          <w:p w14:paraId="5910B619" w14:textId="77777777" w:rsidR="00FF69EA" w:rsidRDefault="00000000">
            <w:pPr>
              <w:spacing w:after="0"/>
              <w:ind w:left="2"/>
            </w:pPr>
            <w:r>
              <w:rPr>
                <w:rFonts w:ascii="Arial" w:eastAsia="Arial" w:hAnsi="Arial" w:cs="Arial"/>
                <w:b/>
                <w:lang w:eastAsia="en-GB"/>
              </w:rPr>
              <w:t xml:space="preserve">Reason for works: </w:t>
            </w:r>
          </w:p>
        </w:tc>
        <w:tc>
          <w:tcPr>
            <w:tcW w:w="6866" w:type="dxa"/>
            <w:gridSpan w:val="3"/>
            <w:tcBorders>
              <w:top w:val="single" w:sz="4" w:space="0" w:color="000000"/>
              <w:left w:val="single" w:sz="4" w:space="0" w:color="000000"/>
              <w:bottom w:val="single" w:sz="4" w:space="0" w:color="000000"/>
              <w:right w:val="single" w:sz="4" w:space="0" w:color="000000"/>
            </w:tcBorders>
            <w:shd w:val="clear" w:color="auto" w:fill="auto"/>
            <w:tcMar>
              <w:top w:w="56" w:type="dxa"/>
              <w:left w:w="106" w:type="dxa"/>
              <w:bottom w:w="18" w:type="dxa"/>
              <w:right w:w="40" w:type="dxa"/>
            </w:tcMar>
          </w:tcPr>
          <w:p w14:paraId="7126D590" w14:textId="77777777" w:rsidR="00FF69EA" w:rsidRDefault="00FF69EA">
            <w:pPr>
              <w:rPr>
                <w:rFonts w:eastAsia="Times New Roman"/>
                <w:lang w:eastAsia="en-GB"/>
              </w:rPr>
            </w:pPr>
          </w:p>
        </w:tc>
      </w:tr>
      <w:tr w:rsidR="00FF69EA" w14:paraId="69E43C51" w14:textId="77777777">
        <w:tblPrEx>
          <w:tblCellMar>
            <w:top w:w="0" w:type="dxa"/>
            <w:bottom w:w="0" w:type="dxa"/>
          </w:tblCellMar>
        </w:tblPrEx>
        <w:trPr>
          <w:trHeight w:val="1834"/>
        </w:trPr>
        <w:tc>
          <w:tcPr>
            <w:tcW w:w="2988" w:type="dxa"/>
            <w:tcBorders>
              <w:top w:val="single" w:sz="4" w:space="0" w:color="000000"/>
              <w:left w:val="single" w:sz="4" w:space="0" w:color="000000"/>
              <w:bottom w:val="single" w:sz="4" w:space="0" w:color="000000"/>
              <w:right w:val="single" w:sz="4" w:space="0" w:color="000000"/>
            </w:tcBorders>
            <w:shd w:val="clear" w:color="auto" w:fill="auto"/>
            <w:tcMar>
              <w:top w:w="56" w:type="dxa"/>
              <w:left w:w="106" w:type="dxa"/>
              <w:bottom w:w="18" w:type="dxa"/>
              <w:right w:w="40" w:type="dxa"/>
            </w:tcMar>
            <w:vAlign w:val="center"/>
          </w:tcPr>
          <w:p w14:paraId="06D99588" w14:textId="77777777" w:rsidR="00FF69EA" w:rsidRDefault="00000000">
            <w:pPr>
              <w:spacing w:after="0" w:line="240" w:lineRule="auto"/>
              <w:ind w:left="2"/>
            </w:pPr>
            <w:r>
              <w:rPr>
                <w:rFonts w:ascii="Arial" w:eastAsia="Arial" w:hAnsi="Arial" w:cs="Arial"/>
                <w:b/>
                <w:lang w:eastAsia="en-GB"/>
              </w:rPr>
              <w:lastRenderedPageBreak/>
              <w:t xml:space="preserve">Any relevant supporting documents (e.g. </w:t>
            </w:r>
          </w:p>
          <w:p w14:paraId="644A3116" w14:textId="77777777" w:rsidR="00FF69EA" w:rsidRDefault="00000000">
            <w:pPr>
              <w:spacing w:after="0"/>
              <w:ind w:left="2"/>
            </w:pPr>
            <w:r>
              <w:rPr>
                <w:rFonts w:ascii="Arial" w:eastAsia="Arial" w:hAnsi="Arial" w:cs="Arial"/>
                <w:b/>
                <w:lang w:eastAsia="en-GB"/>
              </w:rPr>
              <w:t xml:space="preserve">supportive correspondence) : </w:t>
            </w:r>
          </w:p>
        </w:tc>
        <w:tc>
          <w:tcPr>
            <w:tcW w:w="6866" w:type="dxa"/>
            <w:gridSpan w:val="3"/>
            <w:tcBorders>
              <w:top w:val="single" w:sz="4" w:space="0" w:color="000000"/>
              <w:left w:val="single" w:sz="4" w:space="0" w:color="000000"/>
              <w:bottom w:val="single" w:sz="4" w:space="0" w:color="000000"/>
              <w:right w:val="single" w:sz="4" w:space="0" w:color="000000"/>
            </w:tcBorders>
            <w:shd w:val="clear" w:color="auto" w:fill="auto"/>
            <w:tcMar>
              <w:top w:w="56" w:type="dxa"/>
              <w:left w:w="106" w:type="dxa"/>
              <w:bottom w:w="18" w:type="dxa"/>
              <w:right w:w="40" w:type="dxa"/>
            </w:tcMar>
          </w:tcPr>
          <w:p w14:paraId="0D49F90E" w14:textId="77777777" w:rsidR="00FF69EA" w:rsidRDefault="00000000">
            <w:pPr>
              <w:spacing w:after="0"/>
              <w:ind w:left="82"/>
            </w:pPr>
            <w:r>
              <w:rPr>
                <w:rFonts w:ascii="Arial" w:eastAsia="Arial" w:hAnsi="Arial" w:cs="Arial"/>
                <w:lang w:eastAsia="en-GB"/>
              </w:rPr>
              <w:t xml:space="preserve">A survey from the community was conducted with 192 responses resulting in 56% in favour of weight restrictions and improved safety for pedestrians, 33% in favour of the bridge being closed all together and 11% in favour of no change. There are already weight restrictions on the bridge and it has been confirmed that it is not possible to use safety signals to improve the safety for pedestrians. </w:t>
            </w:r>
          </w:p>
        </w:tc>
      </w:tr>
      <w:tr w:rsidR="00FF69EA" w14:paraId="1DAD154C" w14:textId="77777777">
        <w:tblPrEx>
          <w:tblCellMar>
            <w:top w:w="0" w:type="dxa"/>
            <w:bottom w:w="0" w:type="dxa"/>
          </w:tblCellMar>
        </w:tblPrEx>
        <w:trPr>
          <w:trHeight w:val="768"/>
        </w:trPr>
        <w:tc>
          <w:tcPr>
            <w:tcW w:w="2988" w:type="dxa"/>
            <w:tcBorders>
              <w:top w:val="single" w:sz="4" w:space="0" w:color="000000"/>
              <w:left w:val="single" w:sz="4" w:space="0" w:color="000000"/>
              <w:bottom w:val="single" w:sz="4" w:space="0" w:color="000000"/>
              <w:right w:val="single" w:sz="4" w:space="0" w:color="000000"/>
            </w:tcBorders>
            <w:shd w:val="clear" w:color="auto" w:fill="auto"/>
            <w:tcMar>
              <w:top w:w="56" w:type="dxa"/>
              <w:left w:w="106" w:type="dxa"/>
              <w:bottom w:w="18" w:type="dxa"/>
              <w:right w:w="40" w:type="dxa"/>
            </w:tcMar>
            <w:vAlign w:val="center"/>
          </w:tcPr>
          <w:p w14:paraId="73EACC09" w14:textId="77777777" w:rsidR="00FF69EA" w:rsidRDefault="00000000">
            <w:pPr>
              <w:spacing w:after="0"/>
              <w:ind w:left="2"/>
            </w:pPr>
            <w:r>
              <w:rPr>
                <w:rFonts w:ascii="Arial" w:eastAsia="Arial" w:hAnsi="Arial" w:cs="Arial"/>
                <w:b/>
                <w:lang w:eastAsia="en-GB"/>
              </w:rPr>
              <w:t xml:space="preserve">Discussed with: </w:t>
            </w:r>
          </w:p>
        </w:tc>
        <w:tc>
          <w:tcPr>
            <w:tcW w:w="6866" w:type="dxa"/>
            <w:gridSpan w:val="3"/>
            <w:tcBorders>
              <w:top w:val="single" w:sz="4" w:space="0" w:color="000000"/>
              <w:left w:val="single" w:sz="4" w:space="0" w:color="000000"/>
              <w:bottom w:val="single" w:sz="4" w:space="0" w:color="000000"/>
              <w:right w:val="single" w:sz="4" w:space="0" w:color="000000"/>
            </w:tcBorders>
            <w:shd w:val="clear" w:color="auto" w:fill="auto"/>
            <w:tcMar>
              <w:top w:w="56" w:type="dxa"/>
              <w:left w:w="106" w:type="dxa"/>
              <w:bottom w:w="18" w:type="dxa"/>
              <w:right w:w="40" w:type="dxa"/>
            </w:tcMar>
          </w:tcPr>
          <w:p w14:paraId="11A26298" w14:textId="77777777" w:rsidR="00FF69EA" w:rsidRDefault="00FF69EA">
            <w:pPr>
              <w:rPr>
                <w:rFonts w:eastAsia="Times New Roman"/>
                <w:lang w:eastAsia="en-GB"/>
              </w:rPr>
            </w:pPr>
          </w:p>
        </w:tc>
      </w:tr>
    </w:tbl>
    <w:p w14:paraId="1416C14E" w14:textId="77777777" w:rsidR="00FF69EA" w:rsidRDefault="00FF69EA"/>
    <w:p w14:paraId="480285C2" w14:textId="77777777" w:rsidR="00FF69EA" w:rsidRDefault="00FF69EA"/>
    <w:sectPr w:rsidR="00FF69EA">
      <w:pgSz w:w="11906" w:h="16838"/>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2F6019" w14:textId="77777777" w:rsidR="007234AE" w:rsidRDefault="007234AE">
      <w:pPr>
        <w:spacing w:after="0" w:line="240" w:lineRule="auto"/>
      </w:pPr>
      <w:r>
        <w:separator/>
      </w:r>
    </w:p>
  </w:endnote>
  <w:endnote w:type="continuationSeparator" w:id="0">
    <w:p w14:paraId="40BE64C8" w14:textId="77777777" w:rsidR="007234AE" w:rsidRDefault="007234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19FDE" w14:textId="77777777" w:rsidR="007234AE" w:rsidRDefault="007234AE">
      <w:pPr>
        <w:spacing w:after="0" w:line="240" w:lineRule="auto"/>
      </w:pPr>
      <w:r>
        <w:rPr>
          <w:color w:val="000000"/>
        </w:rPr>
        <w:separator/>
      </w:r>
    </w:p>
  </w:footnote>
  <w:footnote w:type="continuationSeparator" w:id="0">
    <w:p w14:paraId="30F21111" w14:textId="77777777" w:rsidR="007234AE" w:rsidRDefault="007234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6915FA"/>
    <w:multiLevelType w:val="multilevel"/>
    <w:tmpl w:val="8446FA9A"/>
    <w:lvl w:ilvl="0">
      <w:numFmt w:val="bullet"/>
      <w:lvlText w:val="•"/>
      <w:lvlJc w:val="left"/>
      <w:pPr>
        <w:ind w:left="705" w:firstLine="0"/>
      </w:pPr>
      <w:rPr>
        <w:rFonts w:ascii="Arial" w:eastAsia="Arial" w:hAnsi="Arial" w:cs="Arial"/>
        <w:b w:val="0"/>
        <w:i w:val="0"/>
        <w:strike w:val="0"/>
        <w:dstrike w:val="0"/>
        <w:color w:val="000000"/>
        <w:position w:val="0"/>
        <w:sz w:val="24"/>
        <w:szCs w:val="24"/>
        <w:u w:val="none" w:color="000000"/>
        <w:shd w:val="clear" w:color="auto" w:fill="auto"/>
        <w:vertAlign w:val="baseline"/>
      </w:rPr>
    </w:lvl>
    <w:lvl w:ilvl="1">
      <w:numFmt w:val="bullet"/>
      <w:lvlText w:val="o"/>
      <w:lvlJc w:val="left"/>
      <w:pPr>
        <w:ind w:left="1440" w:firstLine="0"/>
      </w:pPr>
      <w:rPr>
        <w:rFonts w:ascii="Segoe UI Symbol" w:eastAsia="Segoe UI Symbol" w:hAnsi="Segoe UI Symbol" w:cs="Segoe UI Symbol"/>
        <w:b w:val="0"/>
        <w:i w:val="0"/>
        <w:strike w:val="0"/>
        <w:dstrike w:val="0"/>
        <w:color w:val="000000"/>
        <w:position w:val="0"/>
        <w:sz w:val="24"/>
        <w:szCs w:val="24"/>
        <w:u w:val="none" w:color="000000"/>
        <w:shd w:val="clear" w:color="auto" w:fill="auto"/>
        <w:vertAlign w:val="baseline"/>
      </w:rPr>
    </w:lvl>
    <w:lvl w:ilvl="2">
      <w:numFmt w:val="bullet"/>
      <w:lvlText w:val="▪"/>
      <w:lvlJc w:val="left"/>
      <w:pPr>
        <w:ind w:left="2160" w:firstLine="0"/>
      </w:pPr>
      <w:rPr>
        <w:rFonts w:ascii="Segoe UI Symbol" w:eastAsia="Segoe UI Symbol" w:hAnsi="Segoe UI Symbol" w:cs="Segoe UI Symbol"/>
        <w:b w:val="0"/>
        <w:i w:val="0"/>
        <w:strike w:val="0"/>
        <w:dstrike w:val="0"/>
        <w:color w:val="000000"/>
        <w:position w:val="0"/>
        <w:sz w:val="24"/>
        <w:szCs w:val="24"/>
        <w:u w:val="none" w:color="000000"/>
        <w:shd w:val="clear" w:color="auto" w:fill="auto"/>
        <w:vertAlign w:val="baseline"/>
      </w:rPr>
    </w:lvl>
    <w:lvl w:ilvl="3">
      <w:numFmt w:val="bullet"/>
      <w:lvlText w:val="•"/>
      <w:lvlJc w:val="left"/>
      <w:pPr>
        <w:ind w:left="2880" w:firstLine="0"/>
      </w:pPr>
      <w:rPr>
        <w:rFonts w:ascii="Arial" w:eastAsia="Arial" w:hAnsi="Arial" w:cs="Arial"/>
        <w:b w:val="0"/>
        <w:i w:val="0"/>
        <w:strike w:val="0"/>
        <w:dstrike w:val="0"/>
        <w:color w:val="000000"/>
        <w:position w:val="0"/>
        <w:sz w:val="24"/>
        <w:szCs w:val="24"/>
        <w:u w:val="none" w:color="000000"/>
        <w:shd w:val="clear" w:color="auto" w:fill="auto"/>
        <w:vertAlign w:val="baseline"/>
      </w:rPr>
    </w:lvl>
    <w:lvl w:ilvl="4">
      <w:numFmt w:val="bullet"/>
      <w:lvlText w:val="o"/>
      <w:lvlJc w:val="left"/>
      <w:pPr>
        <w:ind w:left="3600" w:firstLine="0"/>
      </w:pPr>
      <w:rPr>
        <w:rFonts w:ascii="Segoe UI Symbol" w:eastAsia="Segoe UI Symbol" w:hAnsi="Segoe UI Symbol" w:cs="Segoe UI Symbol"/>
        <w:b w:val="0"/>
        <w:i w:val="0"/>
        <w:strike w:val="0"/>
        <w:dstrike w:val="0"/>
        <w:color w:val="000000"/>
        <w:position w:val="0"/>
        <w:sz w:val="24"/>
        <w:szCs w:val="24"/>
        <w:u w:val="none" w:color="000000"/>
        <w:shd w:val="clear" w:color="auto" w:fill="auto"/>
        <w:vertAlign w:val="baseline"/>
      </w:rPr>
    </w:lvl>
    <w:lvl w:ilvl="5">
      <w:numFmt w:val="bullet"/>
      <w:lvlText w:val="▪"/>
      <w:lvlJc w:val="left"/>
      <w:pPr>
        <w:ind w:left="4320" w:firstLine="0"/>
      </w:pPr>
      <w:rPr>
        <w:rFonts w:ascii="Segoe UI Symbol" w:eastAsia="Segoe UI Symbol" w:hAnsi="Segoe UI Symbol" w:cs="Segoe UI Symbol"/>
        <w:b w:val="0"/>
        <w:i w:val="0"/>
        <w:strike w:val="0"/>
        <w:dstrike w:val="0"/>
        <w:color w:val="000000"/>
        <w:position w:val="0"/>
        <w:sz w:val="24"/>
        <w:szCs w:val="24"/>
        <w:u w:val="none" w:color="000000"/>
        <w:shd w:val="clear" w:color="auto" w:fill="auto"/>
        <w:vertAlign w:val="baseline"/>
      </w:rPr>
    </w:lvl>
    <w:lvl w:ilvl="6">
      <w:numFmt w:val="bullet"/>
      <w:lvlText w:val="•"/>
      <w:lvlJc w:val="left"/>
      <w:pPr>
        <w:ind w:left="5040" w:firstLine="0"/>
      </w:pPr>
      <w:rPr>
        <w:rFonts w:ascii="Arial" w:eastAsia="Arial" w:hAnsi="Arial" w:cs="Arial"/>
        <w:b w:val="0"/>
        <w:i w:val="0"/>
        <w:strike w:val="0"/>
        <w:dstrike w:val="0"/>
        <w:color w:val="000000"/>
        <w:position w:val="0"/>
        <w:sz w:val="24"/>
        <w:szCs w:val="24"/>
        <w:u w:val="none" w:color="000000"/>
        <w:shd w:val="clear" w:color="auto" w:fill="auto"/>
        <w:vertAlign w:val="baseline"/>
      </w:rPr>
    </w:lvl>
    <w:lvl w:ilvl="7">
      <w:numFmt w:val="bullet"/>
      <w:lvlText w:val="o"/>
      <w:lvlJc w:val="left"/>
      <w:pPr>
        <w:ind w:left="5760" w:firstLine="0"/>
      </w:pPr>
      <w:rPr>
        <w:rFonts w:ascii="Segoe UI Symbol" w:eastAsia="Segoe UI Symbol" w:hAnsi="Segoe UI Symbol" w:cs="Segoe UI Symbol"/>
        <w:b w:val="0"/>
        <w:i w:val="0"/>
        <w:strike w:val="0"/>
        <w:dstrike w:val="0"/>
        <w:color w:val="000000"/>
        <w:position w:val="0"/>
        <w:sz w:val="24"/>
        <w:szCs w:val="24"/>
        <w:u w:val="none" w:color="000000"/>
        <w:shd w:val="clear" w:color="auto" w:fill="auto"/>
        <w:vertAlign w:val="baseline"/>
      </w:rPr>
    </w:lvl>
    <w:lvl w:ilvl="8">
      <w:numFmt w:val="bullet"/>
      <w:lvlText w:val="▪"/>
      <w:lvlJc w:val="left"/>
      <w:pPr>
        <w:ind w:left="6480" w:firstLine="0"/>
      </w:pPr>
      <w:rPr>
        <w:rFonts w:ascii="Segoe UI Symbol" w:eastAsia="Segoe UI Symbol" w:hAnsi="Segoe UI Symbol" w:cs="Segoe UI Symbol"/>
        <w:b w:val="0"/>
        <w:i w:val="0"/>
        <w:strike w:val="0"/>
        <w:dstrike w:val="0"/>
        <w:color w:val="000000"/>
        <w:position w:val="0"/>
        <w:sz w:val="24"/>
        <w:szCs w:val="24"/>
        <w:u w:val="none" w:color="000000"/>
        <w:shd w:val="clear" w:color="auto" w:fill="auto"/>
        <w:vertAlign w:val="baseline"/>
      </w:rPr>
    </w:lvl>
  </w:abstractNum>
  <w:abstractNum w:abstractNumId="1" w15:restartNumberingAfterBreak="0">
    <w:nsid w:val="2A6E71F5"/>
    <w:multiLevelType w:val="multilevel"/>
    <w:tmpl w:val="342275B6"/>
    <w:lvl w:ilvl="0">
      <w:numFmt w:val="bullet"/>
      <w:lvlText w:val="•"/>
      <w:lvlJc w:val="left"/>
      <w:pPr>
        <w:ind w:left="705" w:firstLine="0"/>
      </w:pPr>
      <w:rPr>
        <w:rFonts w:ascii="Arial" w:eastAsia="Arial" w:hAnsi="Arial" w:cs="Arial"/>
        <w:b w:val="0"/>
        <w:i w:val="0"/>
        <w:strike w:val="0"/>
        <w:dstrike w:val="0"/>
        <w:color w:val="000000"/>
        <w:position w:val="0"/>
        <w:sz w:val="24"/>
        <w:szCs w:val="24"/>
        <w:u w:val="none" w:color="000000"/>
        <w:shd w:val="clear" w:color="auto" w:fill="auto"/>
        <w:vertAlign w:val="baseline"/>
      </w:rPr>
    </w:lvl>
    <w:lvl w:ilvl="1">
      <w:numFmt w:val="bullet"/>
      <w:lvlText w:val="o"/>
      <w:lvlJc w:val="left"/>
      <w:pPr>
        <w:ind w:left="2160" w:firstLine="0"/>
      </w:pPr>
      <w:rPr>
        <w:rFonts w:ascii="Segoe UI Symbol" w:eastAsia="Segoe UI Symbol" w:hAnsi="Segoe UI Symbol" w:cs="Segoe UI Symbol"/>
        <w:b w:val="0"/>
        <w:i w:val="0"/>
        <w:strike w:val="0"/>
        <w:dstrike w:val="0"/>
        <w:color w:val="000000"/>
        <w:position w:val="0"/>
        <w:sz w:val="24"/>
        <w:szCs w:val="24"/>
        <w:u w:val="none" w:color="000000"/>
        <w:shd w:val="clear" w:color="auto" w:fill="auto"/>
        <w:vertAlign w:val="baseline"/>
      </w:rPr>
    </w:lvl>
    <w:lvl w:ilvl="2">
      <w:numFmt w:val="bullet"/>
      <w:lvlText w:val="▪"/>
      <w:lvlJc w:val="left"/>
      <w:pPr>
        <w:ind w:left="2880" w:firstLine="0"/>
      </w:pPr>
      <w:rPr>
        <w:rFonts w:ascii="Segoe UI Symbol" w:eastAsia="Segoe UI Symbol" w:hAnsi="Segoe UI Symbol" w:cs="Segoe UI Symbol"/>
        <w:b w:val="0"/>
        <w:i w:val="0"/>
        <w:strike w:val="0"/>
        <w:dstrike w:val="0"/>
        <w:color w:val="000000"/>
        <w:position w:val="0"/>
        <w:sz w:val="24"/>
        <w:szCs w:val="24"/>
        <w:u w:val="none" w:color="000000"/>
        <w:shd w:val="clear" w:color="auto" w:fill="auto"/>
        <w:vertAlign w:val="baseline"/>
      </w:rPr>
    </w:lvl>
    <w:lvl w:ilvl="3">
      <w:numFmt w:val="bullet"/>
      <w:lvlText w:val="•"/>
      <w:lvlJc w:val="left"/>
      <w:pPr>
        <w:ind w:left="3600" w:firstLine="0"/>
      </w:pPr>
      <w:rPr>
        <w:rFonts w:ascii="Arial" w:eastAsia="Arial" w:hAnsi="Arial" w:cs="Arial"/>
        <w:b w:val="0"/>
        <w:i w:val="0"/>
        <w:strike w:val="0"/>
        <w:dstrike w:val="0"/>
        <w:color w:val="000000"/>
        <w:position w:val="0"/>
        <w:sz w:val="24"/>
        <w:szCs w:val="24"/>
        <w:u w:val="none" w:color="000000"/>
        <w:shd w:val="clear" w:color="auto" w:fill="auto"/>
        <w:vertAlign w:val="baseline"/>
      </w:rPr>
    </w:lvl>
    <w:lvl w:ilvl="4">
      <w:numFmt w:val="bullet"/>
      <w:lvlText w:val="o"/>
      <w:lvlJc w:val="left"/>
      <w:pPr>
        <w:ind w:left="4320" w:firstLine="0"/>
      </w:pPr>
      <w:rPr>
        <w:rFonts w:ascii="Segoe UI Symbol" w:eastAsia="Segoe UI Symbol" w:hAnsi="Segoe UI Symbol" w:cs="Segoe UI Symbol"/>
        <w:b w:val="0"/>
        <w:i w:val="0"/>
        <w:strike w:val="0"/>
        <w:dstrike w:val="0"/>
        <w:color w:val="000000"/>
        <w:position w:val="0"/>
        <w:sz w:val="24"/>
        <w:szCs w:val="24"/>
        <w:u w:val="none" w:color="000000"/>
        <w:shd w:val="clear" w:color="auto" w:fill="auto"/>
        <w:vertAlign w:val="baseline"/>
      </w:rPr>
    </w:lvl>
    <w:lvl w:ilvl="5">
      <w:numFmt w:val="bullet"/>
      <w:lvlText w:val="▪"/>
      <w:lvlJc w:val="left"/>
      <w:pPr>
        <w:ind w:left="5040" w:firstLine="0"/>
      </w:pPr>
      <w:rPr>
        <w:rFonts w:ascii="Segoe UI Symbol" w:eastAsia="Segoe UI Symbol" w:hAnsi="Segoe UI Symbol" w:cs="Segoe UI Symbol"/>
        <w:b w:val="0"/>
        <w:i w:val="0"/>
        <w:strike w:val="0"/>
        <w:dstrike w:val="0"/>
        <w:color w:val="000000"/>
        <w:position w:val="0"/>
        <w:sz w:val="24"/>
        <w:szCs w:val="24"/>
        <w:u w:val="none" w:color="000000"/>
        <w:shd w:val="clear" w:color="auto" w:fill="auto"/>
        <w:vertAlign w:val="baseline"/>
      </w:rPr>
    </w:lvl>
    <w:lvl w:ilvl="6">
      <w:numFmt w:val="bullet"/>
      <w:lvlText w:val="•"/>
      <w:lvlJc w:val="left"/>
      <w:pPr>
        <w:ind w:left="5760" w:firstLine="0"/>
      </w:pPr>
      <w:rPr>
        <w:rFonts w:ascii="Arial" w:eastAsia="Arial" w:hAnsi="Arial" w:cs="Arial"/>
        <w:b w:val="0"/>
        <w:i w:val="0"/>
        <w:strike w:val="0"/>
        <w:dstrike w:val="0"/>
        <w:color w:val="000000"/>
        <w:position w:val="0"/>
        <w:sz w:val="24"/>
        <w:szCs w:val="24"/>
        <w:u w:val="none" w:color="000000"/>
        <w:shd w:val="clear" w:color="auto" w:fill="auto"/>
        <w:vertAlign w:val="baseline"/>
      </w:rPr>
    </w:lvl>
    <w:lvl w:ilvl="7">
      <w:numFmt w:val="bullet"/>
      <w:lvlText w:val="o"/>
      <w:lvlJc w:val="left"/>
      <w:pPr>
        <w:ind w:left="6480" w:firstLine="0"/>
      </w:pPr>
      <w:rPr>
        <w:rFonts w:ascii="Segoe UI Symbol" w:eastAsia="Segoe UI Symbol" w:hAnsi="Segoe UI Symbol" w:cs="Segoe UI Symbol"/>
        <w:b w:val="0"/>
        <w:i w:val="0"/>
        <w:strike w:val="0"/>
        <w:dstrike w:val="0"/>
        <w:color w:val="000000"/>
        <w:position w:val="0"/>
        <w:sz w:val="24"/>
        <w:szCs w:val="24"/>
        <w:u w:val="none" w:color="000000"/>
        <w:shd w:val="clear" w:color="auto" w:fill="auto"/>
        <w:vertAlign w:val="baseline"/>
      </w:rPr>
    </w:lvl>
    <w:lvl w:ilvl="8">
      <w:numFmt w:val="bullet"/>
      <w:lvlText w:val="▪"/>
      <w:lvlJc w:val="left"/>
      <w:pPr>
        <w:ind w:left="7200" w:firstLine="0"/>
      </w:pPr>
      <w:rPr>
        <w:rFonts w:ascii="Segoe UI Symbol" w:eastAsia="Segoe UI Symbol" w:hAnsi="Segoe UI Symbol" w:cs="Segoe UI Symbol"/>
        <w:b w:val="0"/>
        <w:i w:val="0"/>
        <w:strike w:val="0"/>
        <w:dstrike w:val="0"/>
        <w:color w:val="000000"/>
        <w:position w:val="0"/>
        <w:sz w:val="24"/>
        <w:szCs w:val="24"/>
        <w:u w:val="none" w:color="000000"/>
        <w:shd w:val="clear" w:color="auto" w:fill="auto"/>
        <w:vertAlign w:val="baseline"/>
      </w:rPr>
    </w:lvl>
  </w:abstractNum>
  <w:abstractNum w:abstractNumId="2" w15:restartNumberingAfterBreak="0">
    <w:nsid w:val="59AC758A"/>
    <w:multiLevelType w:val="multilevel"/>
    <w:tmpl w:val="1382B8E0"/>
    <w:lvl w:ilvl="0">
      <w:numFmt w:val="bullet"/>
      <w:lvlText w:val="•"/>
      <w:lvlJc w:val="left"/>
      <w:pPr>
        <w:ind w:left="705" w:firstLine="0"/>
      </w:pPr>
      <w:rPr>
        <w:rFonts w:ascii="Arial" w:eastAsia="Arial" w:hAnsi="Arial" w:cs="Arial"/>
        <w:b w:val="0"/>
        <w:i w:val="0"/>
        <w:strike w:val="0"/>
        <w:dstrike w:val="0"/>
        <w:color w:val="000000"/>
        <w:position w:val="0"/>
        <w:sz w:val="24"/>
        <w:szCs w:val="24"/>
        <w:u w:val="none" w:color="000000"/>
        <w:shd w:val="clear" w:color="auto" w:fill="auto"/>
        <w:vertAlign w:val="baseline"/>
      </w:rPr>
    </w:lvl>
    <w:lvl w:ilvl="1">
      <w:numFmt w:val="bullet"/>
      <w:lvlText w:val="o"/>
      <w:lvlJc w:val="left"/>
      <w:pPr>
        <w:ind w:left="1440" w:firstLine="0"/>
      </w:pPr>
      <w:rPr>
        <w:rFonts w:ascii="Segoe UI Symbol" w:eastAsia="Segoe UI Symbol" w:hAnsi="Segoe UI Symbol" w:cs="Segoe UI Symbol"/>
        <w:b w:val="0"/>
        <w:i w:val="0"/>
        <w:strike w:val="0"/>
        <w:dstrike w:val="0"/>
        <w:color w:val="000000"/>
        <w:position w:val="0"/>
        <w:sz w:val="24"/>
        <w:szCs w:val="24"/>
        <w:u w:val="none" w:color="000000"/>
        <w:shd w:val="clear" w:color="auto" w:fill="auto"/>
        <w:vertAlign w:val="baseline"/>
      </w:rPr>
    </w:lvl>
    <w:lvl w:ilvl="2">
      <w:numFmt w:val="bullet"/>
      <w:lvlText w:val="▪"/>
      <w:lvlJc w:val="left"/>
      <w:pPr>
        <w:ind w:left="2160" w:firstLine="0"/>
      </w:pPr>
      <w:rPr>
        <w:rFonts w:ascii="Segoe UI Symbol" w:eastAsia="Segoe UI Symbol" w:hAnsi="Segoe UI Symbol" w:cs="Segoe UI Symbol"/>
        <w:b w:val="0"/>
        <w:i w:val="0"/>
        <w:strike w:val="0"/>
        <w:dstrike w:val="0"/>
        <w:color w:val="000000"/>
        <w:position w:val="0"/>
        <w:sz w:val="24"/>
        <w:szCs w:val="24"/>
        <w:u w:val="none" w:color="000000"/>
        <w:shd w:val="clear" w:color="auto" w:fill="auto"/>
        <w:vertAlign w:val="baseline"/>
      </w:rPr>
    </w:lvl>
    <w:lvl w:ilvl="3">
      <w:numFmt w:val="bullet"/>
      <w:lvlText w:val="•"/>
      <w:lvlJc w:val="left"/>
      <w:pPr>
        <w:ind w:left="2880" w:firstLine="0"/>
      </w:pPr>
      <w:rPr>
        <w:rFonts w:ascii="Arial" w:eastAsia="Arial" w:hAnsi="Arial" w:cs="Arial"/>
        <w:b w:val="0"/>
        <w:i w:val="0"/>
        <w:strike w:val="0"/>
        <w:dstrike w:val="0"/>
        <w:color w:val="000000"/>
        <w:position w:val="0"/>
        <w:sz w:val="24"/>
        <w:szCs w:val="24"/>
        <w:u w:val="none" w:color="000000"/>
        <w:shd w:val="clear" w:color="auto" w:fill="auto"/>
        <w:vertAlign w:val="baseline"/>
      </w:rPr>
    </w:lvl>
    <w:lvl w:ilvl="4">
      <w:numFmt w:val="bullet"/>
      <w:lvlText w:val="o"/>
      <w:lvlJc w:val="left"/>
      <w:pPr>
        <w:ind w:left="3600" w:firstLine="0"/>
      </w:pPr>
      <w:rPr>
        <w:rFonts w:ascii="Segoe UI Symbol" w:eastAsia="Segoe UI Symbol" w:hAnsi="Segoe UI Symbol" w:cs="Segoe UI Symbol"/>
        <w:b w:val="0"/>
        <w:i w:val="0"/>
        <w:strike w:val="0"/>
        <w:dstrike w:val="0"/>
        <w:color w:val="000000"/>
        <w:position w:val="0"/>
        <w:sz w:val="24"/>
        <w:szCs w:val="24"/>
        <w:u w:val="none" w:color="000000"/>
        <w:shd w:val="clear" w:color="auto" w:fill="auto"/>
        <w:vertAlign w:val="baseline"/>
      </w:rPr>
    </w:lvl>
    <w:lvl w:ilvl="5">
      <w:numFmt w:val="bullet"/>
      <w:lvlText w:val="▪"/>
      <w:lvlJc w:val="left"/>
      <w:pPr>
        <w:ind w:left="4320" w:firstLine="0"/>
      </w:pPr>
      <w:rPr>
        <w:rFonts w:ascii="Segoe UI Symbol" w:eastAsia="Segoe UI Symbol" w:hAnsi="Segoe UI Symbol" w:cs="Segoe UI Symbol"/>
        <w:b w:val="0"/>
        <w:i w:val="0"/>
        <w:strike w:val="0"/>
        <w:dstrike w:val="0"/>
        <w:color w:val="000000"/>
        <w:position w:val="0"/>
        <w:sz w:val="24"/>
        <w:szCs w:val="24"/>
        <w:u w:val="none" w:color="000000"/>
        <w:shd w:val="clear" w:color="auto" w:fill="auto"/>
        <w:vertAlign w:val="baseline"/>
      </w:rPr>
    </w:lvl>
    <w:lvl w:ilvl="6">
      <w:numFmt w:val="bullet"/>
      <w:lvlText w:val="•"/>
      <w:lvlJc w:val="left"/>
      <w:pPr>
        <w:ind w:left="5040" w:firstLine="0"/>
      </w:pPr>
      <w:rPr>
        <w:rFonts w:ascii="Arial" w:eastAsia="Arial" w:hAnsi="Arial" w:cs="Arial"/>
        <w:b w:val="0"/>
        <w:i w:val="0"/>
        <w:strike w:val="0"/>
        <w:dstrike w:val="0"/>
        <w:color w:val="000000"/>
        <w:position w:val="0"/>
        <w:sz w:val="24"/>
        <w:szCs w:val="24"/>
        <w:u w:val="none" w:color="000000"/>
        <w:shd w:val="clear" w:color="auto" w:fill="auto"/>
        <w:vertAlign w:val="baseline"/>
      </w:rPr>
    </w:lvl>
    <w:lvl w:ilvl="7">
      <w:numFmt w:val="bullet"/>
      <w:lvlText w:val="o"/>
      <w:lvlJc w:val="left"/>
      <w:pPr>
        <w:ind w:left="5760" w:firstLine="0"/>
      </w:pPr>
      <w:rPr>
        <w:rFonts w:ascii="Segoe UI Symbol" w:eastAsia="Segoe UI Symbol" w:hAnsi="Segoe UI Symbol" w:cs="Segoe UI Symbol"/>
        <w:b w:val="0"/>
        <w:i w:val="0"/>
        <w:strike w:val="0"/>
        <w:dstrike w:val="0"/>
        <w:color w:val="000000"/>
        <w:position w:val="0"/>
        <w:sz w:val="24"/>
        <w:szCs w:val="24"/>
        <w:u w:val="none" w:color="000000"/>
        <w:shd w:val="clear" w:color="auto" w:fill="auto"/>
        <w:vertAlign w:val="baseline"/>
      </w:rPr>
    </w:lvl>
    <w:lvl w:ilvl="8">
      <w:numFmt w:val="bullet"/>
      <w:lvlText w:val="▪"/>
      <w:lvlJc w:val="left"/>
      <w:pPr>
        <w:ind w:left="6480" w:firstLine="0"/>
      </w:pPr>
      <w:rPr>
        <w:rFonts w:ascii="Segoe UI Symbol" w:eastAsia="Segoe UI Symbol" w:hAnsi="Segoe UI Symbol" w:cs="Segoe UI Symbol"/>
        <w:b w:val="0"/>
        <w:i w:val="0"/>
        <w:strike w:val="0"/>
        <w:dstrike w:val="0"/>
        <w:color w:val="000000"/>
        <w:position w:val="0"/>
        <w:sz w:val="24"/>
        <w:szCs w:val="24"/>
        <w:u w:val="none" w:color="000000"/>
        <w:shd w:val="clear" w:color="auto" w:fill="auto"/>
        <w:vertAlign w:val="baseline"/>
      </w:rPr>
    </w:lvl>
  </w:abstractNum>
  <w:abstractNum w:abstractNumId="3" w15:restartNumberingAfterBreak="0">
    <w:nsid w:val="680A0CB5"/>
    <w:multiLevelType w:val="multilevel"/>
    <w:tmpl w:val="4BFEAF50"/>
    <w:lvl w:ilvl="0">
      <w:numFmt w:val="bullet"/>
      <w:lvlText w:val="•"/>
      <w:lvlJc w:val="left"/>
      <w:pPr>
        <w:ind w:left="705" w:firstLine="0"/>
      </w:pPr>
      <w:rPr>
        <w:rFonts w:ascii="Arial" w:eastAsia="Arial" w:hAnsi="Arial" w:cs="Arial"/>
        <w:b w:val="0"/>
        <w:i w:val="0"/>
        <w:strike w:val="0"/>
        <w:dstrike w:val="0"/>
        <w:color w:val="000000"/>
        <w:position w:val="0"/>
        <w:sz w:val="24"/>
        <w:szCs w:val="24"/>
        <w:u w:val="none" w:color="000000"/>
        <w:shd w:val="clear" w:color="auto" w:fill="auto"/>
        <w:vertAlign w:val="baseline"/>
      </w:rPr>
    </w:lvl>
    <w:lvl w:ilvl="1">
      <w:numFmt w:val="bullet"/>
      <w:lvlText w:val="o"/>
      <w:lvlJc w:val="left"/>
      <w:pPr>
        <w:ind w:left="1440" w:firstLine="0"/>
      </w:pPr>
      <w:rPr>
        <w:rFonts w:ascii="Segoe UI Symbol" w:eastAsia="Segoe UI Symbol" w:hAnsi="Segoe UI Symbol" w:cs="Segoe UI Symbol"/>
        <w:b w:val="0"/>
        <w:i w:val="0"/>
        <w:strike w:val="0"/>
        <w:dstrike w:val="0"/>
        <w:color w:val="000000"/>
        <w:position w:val="0"/>
        <w:sz w:val="24"/>
        <w:szCs w:val="24"/>
        <w:u w:val="none" w:color="000000"/>
        <w:shd w:val="clear" w:color="auto" w:fill="auto"/>
        <w:vertAlign w:val="baseline"/>
      </w:rPr>
    </w:lvl>
    <w:lvl w:ilvl="2">
      <w:numFmt w:val="bullet"/>
      <w:lvlText w:val="▪"/>
      <w:lvlJc w:val="left"/>
      <w:pPr>
        <w:ind w:left="2160" w:firstLine="0"/>
      </w:pPr>
      <w:rPr>
        <w:rFonts w:ascii="Segoe UI Symbol" w:eastAsia="Segoe UI Symbol" w:hAnsi="Segoe UI Symbol" w:cs="Segoe UI Symbol"/>
        <w:b w:val="0"/>
        <w:i w:val="0"/>
        <w:strike w:val="0"/>
        <w:dstrike w:val="0"/>
        <w:color w:val="000000"/>
        <w:position w:val="0"/>
        <w:sz w:val="24"/>
        <w:szCs w:val="24"/>
        <w:u w:val="none" w:color="000000"/>
        <w:shd w:val="clear" w:color="auto" w:fill="auto"/>
        <w:vertAlign w:val="baseline"/>
      </w:rPr>
    </w:lvl>
    <w:lvl w:ilvl="3">
      <w:numFmt w:val="bullet"/>
      <w:lvlText w:val="•"/>
      <w:lvlJc w:val="left"/>
      <w:pPr>
        <w:ind w:left="2880" w:firstLine="0"/>
      </w:pPr>
      <w:rPr>
        <w:rFonts w:ascii="Arial" w:eastAsia="Arial" w:hAnsi="Arial" w:cs="Arial"/>
        <w:b w:val="0"/>
        <w:i w:val="0"/>
        <w:strike w:val="0"/>
        <w:dstrike w:val="0"/>
        <w:color w:val="000000"/>
        <w:position w:val="0"/>
        <w:sz w:val="24"/>
        <w:szCs w:val="24"/>
        <w:u w:val="none" w:color="000000"/>
        <w:shd w:val="clear" w:color="auto" w:fill="auto"/>
        <w:vertAlign w:val="baseline"/>
      </w:rPr>
    </w:lvl>
    <w:lvl w:ilvl="4">
      <w:numFmt w:val="bullet"/>
      <w:lvlText w:val="o"/>
      <w:lvlJc w:val="left"/>
      <w:pPr>
        <w:ind w:left="3600" w:firstLine="0"/>
      </w:pPr>
      <w:rPr>
        <w:rFonts w:ascii="Segoe UI Symbol" w:eastAsia="Segoe UI Symbol" w:hAnsi="Segoe UI Symbol" w:cs="Segoe UI Symbol"/>
        <w:b w:val="0"/>
        <w:i w:val="0"/>
        <w:strike w:val="0"/>
        <w:dstrike w:val="0"/>
        <w:color w:val="000000"/>
        <w:position w:val="0"/>
        <w:sz w:val="24"/>
        <w:szCs w:val="24"/>
        <w:u w:val="none" w:color="000000"/>
        <w:shd w:val="clear" w:color="auto" w:fill="auto"/>
        <w:vertAlign w:val="baseline"/>
      </w:rPr>
    </w:lvl>
    <w:lvl w:ilvl="5">
      <w:numFmt w:val="bullet"/>
      <w:lvlText w:val="▪"/>
      <w:lvlJc w:val="left"/>
      <w:pPr>
        <w:ind w:left="4320" w:firstLine="0"/>
      </w:pPr>
      <w:rPr>
        <w:rFonts w:ascii="Segoe UI Symbol" w:eastAsia="Segoe UI Symbol" w:hAnsi="Segoe UI Symbol" w:cs="Segoe UI Symbol"/>
        <w:b w:val="0"/>
        <w:i w:val="0"/>
        <w:strike w:val="0"/>
        <w:dstrike w:val="0"/>
        <w:color w:val="000000"/>
        <w:position w:val="0"/>
        <w:sz w:val="24"/>
        <w:szCs w:val="24"/>
        <w:u w:val="none" w:color="000000"/>
        <w:shd w:val="clear" w:color="auto" w:fill="auto"/>
        <w:vertAlign w:val="baseline"/>
      </w:rPr>
    </w:lvl>
    <w:lvl w:ilvl="6">
      <w:numFmt w:val="bullet"/>
      <w:lvlText w:val="•"/>
      <w:lvlJc w:val="left"/>
      <w:pPr>
        <w:ind w:left="5040" w:firstLine="0"/>
      </w:pPr>
      <w:rPr>
        <w:rFonts w:ascii="Arial" w:eastAsia="Arial" w:hAnsi="Arial" w:cs="Arial"/>
        <w:b w:val="0"/>
        <w:i w:val="0"/>
        <w:strike w:val="0"/>
        <w:dstrike w:val="0"/>
        <w:color w:val="000000"/>
        <w:position w:val="0"/>
        <w:sz w:val="24"/>
        <w:szCs w:val="24"/>
        <w:u w:val="none" w:color="000000"/>
        <w:shd w:val="clear" w:color="auto" w:fill="auto"/>
        <w:vertAlign w:val="baseline"/>
      </w:rPr>
    </w:lvl>
    <w:lvl w:ilvl="7">
      <w:numFmt w:val="bullet"/>
      <w:lvlText w:val="o"/>
      <w:lvlJc w:val="left"/>
      <w:pPr>
        <w:ind w:left="5760" w:firstLine="0"/>
      </w:pPr>
      <w:rPr>
        <w:rFonts w:ascii="Segoe UI Symbol" w:eastAsia="Segoe UI Symbol" w:hAnsi="Segoe UI Symbol" w:cs="Segoe UI Symbol"/>
        <w:b w:val="0"/>
        <w:i w:val="0"/>
        <w:strike w:val="0"/>
        <w:dstrike w:val="0"/>
        <w:color w:val="000000"/>
        <w:position w:val="0"/>
        <w:sz w:val="24"/>
        <w:szCs w:val="24"/>
        <w:u w:val="none" w:color="000000"/>
        <w:shd w:val="clear" w:color="auto" w:fill="auto"/>
        <w:vertAlign w:val="baseline"/>
      </w:rPr>
    </w:lvl>
    <w:lvl w:ilvl="8">
      <w:numFmt w:val="bullet"/>
      <w:lvlText w:val="▪"/>
      <w:lvlJc w:val="left"/>
      <w:pPr>
        <w:ind w:left="6480" w:firstLine="0"/>
      </w:pPr>
      <w:rPr>
        <w:rFonts w:ascii="Segoe UI Symbol" w:eastAsia="Segoe UI Symbol" w:hAnsi="Segoe UI Symbol" w:cs="Segoe UI Symbol"/>
        <w:b w:val="0"/>
        <w:i w:val="0"/>
        <w:strike w:val="0"/>
        <w:dstrike w:val="0"/>
        <w:color w:val="000000"/>
        <w:position w:val="0"/>
        <w:sz w:val="24"/>
        <w:szCs w:val="24"/>
        <w:u w:val="none" w:color="000000"/>
        <w:shd w:val="clear" w:color="auto" w:fill="auto"/>
        <w:vertAlign w:val="baseline"/>
      </w:rPr>
    </w:lvl>
  </w:abstractNum>
  <w:num w:numId="1" w16cid:durableId="452140405">
    <w:abstractNumId w:val="1"/>
  </w:num>
  <w:num w:numId="2" w16cid:durableId="1921986161">
    <w:abstractNumId w:val="2"/>
  </w:num>
  <w:num w:numId="3" w16cid:durableId="334460232">
    <w:abstractNumId w:val="3"/>
  </w:num>
  <w:num w:numId="4" w16cid:durableId="994259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FF69EA"/>
    <w:rsid w:val="007234AE"/>
    <w:rsid w:val="00834C5D"/>
    <w:rsid w:val="00FF69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78243"/>
  <w15:docId w15:val="{776A6898-9CB4-4E6E-91A4-90A32F5C1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kern w:val="3"/>
        <w:sz w:val="22"/>
        <w:szCs w:val="22"/>
        <w:lang w:val="en-GB"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next w:val="Normal"/>
    <w:uiPriority w:val="9"/>
    <w:qFormat/>
    <w:pPr>
      <w:keepNext/>
      <w:keepLines/>
      <w:suppressAutoHyphens/>
      <w:spacing w:after="0"/>
      <w:outlineLvl w:val="0"/>
    </w:pPr>
    <w:rPr>
      <w:rFonts w:ascii="Arial" w:eastAsia="Arial" w:hAnsi="Arial" w:cs="Arial"/>
      <w:b/>
      <w:color w:val="000000"/>
      <w:sz w:val="28"/>
      <w:lang w:eastAsia="en-GB"/>
    </w:rPr>
  </w:style>
  <w:style w:type="paragraph" w:styleId="Heading2">
    <w:name w:val="heading 2"/>
    <w:next w:val="Normal"/>
    <w:uiPriority w:val="9"/>
    <w:unhideWhenUsed/>
    <w:qFormat/>
    <w:pPr>
      <w:keepNext/>
      <w:keepLines/>
      <w:suppressAutoHyphens/>
      <w:spacing w:after="0"/>
      <w:ind w:left="10" w:hanging="10"/>
      <w:outlineLvl w:val="1"/>
    </w:pPr>
    <w:rPr>
      <w:rFonts w:ascii="Arial" w:eastAsia="Arial" w:hAnsi="Arial" w:cs="Arial"/>
      <w:b/>
      <w:color w:val="000000"/>
      <w:sz w:val="24"/>
      <w:lang w:eastAsia="en-GB"/>
    </w:rPr>
  </w:style>
  <w:style w:type="paragraph" w:styleId="Heading3">
    <w:name w:val="heading 3"/>
    <w:next w:val="Normal"/>
    <w:uiPriority w:val="9"/>
    <w:unhideWhenUsed/>
    <w:qFormat/>
    <w:pPr>
      <w:keepNext/>
      <w:keepLines/>
      <w:suppressAutoHyphens/>
      <w:spacing w:after="51" w:line="264" w:lineRule="auto"/>
      <w:ind w:left="10" w:hanging="10"/>
      <w:jc w:val="right"/>
      <w:outlineLvl w:val="2"/>
    </w:pPr>
    <w:rPr>
      <w:rFonts w:ascii="Arial" w:eastAsia="Arial" w:hAnsi="Arial" w:cs="Arial"/>
      <w:i/>
      <w:color w:val="000000"/>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563C1"/>
      <w:u w:val="single"/>
    </w:rPr>
  </w:style>
  <w:style w:type="paragraph" w:styleId="ListParagraph">
    <w:name w:val="List Paragraph"/>
    <w:basedOn w:val="Normal"/>
    <w:pPr>
      <w:widowControl w:val="0"/>
      <w:autoSpaceDE w:val="0"/>
      <w:spacing w:after="0" w:line="240" w:lineRule="auto"/>
      <w:ind w:left="720"/>
      <w:contextualSpacing/>
    </w:pPr>
    <w:rPr>
      <w:rFonts w:ascii="Arial" w:eastAsia="Arial" w:hAnsi="Arial" w:cs="Arial"/>
      <w:kern w:val="0"/>
      <w:lang w:val="en-US"/>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character" w:customStyle="1" w:styleId="Heading1Char">
    <w:name w:val="Heading 1 Char"/>
    <w:basedOn w:val="DefaultParagraphFont"/>
    <w:rPr>
      <w:rFonts w:ascii="Arial" w:eastAsia="Arial" w:hAnsi="Arial" w:cs="Arial"/>
      <w:b/>
      <w:color w:val="000000"/>
      <w:sz w:val="28"/>
      <w:lang w:eastAsia="en-GB"/>
    </w:rPr>
  </w:style>
  <w:style w:type="character" w:customStyle="1" w:styleId="Heading2Char">
    <w:name w:val="Heading 2 Char"/>
    <w:basedOn w:val="DefaultParagraphFont"/>
    <w:rPr>
      <w:rFonts w:ascii="Arial" w:eastAsia="Arial" w:hAnsi="Arial" w:cs="Arial"/>
      <w:b/>
      <w:color w:val="000000"/>
      <w:sz w:val="24"/>
      <w:lang w:eastAsia="en-GB"/>
    </w:rPr>
  </w:style>
  <w:style w:type="character" w:customStyle="1" w:styleId="Heading3Char">
    <w:name w:val="Heading 3 Char"/>
    <w:basedOn w:val="DefaultParagraphFont"/>
    <w:rPr>
      <w:rFonts w:ascii="Arial" w:eastAsia="Arial" w:hAnsi="Arial" w:cs="Arial"/>
      <w:i/>
      <w:color w:val="000000"/>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emf"/><Relationship Id="rId18" Type="http://schemas.openxmlformats.org/officeDocument/2006/relationships/image" Target="media/image7.jpeg"/><Relationship Id="rId26" Type="http://schemas.openxmlformats.org/officeDocument/2006/relationships/hyperlink" Target="https://www.norfolk.gov.uk/what-we-do-and-how-we-work/policy-performance-and-partnerships/policies-and-strategies/roads-and-travel-policies/local-transport-plan" TargetMode="External"/><Relationship Id="rId3" Type="http://schemas.openxmlformats.org/officeDocument/2006/relationships/settings" Target="settings.xml"/><Relationship Id="rId21" Type="http://schemas.openxmlformats.org/officeDocument/2006/relationships/hyperlink" Target="https://www.norfolk.gov.uk/what-we-do-and-how-we-work/policy-performance-and-partnerships/partnerships/parish-partnerships-scheme" TargetMode="External"/><Relationship Id="rId7" Type="http://schemas.openxmlformats.org/officeDocument/2006/relationships/hyperlink" Target="mailto:potterheighamparishcouncil@gmail.com" TargetMode="External"/><Relationship Id="rId12" Type="http://schemas.openxmlformats.org/officeDocument/2006/relationships/image" Target="media/image3.emf"/><Relationship Id="rId17" Type="http://schemas.openxmlformats.org/officeDocument/2006/relationships/image" Target="media/image6.jpeg"/><Relationship Id="rId25" Type="http://schemas.openxmlformats.org/officeDocument/2006/relationships/hyperlink" Target="https://www.norfolk.gov.uk/what-we-do-and-how-we-work/policy-performance-and-partnerships/policies-and-strategies/roads-and-travel-policies/local-transport-plan" TargetMode="External"/><Relationship Id="rId2" Type="http://schemas.openxmlformats.org/officeDocument/2006/relationships/styles" Target="styles.xml"/><Relationship Id="rId16" Type="http://schemas.openxmlformats.org/officeDocument/2006/relationships/oleObject" Target="embeddings/oleObject3.bin"/><Relationship Id="rId20" Type="http://schemas.openxmlformats.org/officeDocument/2006/relationships/hyperlink" Target="https://www.norfolk.gov.uk/what-we-do-and-how-we-work/policy-performance-and-partnerships/partnerships/parish-partnerships-scheme"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24" Type="http://schemas.openxmlformats.org/officeDocument/2006/relationships/hyperlink" Target="https://www.norfolk.gov.uk/what-we-do-and-how-we-work/policy-performance-and-partnerships/partnerships/parish-partnerships-scheme" TargetMode="Externa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hyperlink" Target="https://www.norfolk.gov.uk/what-we-do-and-how-we-work/policy-performance-and-partnerships/partnerships/parish-partnerships-scheme" TargetMode="External"/><Relationship Id="rId28" Type="http://schemas.openxmlformats.org/officeDocument/2006/relationships/fontTable" Target="fontTable.xml"/><Relationship Id="rId10" Type="http://schemas.openxmlformats.org/officeDocument/2006/relationships/hyperlink" Target="mailto:potterheighamparishclerk@gmail.com" TargetMode="External"/><Relationship Id="rId19" Type="http://schemas.openxmlformats.org/officeDocument/2006/relationships/hyperlink" Target="https://www.norfolk.gov.uk/what-we-do-and-how-we-work/policy-performance-and-partnerships/partnerships/parish-partnerships-scheme" TargetMode="Externa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oleObject" Target="embeddings/oleObject2.bin"/><Relationship Id="rId22" Type="http://schemas.openxmlformats.org/officeDocument/2006/relationships/hyperlink" Target="https://www.norfolk.gov.uk/what-we-do-and-how-we-work/policy-performance-and-partnerships/partnerships/parish-partnerships-scheme" TargetMode="External"/><Relationship Id="rId27" Type="http://schemas.openxmlformats.org/officeDocument/2006/relationships/image" Target="media/image8.jpe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3794</Words>
  <Characters>21631</Characters>
  <Application>Microsoft Office Word</Application>
  <DocSecurity>0</DocSecurity>
  <Lines>180</Lines>
  <Paragraphs>50</Paragraphs>
  <ScaleCrop>false</ScaleCrop>
  <Company/>
  <LinksUpToDate>false</LinksUpToDate>
  <CharactersWithSpaces>25375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Potter Heigham Parish Council</dc:creator>
  <dc:description/>
  <cp:lastModifiedBy>Potter Heigham Parish Council</cp:lastModifiedBy>
  <cp:revision>2</cp:revision>
  <dcterms:created xsi:type="dcterms:W3CDTF">2023-11-02T19:40:00Z</dcterms:created>
  <dcterms:modified xsi:type="dcterms:W3CDTF">2023-11-02T19:40:00Z</dcterms:modified>
</cp:coreProperties>
</file>